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4E62A1" w14:textId="2DF2838D" w:rsidR="003C183F" w:rsidRDefault="003C183F">
      <w:pPr>
        <w:spacing w:line="240" w:lineRule="auto"/>
        <w:ind w:left="0"/>
        <w:rPr>
          <w:rFonts w:cs="Arial"/>
          <w:noProof/>
          <w:szCs w:val="32"/>
          <w:lang w:val="en-NZ"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323" behindDoc="1" locked="0" layoutInCell="1" allowOverlap="1" wp14:anchorId="73D194CD" wp14:editId="54764A1C">
            <wp:simplePos x="0" y="0"/>
            <wp:positionH relativeFrom="column">
              <wp:posOffset>4395470</wp:posOffset>
            </wp:positionH>
            <wp:positionV relativeFrom="paragraph">
              <wp:posOffset>-510301</wp:posOffset>
            </wp:positionV>
            <wp:extent cx="1317600" cy="1977431"/>
            <wp:effectExtent l="0" t="0" r="3810" b="381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977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57B">
        <w:rPr>
          <w:rFonts w:cs="Arial"/>
          <w:b/>
          <w:noProof/>
          <w:sz w:val="26"/>
          <w:highlight w:val="cyan"/>
          <w:lang w:val="en-NZ" w:eastAsia="en-NZ"/>
        </w:rPr>
        <w:drawing>
          <wp:anchor distT="0" distB="0" distL="114300" distR="114300" simplePos="0" relativeHeight="251658447" behindDoc="0" locked="0" layoutInCell="1" allowOverlap="1" wp14:anchorId="03502CD8" wp14:editId="4813F76F">
            <wp:simplePos x="0" y="0"/>
            <wp:positionH relativeFrom="margin">
              <wp:posOffset>133185</wp:posOffset>
            </wp:positionH>
            <wp:positionV relativeFrom="paragraph">
              <wp:posOffset>26725</wp:posOffset>
            </wp:positionV>
            <wp:extent cx="2835193" cy="1127051"/>
            <wp:effectExtent l="0" t="0" r="0" b="0"/>
            <wp:wrapNone/>
            <wp:docPr id="107" name="Picture 107" descr="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183D7F6-B498-43B3-948B-1728B52AA6E4}">
                          <adec:decorative xmlns:a14="http://schemas.microsoft.com/office/drawing/2010/main" xmlns="" xmlns:o="urn:schemas-microsoft-com:office:office" xmlns:v="urn:schemas-microsoft-com:vml" xmlns:w10="urn:schemas-microsoft-com:office:word" xmlns:w="http://schemas.openxmlformats.org/wordprocessingml/2006/main" xmlns:adec="http://schemas.microsoft.com/office/drawing/2017/decorative" xmlns:arto="http://schemas.microsoft.com/office/word/2006/arto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193" cy="1127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153C7D" w14:textId="738AC69E" w:rsidR="00CC230D" w:rsidRDefault="00CC230D">
      <w:pPr>
        <w:spacing w:line="240" w:lineRule="auto"/>
        <w:ind w:left="0"/>
        <w:rPr>
          <w:rFonts w:cs="Arial"/>
          <w:noProof/>
          <w:szCs w:val="32"/>
          <w:lang w:val="en-NZ" w:eastAsia="en-NZ"/>
        </w:rPr>
      </w:pPr>
    </w:p>
    <w:p w14:paraId="54BE3497" w14:textId="28D133EF" w:rsidR="00CC230D" w:rsidRDefault="00CC230D">
      <w:pPr>
        <w:spacing w:line="240" w:lineRule="auto"/>
        <w:ind w:left="0"/>
        <w:rPr>
          <w:rFonts w:cs="Arial"/>
          <w:noProof/>
          <w:szCs w:val="32"/>
          <w:lang w:val="en-NZ" w:eastAsia="en-NZ"/>
        </w:rPr>
      </w:pPr>
    </w:p>
    <w:p w14:paraId="1FF47301" w14:textId="77777777" w:rsidR="00CC230D" w:rsidRDefault="00CC230D">
      <w:pPr>
        <w:spacing w:line="240" w:lineRule="auto"/>
        <w:ind w:left="0"/>
        <w:rPr>
          <w:rFonts w:cs="Arial"/>
          <w:noProof/>
          <w:szCs w:val="32"/>
          <w:lang w:val="en-NZ" w:eastAsia="en-NZ"/>
        </w:rPr>
      </w:pPr>
    </w:p>
    <w:p w14:paraId="7FECA149" w14:textId="77777777" w:rsidR="00CC230D" w:rsidRDefault="00CC230D">
      <w:pPr>
        <w:spacing w:line="240" w:lineRule="auto"/>
        <w:ind w:left="0"/>
        <w:rPr>
          <w:rFonts w:cs="Arial"/>
          <w:noProof/>
          <w:szCs w:val="32"/>
          <w:lang w:val="en-NZ" w:eastAsia="en-NZ"/>
        </w:rPr>
      </w:pPr>
    </w:p>
    <w:p w14:paraId="33F46901" w14:textId="79BD6AA8" w:rsidR="00CC230D" w:rsidRDefault="00CC230D">
      <w:pPr>
        <w:spacing w:line="240" w:lineRule="auto"/>
        <w:ind w:left="0"/>
        <w:rPr>
          <w:rFonts w:cs="Arial"/>
          <w:noProof/>
          <w:szCs w:val="32"/>
          <w:lang w:val="en-NZ" w:eastAsia="en-NZ"/>
        </w:rPr>
      </w:pPr>
    </w:p>
    <w:p w14:paraId="2E7E9620" w14:textId="77777777" w:rsidR="00CC230D" w:rsidRDefault="00CC230D">
      <w:pPr>
        <w:spacing w:line="240" w:lineRule="auto"/>
        <w:ind w:left="0"/>
      </w:pPr>
    </w:p>
    <w:p w14:paraId="49521993" w14:textId="77777777" w:rsidR="00CC230D" w:rsidRDefault="00CC230D">
      <w:pPr>
        <w:spacing w:line="240" w:lineRule="auto"/>
        <w:ind w:left="0"/>
      </w:pPr>
    </w:p>
    <w:p w14:paraId="6C733903" w14:textId="49C89164" w:rsidR="00CC230D" w:rsidRPr="003C183F" w:rsidRDefault="00CC230D" w:rsidP="00CC230D">
      <w:pPr>
        <w:ind w:left="0"/>
        <w:jc w:val="center"/>
        <w:rPr>
          <w:rFonts w:cs="Arial"/>
          <w:b/>
          <w:noProof/>
          <w:sz w:val="52"/>
          <w:szCs w:val="48"/>
          <w:lang w:val="en-NZ" w:eastAsia="en-NZ"/>
        </w:rPr>
      </w:pPr>
      <w:bookmarkStart w:id="0" w:name="_GoBack"/>
      <w:bookmarkEnd w:id="0"/>
      <w:r w:rsidRPr="003C183F">
        <w:rPr>
          <w:b/>
          <w:sz w:val="52"/>
          <w:szCs w:val="48"/>
        </w:rPr>
        <w:t>He Arotake i te Ture mō ngā Huarahi Whakatau a ngā Pakeke</w:t>
      </w:r>
    </w:p>
    <w:p w14:paraId="2D125190" w14:textId="51E674FB" w:rsidR="00CC230D" w:rsidRPr="005732D1" w:rsidRDefault="003C183F" w:rsidP="003C183F">
      <w:pPr>
        <w:tabs>
          <w:tab w:val="left" w:pos="7304"/>
        </w:tabs>
        <w:ind w:left="0"/>
        <w:rPr>
          <w:rFonts w:cs="Arial"/>
          <w:b/>
          <w:noProof/>
          <w:sz w:val="44"/>
          <w:szCs w:val="48"/>
          <w:lang w:val="en-NZ" w:eastAsia="en-NZ"/>
        </w:rPr>
      </w:pPr>
      <w:r>
        <w:rPr>
          <w:rFonts w:cs="Arial"/>
          <w:b/>
          <w:noProof/>
          <w:sz w:val="52"/>
          <w:szCs w:val="48"/>
          <w:lang w:val="en-NZ" w:eastAsia="en-NZ"/>
        </w:rPr>
        <w:tab/>
      </w:r>
    </w:p>
    <w:p w14:paraId="56F6CCF7" w14:textId="2CB01E94" w:rsidR="00CC230D" w:rsidRPr="003C183F" w:rsidRDefault="00CC230D" w:rsidP="00CC230D">
      <w:pPr>
        <w:pStyle w:val="Title"/>
        <w:spacing w:after="0"/>
        <w:rPr>
          <w:sz w:val="52"/>
          <w:szCs w:val="48"/>
        </w:rPr>
      </w:pPr>
      <w:r w:rsidRPr="003C183F">
        <w:rPr>
          <w:sz w:val="52"/>
          <w:szCs w:val="48"/>
        </w:rPr>
        <w:t>Review of Adult Decision-Making Capacity Law</w:t>
      </w:r>
    </w:p>
    <w:p w14:paraId="5C3325FB" w14:textId="23BA08BD" w:rsidR="00CC230D" w:rsidRDefault="005732D1" w:rsidP="00CC230D">
      <w:pPr>
        <w:rPr>
          <w:lang w:val="en-NZ" w:eastAsia="en-GB"/>
        </w:rPr>
      </w:pPr>
      <w:r w:rsidRPr="00AC3916">
        <w:rPr>
          <w:noProof/>
          <w:szCs w:val="32"/>
          <w:lang w:val="en-NZ" w:eastAsia="en-NZ"/>
        </w:rPr>
        <w:drawing>
          <wp:anchor distT="0" distB="0" distL="114300" distR="114300" simplePos="0" relativeHeight="251658395" behindDoc="0" locked="0" layoutInCell="1" allowOverlap="1" wp14:anchorId="30B2D17F" wp14:editId="293D82FA">
            <wp:simplePos x="0" y="0"/>
            <wp:positionH relativeFrom="margin">
              <wp:posOffset>554963</wp:posOffset>
            </wp:positionH>
            <wp:positionV relativeFrom="paragraph">
              <wp:posOffset>331581</wp:posOffset>
            </wp:positionV>
            <wp:extent cx="2411896" cy="2411896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896" cy="241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4F24A" w14:textId="23237E89" w:rsidR="00CC230D" w:rsidRDefault="003C183F" w:rsidP="00CC230D">
      <w:pPr>
        <w:rPr>
          <w:lang w:val="en-NZ" w:eastAsia="en-GB"/>
        </w:rPr>
      </w:pPr>
      <w:r w:rsidRPr="005813CC">
        <w:rPr>
          <w:noProof/>
          <w:lang w:val="en-NZ" w:eastAsia="en-NZ"/>
        </w:rPr>
        <w:drawing>
          <wp:anchor distT="0" distB="0" distL="114300" distR="114300" simplePos="0" relativeHeight="251658396" behindDoc="0" locked="0" layoutInCell="1" allowOverlap="1" wp14:anchorId="3B9A3150" wp14:editId="135CB3C1">
            <wp:simplePos x="0" y="0"/>
            <wp:positionH relativeFrom="margin">
              <wp:posOffset>3497580</wp:posOffset>
            </wp:positionH>
            <wp:positionV relativeFrom="paragraph">
              <wp:posOffset>102222</wp:posOffset>
            </wp:positionV>
            <wp:extent cx="1602851" cy="2213113"/>
            <wp:effectExtent l="0" t="0" r="0" b="0"/>
            <wp:wrapNone/>
            <wp:docPr id="110" name="Picture 1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851" cy="221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FCE22" w14:textId="77777777" w:rsidR="00CC230D" w:rsidRDefault="00CC230D" w:rsidP="00CC230D">
      <w:pPr>
        <w:rPr>
          <w:lang w:val="en-NZ" w:eastAsia="en-GB"/>
        </w:rPr>
      </w:pPr>
    </w:p>
    <w:p w14:paraId="2263D29C" w14:textId="77777777" w:rsidR="00CC230D" w:rsidRDefault="00CC230D" w:rsidP="00CC230D">
      <w:pPr>
        <w:rPr>
          <w:lang w:val="en-NZ" w:eastAsia="en-GB"/>
        </w:rPr>
      </w:pPr>
    </w:p>
    <w:p w14:paraId="6A935F7E" w14:textId="77777777" w:rsidR="00CC230D" w:rsidRDefault="00CC230D" w:rsidP="00CC230D">
      <w:pPr>
        <w:rPr>
          <w:lang w:val="en-NZ" w:eastAsia="en-GB"/>
        </w:rPr>
      </w:pPr>
    </w:p>
    <w:p w14:paraId="32C36726" w14:textId="77777777" w:rsidR="00CC230D" w:rsidRDefault="00CC230D" w:rsidP="00CC230D">
      <w:pPr>
        <w:rPr>
          <w:lang w:val="en-NZ" w:eastAsia="en-GB"/>
        </w:rPr>
      </w:pPr>
    </w:p>
    <w:p w14:paraId="0D58F8BF" w14:textId="77777777" w:rsidR="00CC230D" w:rsidRDefault="00CC230D" w:rsidP="00CC230D">
      <w:pPr>
        <w:rPr>
          <w:lang w:val="en-NZ" w:eastAsia="en-GB"/>
        </w:rPr>
      </w:pPr>
    </w:p>
    <w:p w14:paraId="294B65FE" w14:textId="77777777" w:rsidR="00CC230D" w:rsidRDefault="00CC230D" w:rsidP="00CC230D">
      <w:pPr>
        <w:rPr>
          <w:lang w:val="en-NZ" w:eastAsia="en-GB"/>
        </w:rPr>
      </w:pPr>
    </w:p>
    <w:p w14:paraId="472A978D" w14:textId="77777777" w:rsidR="003C183F" w:rsidRPr="005732D1" w:rsidRDefault="003C183F" w:rsidP="00CC230D">
      <w:pPr>
        <w:rPr>
          <w:sz w:val="34"/>
          <w:lang w:val="en-NZ" w:eastAsia="en-GB"/>
        </w:rPr>
      </w:pPr>
    </w:p>
    <w:p w14:paraId="02AA9B6C" w14:textId="77777777" w:rsidR="00CC230D" w:rsidRPr="00CC230D" w:rsidRDefault="00CC230D" w:rsidP="003C183F">
      <w:pPr>
        <w:pStyle w:val="Title"/>
        <w:spacing w:after="0" w:line="240" w:lineRule="auto"/>
        <w:rPr>
          <w:sz w:val="40"/>
          <w:szCs w:val="40"/>
        </w:rPr>
      </w:pPr>
      <w:r w:rsidRPr="00CC230D">
        <w:rPr>
          <w:sz w:val="40"/>
          <w:szCs w:val="40"/>
        </w:rPr>
        <w:t>Summary of Preliminary Issues Paper</w:t>
      </w:r>
    </w:p>
    <w:p w14:paraId="4C949A5D" w14:textId="77777777" w:rsidR="00CC230D" w:rsidRPr="005732D1" w:rsidRDefault="00CC230D" w:rsidP="003C183F">
      <w:pPr>
        <w:spacing w:line="240" w:lineRule="auto"/>
        <w:rPr>
          <w:b/>
          <w:sz w:val="64"/>
          <w:szCs w:val="40"/>
          <w:lang w:val="en-NZ" w:eastAsia="en-GB"/>
        </w:rPr>
      </w:pPr>
    </w:p>
    <w:p w14:paraId="143A43AD" w14:textId="4804C6A0" w:rsidR="00CC230D" w:rsidRPr="003C183F" w:rsidRDefault="00CC230D" w:rsidP="003C183F">
      <w:pPr>
        <w:spacing w:line="240" w:lineRule="auto"/>
        <w:ind w:left="0"/>
        <w:jc w:val="center"/>
        <w:rPr>
          <w:b/>
          <w:sz w:val="40"/>
          <w:szCs w:val="40"/>
          <w:lang w:val="en-NZ" w:eastAsia="en-GB"/>
        </w:rPr>
      </w:pPr>
      <w:r w:rsidRPr="003C183F">
        <w:rPr>
          <w:rStyle w:val="SubtitleChar"/>
          <w:bCs w:val="0"/>
          <w:sz w:val="36"/>
          <w:szCs w:val="40"/>
        </w:rPr>
        <w:t>November 2022</w:t>
      </w:r>
      <w:r>
        <w:br w:type="page"/>
      </w:r>
    </w:p>
    <w:p w14:paraId="74D22FFD" w14:textId="507ADB42" w:rsidR="003C2AF1" w:rsidRDefault="003C2AF1" w:rsidP="003C2AF1">
      <w:pPr>
        <w:pStyle w:val="Heading1"/>
      </w:pPr>
      <w:r>
        <w:lastRenderedPageBreak/>
        <w:t>In this document</w:t>
      </w:r>
    </w:p>
    <w:p w14:paraId="47F0260E" w14:textId="6D4E3EB1" w:rsidR="003C2AF1" w:rsidRDefault="003C2AF1" w:rsidP="003C2AF1"/>
    <w:p w14:paraId="7B016096" w14:textId="6DC7EC35" w:rsidR="003C2AF1" w:rsidRPr="003A48B5" w:rsidRDefault="00051D81" w:rsidP="003A48B5">
      <w:pPr>
        <w:jc w:val="right"/>
        <w:rPr>
          <w:b/>
          <w:bCs/>
        </w:rPr>
      </w:pPr>
      <w:r w:rsidRPr="00800E7F">
        <w:rPr>
          <w:rFonts w:cs="Arial"/>
          <w:b/>
          <w:bCs/>
          <w:noProof/>
          <w:sz w:val="18"/>
          <w:lang w:val="en-NZ" w:eastAsia="en-NZ"/>
        </w:rPr>
        <w:drawing>
          <wp:anchor distT="0" distB="0" distL="114300" distR="114300" simplePos="0" relativeHeight="251658327" behindDoc="0" locked="0" layoutInCell="1" allowOverlap="1" wp14:anchorId="098AE6EB" wp14:editId="632A87C6">
            <wp:simplePos x="0" y="0"/>
            <wp:positionH relativeFrom="margin">
              <wp:posOffset>-76200</wp:posOffset>
            </wp:positionH>
            <wp:positionV relativeFrom="paragraph">
              <wp:posOffset>367803</wp:posOffset>
            </wp:positionV>
            <wp:extent cx="1209675" cy="918845"/>
            <wp:effectExtent l="0" t="0" r="0" b="0"/>
            <wp:wrapNone/>
            <wp:docPr id="111" name="Picture 111" descr="A person using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using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91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AF1" w:rsidRPr="003A48B5">
        <w:rPr>
          <w:b/>
          <w:bCs/>
        </w:rPr>
        <w:t>Page number:</w:t>
      </w:r>
    </w:p>
    <w:p w14:paraId="5EA1EC48" w14:textId="04F25D01" w:rsidR="003C2AF1" w:rsidRDefault="003C2AF1" w:rsidP="003C2AF1"/>
    <w:p w14:paraId="7D57CDB6" w14:textId="77777777" w:rsidR="00051D81" w:rsidRDefault="00051D81" w:rsidP="003C2AF1"/>
    <w:p w14:paraId="60E6907B" w14:textId="6B4378D3" w:rsidR="003C2AF1" w:rsidRDefault="003C2AF1" w:rsidP="003A48B5">
      <w:pPr>
        <w:tabs>
          <w:tab w:val="left" w:leader="dot" w:pos="8618"/>
        </w:tabs>
      </w:pPr>
      <w:r>
        <w:t>What is t</w:t>
      </w:r>
      <w:r w:rsidR="005732D1">
        <w:t>his</w:t>
      </w:r>
      <w:r>
        <w:t xml:space="preserve"> review</w:t>
      </w:r>
      <w:r w:rsidR="00F652D1">
        <w:t>?</w:t>
      </w:r>
      <w:r>
        <w:tab/>
        <w:t>3</w:t>
      </w:r>
    </w:p>
    <w:p w14:paraId="1E98CD72" w14:textId="4F54BE57" w:rsidR="003C2AF1" w:rsidRDefault="00051D81" w:rsidP="003A48B5">
      <w:pPr>
        <w:tabs>
          <w:tab w:val="left" w:leader="dot" w:pos="8618"/>
        </w:tabs>
      </w:pPr>
      <w:r w:rsidRPr="00AC3916">
        <w:rPr>
          <w:rFonts w:cs="Arial"/>
          <w:b/>
          <w:bCs/>
          <w:noProof/>
          <w:szCs w:val="32"/>
          <w:lang w:val="en-NZ" w:eastAsia="en-NZ"/>
        </w:rPr>
        <w:drawing>
          <wp:anchor distT="0" distB="0" distL="114300" distR="114300" simplePos="0" relativeHeight="251658329" behindDoc="0" locked="0" layoutInCell="1" allowOverlap="1" wp14:anchorId="134A51B3" wp14:editId="290B282C">
            <wp:simplePos x="0" y="0"/>
            <wp:positionH relativeFrom="margin">
              <wp:posOffset>-76200</wp:posOffset>
            </wp:positionH>
            <wp:positionV relativeFrom="paragraph">
              <wp:posOffset>141605</wp:posOffset>
            </wp:positionV>
            <wp:extent cx="1249680" cy="1249680"/>
            <wp:effectExtent l="0" t="0" r="0" b="0"/>
            <wp:wrapNone/>
            <wp:docPr id="112" name="Picture 11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BD7118" w14:textId="75F8551D" w:rsidR="003C2AF1" w:rsidRDefault="003C2AF1" w:rsidP="003A48B5">
      <w:pPr>
        <w:tabs>
          <w:tab w:val="left" w:leader="dot" w:pos="8618"/>
        </w:tabs>
      </w:pPr>
    </w:p>
    <w:p w14:paraId="523B023B" w14:textId="72E9554C" w:rsidR="003C2AF1" w:rsidRDefault="003C2AF1" w:rsidP="003A48B5">
      <w:pPr>
        <w:tabs>
          <w:tab w:val="left" w:leader="dot" w:pos="8618"/>
        </w:tabs>
      </w:pPr>
      <w:r>
        <w:t>What is t</w:t>
      </w:r>
      <w:r w:rsidR="00124F76">
        <w:t>his</w:t>
      </w:r>
      <w:r>
        <w:t xml:space="preserve"> review about?</w:t>
      </w:r>
      <w:r>
        <w:tab/>
        <w:t>5</w:t>
      </w:r>
    </w:p>
    <w:p w14:paraId="77E6DBE9" w14:textId="6E8F73B3" w:rsidR="003C2AF1" w:rsidRDefault="003C2AF1" w:rsidP="003A48B5">
      <w:pPr>
        <w:tabs>
          <w:tab w:val="left" w:leader="dot" w:pos="8618"/>
        </w:tabs>
      </w:pPr>
    </w:p>
    <w:p w14:paraId="10569630" w14:textId="5315D4B6" w:rsidR="003C2AF1" w:rsidRDefault="003A48B5" w:rsidP="003A48B5">
      <w:pPr>
        <w:tabs>
          <w:tab w:val="left" w:leader="dot" w:pos="8618"/>
        </w:tabs>
      </w:pPr>
      <w:r w:rsidRPr="00B41C9B">
        <w:rPr>
          <w:noProof/>
          <w:lang w:val="en-NZ" w:eastAsia="en-NZ"/>
        </w:rPr>
        <w:drawing>
          <wp:anchor distT="0" distB="0" distL="114300" distR="114300" simplePos="0" relativeHeight="251658397" behindDoc="0" locked="0" layoutInCell="1" allowOverlap="1" wp14:anchorId="37882859" wp14:editId="2C10E43F">
            <wp:simplePos x="0" y="0"/>
            <wp:positionH relativeFrom="column">
              <wp:posOffset>-1</wp:posOffset>
            </wp:positionH>
            <wp:positionV relativeFrom="paragraph">
              <wp:posOffset>237120</wp:posOffset>
            </wp:positionV>
            <wp:extent cx="1057275" cy="961760"/>
            <wp:effectExtent l="0" t="0" r="0" b="0"/>
            <wp:wrapNone/>
            <wp:docPr id="113" name="Picture 113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50" cy="97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DEBDFA" w14:textId="6B41B6FC" w:rsidR="003C2AF1" w:rsidRDefault="003C2AF1" w:rsidP="003A48B5">
      <w:pPr>
        <w:tabs>
          <w:tab w:val="left" w:leader="dot" w:pos="8618"/>
        </w:tabs>
      </w:pPr>
      <w:r>
        <w:t>Telling us what you think</w:t>
      </w:r>
      <w:r w:rsidR="003A48B5">
        <w:tab/>
      </w:r>
      <w:r>
        <w:t>9</w:t>
      </w:r>
    </w:p>
    <w:p w14:paraId="67F5F0E0" w14:textId="6126B97C" w:rsidR="003C2AF1" w:rsidRDefault="003C2AF1" w:rsidP="003A48B5">
      <w:pPr>
        <w:tabs>
          <w:tab w:val="left" w:leader="dot" w:pos="8618"/>
        </w:tabs>
      </w:pPr>
    </w:p>
    <w:p w14:paraId="25A6AA68" w14:textId="558F0095" w:rsidR="003C2AF1" w:rsidRDefault="003C2AF1" w:rsidP="003A48B5">
      <w:pPr>
        <w:tabs>
          <w:tab w:val="left" w:leader="dot" w:pos="8618"/>
        </w:tabs>
      </w:pPr>
    </w:p>
    <w:p w14:paraId="1BF4CD98" w14:textId="6A162C9E" w:rsidR="003C2AF1" w:rsidRDefault="00051D81" w:rsidP="003A48B5">
      <w:pPr>
        <w:tabs>
          <w:tab w:val="left" w:leader="dot" w:pos="8618"/>
        </w:tabs>
      </w:pPr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07" behindDoc="0" locked="0" layoutInCell="1" allowOverlap="1" wp14:anchorId="28BCF66B" wp14:editId="1F110A93">
            <wp:simplePos x="0" y="0"/>
            <wp:positionH relativeFrom="column">
              <wp:posOffset>133350</wp:posOffset>
            </wp:positionH>
            <wp:positionV relativeFrom="paragraph">
              <wp:posOffset>102235</wp:posOffset>
            </wp:positionV>
            <wp:extent cx="752475" cy="988032"/>
            <wp:effectExtent l="0" t="0" r="0" b="0"/>
            <wp:wrapNone/>
            <wp:docPr id="114" name="Picture 114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Shape, circ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98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AF1">
        <w:t xml:space="preserve">What we will do with </w:t>
      </w:r>
      <w:r w:rsidR="003C2AF1">
        <w:br/>
        <w:t>your submission</w:t>
      </w:r>
      <w:r w:rsidR="003C2AF1">
        <w:tab/>
        <w:t>12</w:t>
      </w:r>
    </w:p>
    <w:p w14:paraId="1DF68D00" w14:textId="168BFA44" w:rsidR="003C2AF1" w:rsidRDefault="003C2AF1" w:rsidP="003A48B5">
      <w:pPr>
        <w:tabs>
          <w:tab w:val="left" w:leader="dot" w:pos="8618"/>
        </w:tabs>
      </w:pPr>
    </w:p>
    <w:p w14:paraId="130CBE33" w14:textId="396797A1" w:rsidR="003C2AF1" w:rsidRDefault="00051D81" w:rsidP="003A48B5">
      <w:pPr>
        <w:tabs>
          <w:tab w:val="left" w:leader="dot" w:pos="8618"/>
        </w:tabs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311" behindDoc="0" locked="0" layoutInCell="1" allowOverlap="1" wp14:anchorId="63F53CC8" wp14:editId="6BCF5A07">
            <wp:simplePos x="0" y="0"/>
            <wp:positionH relativeFrom="column">
              <wp:posOffset>0</wp:posOffset>
            </wp:positionH>
            <wp:positionV relativeFrom="paragraph">
              <wp:posOffset>184150</wp:posOffset>
            </wp:positionV>
            <wp:extent cx="1133475" cy="1133475"/>
            <wp:effectExtent l="0" t="0" r="0" b="0"/>
            <wp:wrapNone/>
            <wp:docPr id="115" name="Picture 11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FCF4B" w14:textId="633312DD" w:rsidR="003C2AF1" w:rsidRDefault="003C2AF1" w:rsidP="003A48B5">
      <w:pPr>
        <w:tabs>
          <w:tab w:val="left" w:leader="dot" w:pos="8618"/>
        </w:tabs>
      </w:pPr>
      <w:r>
        <w:t xml:space="preserve">How we will use words </w:t>
      </w:r>
      <w:r w:rsidR="003A48B5">
        <w:br/>
      </w:r>
      <w:r>
        <w:t>in the review</w:t>
      </w:r>
      <w:r>
        <w:tab/>
        <w:t>15</w:t>
      </w:r>
    </w:p>
    <w:p w14:paraId="4D07907E" w14:textId="363F10A2" w:rsidR="003C2AF1" w:rsidRDefault="003C2AF1" w:rsidP="003A48B5">
      <w:pPr>
        <w:tabs>
          <w:tab w:val="left" w:leader="dot" w:pos="8618"/>
        </w:tabs>
      </w:pPr>
    </w:p>
    <w:p w14:paraId="2C6DEF0B" w14:textId="662D0C22" w:rsidR="003C2AF1" w:rsidRDefault="00051D81" w:rsidP="003A48B5">
      <w:pPr>
        <w:tabs>
          <w:tab w:val="left" w:leader="dot" w:pos="8618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1658335" behindDoc="0" locked="0" layoutInCell="1" allowOverlap="1" wp14:anchorId="7B5861DB" wp14:editId="0CBDBA54">
            <wp:simplePos x="0" y="0"/>
            <wp:positionH relativeFrom="margin">
              <wp:posOffset>76200</wp:posOffset>
            </wp:positionH>
            <wp:positionV relativeFrom="paragraph">
              <wp:posOffset>138430</wp:posOffset>
            </wp:positionV>
            <wp:extent cx="1097280" cy="1097280"/>
            <wp:effectExtent l="0" t="0" r="0" b="0"/>
            <wp:wrapNone/>
            <wp:docPr id="116" name="Picture 116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group of people pos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DB1B40" w14:textId="5FD0BE9A" w:rsidR="003C2AF1" w:rsidRDefault="003C2AF1" w:rsidP="003A48B5">
      <w:pPr>
        <w:tabs>
          <w:tab w:val="left" w:leader="dot" w:pos="8618"/>
        </w:tabs>
      </w:pPr>
      <w:r>
        <w:t>Why things need to change</w:t>
      </w:r>
      <w:r>
        <w:tab/>
        <w:t>18</w:t>
      </w:r>
    </w:p>
    <w:p w14:paraId="255E987B" w14:textId="390C7236" w:rsidR="003C2AF1" w:rsidRDefault="003C2AF1" w:rsidP="003A48B5">
      <w:pPr>
        <w:tabs>
          <w:tab w:val="left" w:leader="dot" w:pos="8618"/>
        </w:tabs>
      </w:pPr>
    </w:p>
    <w:p w14:paraId="05DC3324" w14:textId="6C1A2969" w:rsidR="003A48B5" w:rsidRPr="003A48B5" w:rsidRDefault="00051D81" w:rsidP="003A48B5">
      <w:pPr>
        <w:jc w:val="right"/>
        <w:rPr>
          <w:b/>
          <w:bCs/>
        </w:rPr>
      </w:pPr>
      <w:r w:rsidRPr="00A0736E">
        <w:rPr>
          <w:rFonts w:cs="Arial"/>
          <w:noProof/>
          <w:lang w:val="en-NZ" w:eastAsia="en-NZ"/>
        </w:rPr>
        <w:lastRenderedPageBreak/>
        <w:drawing>
          <wp:anchor distT="0" distB="0" distL="114300" distR="114300" simplePos="0" relativeHeight="251658317" behindDoc="0" locked="0" layoutInCell="1" allowOverlap="1" wp14:anchorId="24BDF4AB" wp14:editId="65A1DEB0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1276350" cy="934293"/>
            <wp:effectExtent l="0" t="0" r="0" b="0"/>
            <wp:wrapNone/>
            <wp:docPr id="117" name="Picture 117" descr="A black and white drawing of two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black and white drawing of two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8B5" w:rsidRPr="003A48B5">
        <w:rPr>
          <w:b/>
          <w:bCs/>
        </w:rPr>
        <w:t>Page number:</w:t>
      </w:r>
    </w:p>
    <w:p w14:paraId="05576C23" w14:textId="575ED4E5" w:rsidR="003A48B5" w:rsidRDefault="003A48B5" w:rsidP="003A48B5">
      <w:pPr>
        <w:tabs>
          <w:tab w:val="left" w:leader="dot" w:pos="8618"/>
        </w:tabs>
      </w:pPr>
    </w:p>
    <w:p w14:paraId="581837F8" w14:textId="77777777" w:rsidR="00051D81" w:rsidRDefault="00051D81" w:rsidP="003A48B5">
      <w:pPr>
        <w:tabs>
          <w:tab w:val="left" w:leader="dot" w:pos="8618"/>
        </w:tabs>
      </w:pPr>
    </w:p>
    <w:p w14:paraId="7856977C" w14:textId="77824D43" w:rsidR="003C2AF1" w:rsidRDefault="00B84B4E" w:rsidP="003A48B5">
      <w:pPr>
        <w:tabs>
          <w:tab w:val="left" w:leader="dot" w:pos="8618"/>
        </w:tabs>
      </w:pPr>
      <w:r>
        <w:t>What the law is like now</w:t>
      </w:r>
      <w:r>
        <w:tab/>
        <w:t>24</w:t>
      </w:r>
    </w:p>
    <w:p w14:paraId="10179058" w14:textId="0A02F379" w:rsidR="003C2AF1" w:rsidRDefault="005D1249" w:rsidP="003A48B5">
      <w:pPr>
        <w:tabs>
          <w:tab w:val="left" w:leader="dot" w:pos="8618"/>
        </w:tabs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398" behindDoc="0" locked="0" layoutInCell="1" allowOverlap="1" wp14:anchorId="4924ABFF" wp14:editId="0DE8EC4B">
            <wp:simplePos x="0" y="0"/>
            <wp:positionH relativeFrom="column">
              <wp:posOffset>0</wp:posOffset>
            </wp:positionH>
            <wp:positionV relativeFrom="paragraph">
              <wp:posOffset>24130</wp:posOffset>
            </wp:positionV>
            <wp:extent cx="1135117" cy="1312967"/>
            <wp:effectExtent l="0" t="0" r="0" b="0"/>
            <wp:wrapNone/>
            <wp:docPr id="118" name="Picture 118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picture containing text, linedrawing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117" cy="1312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4CE88" w14:textId="485F45BB" w:rsidR="003C2AF1" w:rsidRDefault="003C2AF1" w:rsidP="003A48B5">
      <w:pPr>
        <w:tabs>
          <w:tab w:val="left" w:leader="dot" w:pos="8618"/>
        </w:tabs>
      </w:pPr>
    </w:p>
    <w:p w14:paraId="29447E0B" w14:textId="55EAC249" w:rsidR="003C2AF1" w:rsidRDefault="00B84B4E" w:rsidP="003A48B5">
      <w:pPr>
        <w:tabs>
          <w:tab w:val="left" w:leader="dot" w:pos="8618"/>
        </w:tabs>
      </w:pPr>
      <w:r>
        <w:t>Te Ao Māori / Tikanga Māori</w:t>
      </w:r>
      <w:r>
        <w:tab/>
        <w:t>26</w:t>
      </w:r>
    </w:p>
    <w:p w14:paraId="625C5E90" w14:textId="0CA49F65" w:rsidR="003C2AF1" w:rsidRDefault="003C2AF1" w:rsidP="003A48B5">
      <w:pPr>
        <w:tabs>
          <w:tab w:val="left" w:leader="dot" w:pos="8618"/>
        </w:tabs>
      </w:pPr>
    </w:p>
    <w:p w14:paraId="22839A71" w14:textId="20F33928" w:rsidR="003C2AF1" w:rsidRDefault="005D1249" w:rsidP="003A48B5">
      <w:pPr>
        <w:tabs>
          <w:tab w:val="left" w:leader="dot" w:pos="8618"/>
        </w:tabs>
      </w:pPr>
      <w:r w:rsidRPr="0069123D">
        <w:rPr>
          <w:noProof/>
          <w:lang w:val="en-NZ" w:eastAsia="en-NZ"/>
        </w:rPr>
        <w:drawing>
          <wp:anchor distT="0" distB="0" distL="114300" distR="114300" simplePos="0" relativeHeight="251658401" behindDoc="0" locked="0" layoutInCell="1" allowOverlap="1" wp14:anchorId="799ABE6F" wp14:editId="3BBDB15E">
            <wp:simplePos x="0" y="0"/>
            <wp:positionH relativeFrom="column">
              <wp:posOffset>0</wp:posOffset>
            </wp:positionH>
            <wp:positionV relativeFrom="paragraph">
              <wp:posOffset>61128</wp:posOffset>
            </wp:positionV>
            <wp:extent cx="1225069" cy="1333500"/>
            <wp:effectExtent l="0" t="0" r="0" b="0"/>
            <wp:wrapNone/>
            <wp:docPr id="122" name="Picture 122" descr="A person pushing a person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erson pushing a person in a wheel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069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E96C8" w14:textId="7E3BFB1E" w:rsidR="003C2AF1" w:rsidRDefault="003C2AF1" w:rsidP="003A48B5">
      <w:pPr>
        <w:tabs>
          <w:tab w:val="left" w:leader="dot" w:pos="8618"/>
        </w:tabs>
      </w:pPr>
      <w:r>
        <w:t xml:space="preserve">Guiding </w:t>
      </w:r>
      <w:r w:rsidR="00F652D1">
        <w:t xml:space="preserve">principles </w:t>
      </w:r>
      <w:r w:rsidR="00B84B4E">
        <w:t>for the review</w:t>
      </w:r>
      <w:r w:rsidR="00B84B4E">
        <w:tab/>
        <w:t>32</w:t>
      </w:r>
    </w:p>
    <w:p w14:paraId="5DB17E2C" w14:textId="7D4258B7" w:rsidR="003C2AF1" w:rsidRDefault="003C2AF1" w:rsidP="003A48B5">
      <w:pPr>
        <w:tabs>
          <w:tab w:val="left" w:leader="dot" w:pos="8618"/>
        </w:tabs>
      </w:pPr>
    </w:p>
    <w:p w14:paraId="7552528C" w14:textId="73A137D7" w:rsidR="003C2AF1" w:rsidRDefault="003C2AF1" w:rsidP="003A48B5">
      <w:pPr>
        <w:tabs>
          <w:tab w:val="left" w:leader="dot" w:pos="8618"/>
        </w:tabs>
      </w:pPr>
    </w:p>
    <w:p w14:paraId="12DE93AF" w14:textId="338D4E8A" w:rsidR="003C2AF1" w:rsidRDefault="005D1249" w:rsidP="003A48B5">
      <w:pPr>
        <w:tabs>
          <w:tab w:val="left" w:leader="dot" w:pos="8618"/>
        </w:tabs>
      </w:pPr>
      <w:r w:rsidRPr="0069123D">
        <w:rPr>
          <w:rFonts w:cs="Arial"/>
          <w:b/>
          <w:bCs/>
          <w:noProof/>
          <w:lang w:val="en-NZ" w:eastAsia="en-NZ"/>
        </w:rPr>
        <w:drawing>
          <wp:anchor distT="0" distB="0" distL="114300" distR="114300" simplePos="0" relativeHeight="251658400" behindDoc="0" locked="0" layoutInCell="1" allowOverlap="1" wp14:anchorId="742F4FEF" wp14:editId="774A3EDC">
            <wp:simplePos x="0" y="0"/>
            <wp:positionH relativeFrom="margin">
              <wp:posOffset>0</wp:posOffset>
            </wp:positionH>
            <wp:positionV relativeFrom="paragraph">
              <wp:posOffset>107315</wp:posOffset>
            </wp:positionV>
            <wp:extent cx="1181100" cy="885825"/>
            <wp:effectExtent l="0" t="0" r="0" b="0"/>
            <wp:wrapNone/>
            <wp:docPr id="120" name="Picture 1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AF1">
        <w:t xml:space="preserve">What kinds of </w:t>
      </w:r>
      <w:r w:rsidR="00A7599D">
        <w:t>decision</w:t>
      </w:r>
      <w:r w:rsidR="0093311C">
        <w:t xml:space="preserve"> </w:t>
      </w:r>
      <w:r w:rsidR="003A48B5">
        <w:t xml:space="preserve">making </w:t>
      </w:r>
      <w:r w:rsidR="00B84B4E">
        <w:br/>
        <w:t>are we thinking about?</w:t>
      </w:r>
      <w:r w:rsidR="00B84B4E">
        <w:tab/>
        <w:t>35</w:t>
      </w:r>
    </w:p>
    <w:p w14:paraId="3CF8B7CA" w14:textId="73B3D19F" w:rsidR="003A48B5" w:rsidRDefault="003A48B5" w:rsidP="003A48B5">
      <w:pPr>
        <w:tabs>
          <w:tab w:val="left" w:leader="dot" w:pos="8618"/>
        </w:tabs>
      </w:pPr>
    </w:p>
    <w:p w14:paraId="6903FFA2" w14:textId="547DBAD2" w:rsidR="003A48B5" w:rsidRDefault="005D1249" w:rsidP="003A48B5">
      <w:pPr>
        <w:tabs>
          <w:tab w:val="left" w:leader="dot" w:pos="8618"/>
        </w:tabs>
      </w:pPr>
      <w:r w:rsidRPr="000E6BB1">
        <w:rPr>
          <w:noProof/>
          <w:lang w:val="en-NZ" w:eastAsia="en-NZ"/>
        </w:rPr>
        <w:drawing>
          <wp:anchor distT="0" distB="0" distL="114300" distR="114300" simplePos="0" relativeHeight="251658402" behindDoc="0" locked="0" layoutInCell="1" allowOverlap="1" wp14:anchorId="5F71952B" wp14:editId="765A6459">
            <wp:simplePos x="0" y="0"/>
            <wp:positionH relativeFrom="column">
              <wp:posOffset>0</wp:posOffset>
            </wp:positionH>
            <wp:positionV relativeFrom="paragraph">
              <wp:posOffset>65405</wp:posOffset>
            </wp:positionV>
            <wp:extent cx="1354900" cy="1219200"/>
            <wp:effectExtent l="0" t="0" r="0" b="0"/>
            <wp:wrapNone/>
            <wp:docPr id="123" name="Picture 1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9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0E7DD5" w14:textId="6FEC7FE0" w:rsidR="003A48B5" w:rsidRDefault="00B84B4E" w:rsidP="003A48B5">
      <w:pPr>
        <w:tabs>
          <w:tab w:val="left" w:leader="dot" w:pos="8618"/>
        </w:tabs>
      </w:pPr>
      <w:r>
        <w:t>Safeguards and accountability</w:t>
      </w:r>
      <w:r>
        <w:tab/>
        <w:t>44</w:t>
      </w:r>
    </w:p>
    <w:p w14:paraId="5107B9C1" w14:textId="306DF57C" w:rsidR="003A48B5" w:rsidRDefault="003A48B5" w:rsidP="003A48B5">
      <w:pPr>
        <w:tabs>
          <w:tab w:val="left" w:leader="dot" w:pos="8618"/>
        </w:tabs>
      </w:pPr>
    </w:p>
    <w:p w14:paraId="056F5DC2" w14:textId="07F4BD64" w:rsidR="003A48B5" w:rsidRDefault="005D1249" w:rsidP="003A48B5">
      <w:pPr>
        <w:tabs>
          <w:tab w:val="left" w:leader="dot" w:pos="8618"/>
        </w:tabs>
      </w:pPr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99" behindDoc="0" locked="0" layoutInCell="1" allowOverlap="1" wp14:anchorId="4017A63A" wp14:editId="04C88FDD">
            <wp:simplePos x="0" y="0"/>
            <wp:positionH relativeFrom="column">
              <wp:posOffset>1</wp:posOffset>
            </wp:positionH>
            <wp:positionV relativeFrom="paragraph">
              <wp:posOffset>347346</wp:posOffset>
            </wp:positionV>
            <wp:extent cx="1521306" cy="971550"/>
            <wp:effectExtent l="0" t="0" r="0" b="0"/>
            <wp:wrapNone/>
            <wp:docPr id="119" name="Picture 119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446" cy="97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AE391" w14:textId="1DF85B1B" w:rsidR="003A48B5" w:rsidRPr="003C2AF1" w:rsidRDefault="003A48B5" w:rsidP="003A48B5">
      <w:pPr>
        <w:tabs>
          <w:tab w:val="left" w:leader="dot" w:pos="8618"/>
        </w:tabs>
      </w:pPr>
      <w:r>
        <w:t xml:space="preserve">Is there anything </w:t>
      </w:r>
      <w:r w:rsidR="003A6726">
        <w:t xml:space="preserve">else </w:t>
      </w:r>
      <w:r w:rsidR="00B84B4E">
        <w:t xml:space="preserve">you would </w:t>
      </w:r>
      <w:r w:rsidR="00B84B4E">
        <w:br/>
        <w:t>like to tell us?</w:t>
      </w:r>
      <w:r w:rsidR="00B84B4E">
        <w:tab/>
        <w:t>50</w:t>
      </w:r>
    </w:p>
    <w:p w14:paraId="43049C89" w14:textId="77777777" w:rsidR="003C2AF1" w:rsidRDefault="003C2AF1" w:rsidP="003A48B5">
      <w:pPr>
        <w:tabs>
          <w:tab w:val="left" w:leader="dot" w:pos="8618"/>
        </w:tabs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0926BAA" w14:textId="1CF02826" w:rsidR="00593E05" w:rsidRPr="00BD5885" w:rsidRDefault="00B60E30" w:rsidP="00B50E3F">
      <w:pPr>
        <w:pStyle w:val="Heading1"/>
      </w:pPr>
      <w:r>
        <w:lastRenderedPageBreak/>
        <w:t>What is this</w:t>
      </w:r>
      <w:r w:rsidR="00593E05" w:rsidRPr="00BD5885">
        <w:t xml:space="preserve"> review?</w:t>
      </w:r>
    </w:p>
    <w:p w14:paraId="3C393FEF" w14:textId="77777777" w:rsidR="00593E05" w:rsidRPr="00B60E30" w:rsidRDefault="00593E05" w:rsidP="00B50E3F">
      <w:pPr>
        <w:rPr>
          <w:rFonts w:cs="Arial"/>
          <w:sz w:val="14"/>
        </w:rPr>
      </w:pPr>
    </w:p>
    <w:p w14:paraId="7B56924E" w14:textId="77777777" w:rsidR="00593E05" w:rsidRPr="003B457B" w:rsidRDefault="00593E05" w:rsidP="00B50E3F">
      <w:pPr>
        <w:rPr>
          <w:rFonts w:cs="Arial"/>
          <w:sz w:val="26"/>
        </w:rPr>
      </w:pPr>
      <w:r w:rsidRPr="003B457B">
        <w:rPr>
          <w:rFonts w:cs="Arial"/>
          <w:b/>
          <w:noProof/>
          <w:sz w:val="26"/>
          <w:highlight w:val="cyan"/>
          <w:lang w:val="en-NZ" w:eastAsia="en-NZ"/>
        </w:rPr>
        <w:drawing>
          <wp:anchor distT="0" distB="0" distL="114300" distR="114300" simplePos="0" relativeHeight="251658448" behindDoc="0" locked="0" layoutInCell="1" allowOverlap="1" wp14:anchorId="6E9C8834" wp14:editId="1D43C98F">
            <wp:simplePos x="0" y="0"/>
            <wp:positionH relativeFrom="margin">
              <wp:posOffset>61595</wp:posOffset>
            </wp:positionH>
            <wp:positionV relativeFrom="paragraph">
              <wp:posOffset>190500</wp:posOffset>
            </wp:positionV>
            <wp:extent cx="1539538" cy="612000"/>
            <wp:effectExtent l="0" t="0" r="3810" b="0"/>
            <wp:wrapNone/>
            <wp:docPr id="11" name="Picture 11" descr="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183D7F6-B498-43B3-948B-1728B52AA6E4}">
                          <adec:decorative xmlns:a14="http://schemas.microsoft.com/office/drawing/2010/main" xmlns="" xmlns:o="urn:schemas-microsoft-com:office:office" xmlns:v="urn:schemas-microsoft-com:vml" xmlns:w10="urn:schemas-microsoft-com:office:word" xmlns:w="http://schemas.openxmlformats.org/wordprocessingml/2006/main" xmlns:adec="http://schemas.microsoft.com/office/drawing/2017/decorative" xmlns:arto="http://schemas.microsoft.com/office/word/2006/arto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538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37BC69" w14:textId="77777777" w:rsidR="00593E05" w:rsidRPr="003B457B" w:rsidRDefault="00593E05" w:rsidP="00B50E3F">
      <w:pPr>
        <w:rPr>
          <w:rFonts w:cs="Arial"/>
          <w:sz w:val="26"/>
          <w:szCs w:val="26"/>
        </w:rPr>
      </w:pPr>
      <w:r w:rsidRPr="00BA063D">
        <w:rPr>
          <w:rFonts w:cs="Arial"/>
          <w:b/>
          <w:noProof/>
          <w:lang w:val="en-NZ" w:eastAsia="en-NZ"/>
        </w:rPr>
        <w:drawing>
          <wp:anchor distT="0" distB="0" distL="114300" distR="114300" simplePos="0" relativeHeight="251658252" behindDoc="0" locked="0" layoutInCell="1" allowOverlap="1" wp14:anchorId="65ECF578" wp14:editId="4C98363C">
            <wp:simplePos x="0" y="0"/>
            <wp:positionH relativeFrom="margin">
              <wp:posOffset>342</wp:posOffset>
            </wp:positionH>
            <wp:positionV relativeFrom="paragraph">
              <wp:posOffset>937260</wp:posOffset>
            </wp:positionV>
            <wp:extent cx="1466850" cy="1634870"/>
            <wp:effectExtent l="0" t="0" r="0" b="38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63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3E627BB8">
        <w:rPr>
          <w:rFonts w:cs="Arial"/>
          <w:b/>
          <w:bCs/>
        </w:rPr>
        <w:t>Te Aka Matua o te Ture | Law Commission</w:t>
      </w:r>
      <w:r w:rsidRPr="00A91ED2">
        <w:rPr>
          <w:rFonts w:cs="Arial"/>
        </w:rPr>
        <w:t xml:space="preserve"> is an organisation that:</w:t>
      </w:r>
      <w:r>
        <w:rPr>
          <w:rFonts w:cs="Arial"/>
        </w:rPr>
        <w:br/>
      </w:r>
    </w:p>
    <w:p w14:paraId="4C43EE92" w14:textId="77777777" w:rsidR="00593E05" w:rsidRPr="003B457B" w:rsidRDefault="00593E05" w:rsidP="00B50E3F">
      <w:pPr>
        <w:pStyle w:val="ListParagraph"/>
        <w:numPr>
          <w:ilvl w:val="0"/>
          <w:numId w:val="4"/>
        </w:numPr>
        <w:spacing w:after="0"/>
        <w:ind w:left="4253" w:hanging="567"/>
        <w:contextualSpacing w:val="0"/>
        <w:rPr>
          <w:rFonts w:cs="Arial"/>
          <w:sz w:val="26"/>
        </w:rPr>
      </w:pPr>
      <w:r w:rsidRPr="00A91ED2">
        <w:rPr>
          <w:rFonts w:cs="Arial"/>
        </w:rPr>
        <w:t xml:space="preserve">does </w:t>
      </w:r>
      <w:r w:rsidRPr="00A91ED2">
        <w:rPr>
          <w:rFonts w:cs="Arial"/>
          <w:b/>
          <w:bCs/>
        </w:rPr>
        <w:t>reviews</w:t>
      </w:r>
      <w:r w:rsidRPr="00A91ED2">
        <w:rPr>
          <w:rFonts w:cs="Arial"/>
        </w:rPr>
        <w:t xml:space="preserve"> of the law</w:t>
      </w:r>
      <w:r>
        <w:rPr>
          <w:rFonts w:cs="Arial"/>
        </w:rPr>
        <w:br/>
      </w:r>
    </w:p>
    <w:p w14:paraId="65243C7D" w14:textId="123B3A79" w:rsidR="00593E05" w:rsidRPr="00A91ED2" w:rsidRDefault="00593E05" w:rsidP="00B50E3F">
      <w:pPr>
        <w:pStyle w:val="ListParagraph"/>
        <w:numPr>
          <w:ilvl w:val="0"/>
          <w:numId w:val="4"/>
        </w:numPr>
        <w:spacing w:after="0"/>
        <w:ind w:left="4253" w:hanging="567"/>
        <w:contextualSpacing w:val="0"/>
        <w:rPr>
          <w:rFonts w:cs="Arial"/>
        </w:rPr>
      </w:pPr>
      <w:r w:rsidRPr="00A91ED2">
        <w:rPr>
          <w:rFonts w:cs="Arial"/>
        </w:rPr>
        <w:t>uses what it f</w:t>
      </w:r>
      <w:r>
        <w:rPr>
          <w:rFonts w:cs="Arial"/>
        </w:rPr>
        <w:t>inds</w:t>
      </w:r>
      <w:r w:rsidRPr="00A91ED2">
        <w:rPr>
          <w:rFonts w:cs="Arial"/>
        </w:rPr>
        <w:t xml:space="preserve"> out in the review</w:t>
      </w:r>
      <w:r w:rsidR="00F652D1">
        <w:rPr>
          <w:rFonts w:cs="Arial"/>
        </w:rPr>
        <w:t>s</w:t>
      </w:r>
      <w:r w:rsidRPr="00A91ED2">
        <w:rPr>
          <w:rFonts w:cs="Arial"/>
        </w:rPr>
        <w:t xml:space="preserve"> to tell the </w:t>
      </w:r>
      <w:r w:rsidR="00F652D1">
        <w:rPr>
          <w:rFonts w:cs="Arial"/>
        </w:rPr>
        <w:t>G</w:t>
      </w:r>
      <w:r w:rsidR="00F652D1" w:rsidRPr="00A91ED2">
        <w:rPr>
          <w:rFonts w:cs="Arial"/>
        </w:rPr>
        <w:t xml:space="preserve">overnment </w:t>
      </w:r>
      <w:r w:rsidRPr="00A91ED2">
        <w:rPr>
          <w:rFonts w:cs="Arial"/>
        </w:rPr>
        <w:t>how to make the law better.</w:t>
      </w:r>
    </w:p>
    <w:p w14:paraId="3A31855E" w14:textId="77777777" w:rsidR="00593E05" w:rsidRPr="00B60E30" w:rsidRDefault="00593E05" w:rsidP="00B50E3F">
      <w:pPr>
        <w:rPr>
          <w:rFonts w:cs="Arial"/>
          <w:sz w:val="34"/>
        </w:rPr>
      </w:pPr>
    </w:p>
    <w:p w14:paraId="18D62797" w14:textId="79D5B88D" w:rsidR="00593E05" w:rsidRPr="00800E7F" w:rsidRDefault="00926BEF" w:rsidP="00B50E3F">
      <w:pPr>
        <w:rPr>
          <w:rFonts w:cs="Arial"/>
          <w:sz w:val="18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04" behindDoc="1" locked="0" layoutInCell="1" allowOverlap="1" wp14:anchorId="00FCB5C3" wp14:editId="37A8B7A4">
                <wp:simplePos x="0" y="0"/>
                <wp:positionH relativeFrom="margin">
                  <wp:posOffset>2609850</wp:posOffset>
                </wp:positionH>
                <wp:positionV relativeFrom="paragraph">
                  <wp:posOffset>48260</wp:posOffset>
                </wp:positionV>
                <wp:extent cx="3190875" cy="4524375"/>
                <wp:effectExtent l="0" t="0" r="9525" b="9525"/>
                <wp:wrapNone/>
                <wp:docPr id="508" name="Rectangl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90875" cy="4524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91D6AA" id="Rectangle 508" o:spid="_x0000_s1026" style="position:absolute;margin-left:205.5pt;margin-top:3.8pt;width:251.25pt;height:356.25pt;z-index:-2516580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" fillcolor="#deeaf6 [664]" stroked="f" strokeweight="1pt">
                <w10:wrap anchorx="margin"/>
              </v:rect>
            </w:pict>
          </mc:Fallback>
        </mc:AlternateContent>
      </w:r>
      <w:r w:rsidR="00593E05" w:rsidRPr="00800E7F">
        <w:rPr>
          <w:rFonts w:cs="Arial"/>
          <w:b/>
          <w:bCs/>
          <w:noProof/>
          <w:sz w:val="18"/>
          <w:lang w:val="en-NZ" w:eastAsia="en-NZ"/>
        </w:rPr>
        <w:drawing>
          <wp:anchor distT="0" distB="0" distL="114300" distR="114300" simplePos="0" relativeHeight="251658251" behindDoc="0" locked="0" layoutInCell="1" allowOverlap="1" wp14:anchorId="1367F754" wp14:editId="066579FC">
            <wp:simplePos x="0" y="0"/>
            <wp:positionH relativeFrom="margin">
              <wp:posOffset>-6350</wp:posOffset>
            </wp:positionH>
            <wp:positionV relativeFrom="paragraph">
              <wp:posOffset>120015</wp:posOffset>
            </wp:positionV>
            <wp:extent cx="1562100" cy="1186816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8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9876C" w14:textId="77777777" w:rsidR="00593E05" w:rsidRPr="00DA4A04" w:rsidRDefault="00593E05" w:rsidP="00B50E3F">
      <w:pPr>
        <w:pStyle w:val="Heading3"/>
        <w:tabs>
          <w:tab w:val="left" w:pos="7860"/>
        </w:tabs>
        <w:spacing w:before="0"/>
        <w:ind w:left="4253"/>
        <w:rPr>
          <w:rFonts w:ascii="Arial" w:hAnsi="Arial" w:cs="Arial"/>
          <w:b/>
          <w:bCs/>
          <w:color w:val="auto"/>
          <w:sz w:val="26"/>
          <w:szCs w:val="32"/>
        </w:rPr>
      </w:pPr>
      <w:r w:rsidRPr="00DA4A04">
        <w:rPr>
          <w:rFonts w:ascii="Arial" w:hAnsi="Arial" w:cs="Arial"/>
          <w:color w:val="auto"/>
          <w:sz w:val="32"/>
          <w:szCs w:val="32"/>
        </w:rPr>
        <w:t xml:space="preserve">A </w:t>
      </w:r>
      <w:r w:rsidRPr="00DA4A04">
        <w:rPr>
          <w:rFonts w:ascii="Arial" w:hAnsi="Arial" w:cs="Arial"/>
          <w:b/>
          <w:color w:val="auto"/>
          <w:sz w:val="32"/>
          <w:szCs w:val="32"/>
        </w:rPr>
        <w:t>review</w:t>
      </w:r>
      <w:r w:rsidRPr="00DA4A04">
        <w:rPr>
          <w:rFonts w:ascii="Arial" w:hAnsi="Arial" w:cs="Arial"/>
          <w:color w:val="auto"/>
          <w:sz w:val="32"/>
          <w:szCs w:val="32"/>
        </w:rPr>
        <w:t xml:space="preserve"> is when we:</w:t>
      </w:r>
      <w:r w:rsidRPr="00DA4A04">
        <w:rPr>
          <w:rFonts w:ascii="Arial" w:hAnsi="Arial" w:cs="Arial"/>
          <w:color w:val="auto"/>
          <w:sz w:val="32"/>
          <w:szCs w:val="32"/>
        </w:rPr>
        <w:tab/>
      </w:r>
      <w:r w:rsidRPr="00DA4A04">
        <w:rPr>
          <w:rFonts w:ascii="Arial" w:hAnsi="Arial" w:cs="Arial"/>
          <w:color w:val="auto"/>
          <w:sz w:val="32"/>
          <w:szCs w:val="32"/>
        </w:rPr>
        <w:br/>
      </w:r>
    </w:p>
    <w:p w14:paraId="6A8D2395" w14:textId="77777777" w:rsidR="00593E05" w:rsidRPr="003B457B" w:rsidRDefault="00593E05" w:rsidP="00B50E3F">
      <w:pPr>
        <w:pStyle w:val="ListParagraph"/>
        <w:numPr>
          <w:ilvl w:val="0"/>
          <w:numId w:val="5"/>
        </w:numPr>
        <w:spacing w:after="0"/>
        <w:ind w:left="4678" w:hanging="425"/>
        <w:contextualSpacing w:val="0"/>
        <w:rPr>
          <w:rFonts w:cs="Arial"/>
          <w:sz w:val="26"/>
        </w:rPr>
      </w:pPr>
      <w:r w:rsidRPr="005813CC">
        <w:rPr>
          <w:rFonts w:cs="Arial"/>
          <w:noProof/>
          <w:lang w:val="en-NZ" w:eastAsia="en-NZ"/>
        </w:rPr>
        <w:drawing>
          <wp:anchor distT="0" distB="0" distL="114300" distR="114300" simplePos="0" relativeHeight="251658253" behindDoc="0" locked="0" layoutInCell="1" allowOverlap="1" wp14:anchorId="7E6D50D3" wp14:editId="1E12B124">
            <wp:simplePos x="0" y="0"/>
            <wp:positionH relativeFrom="margin">
              <wp:posOffset>-2540</wp:posOffset>
            </wp:positionH>
            <wp:positionV relativeFrom="paragraph">
              <wp:posOffset>752475</wp:posOffset>
            </wp:positionV>
            <wp:extent cx="1555668" cy="1555668"/>
            <wp:effectExtent l="0" t="0" r="698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668" cy="155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1ED2">
        <w:rPr>
          <w:rFonts w:cs="Arial"/>
        </w:rPr>
        <w:t>look carefully at a part of the law</w:t>
      </w:r>
      <w:r>
        <w:rPr>
          <w:rFonts w:cs="Arial"/>
        </w:rPr>
        <w:br/>
      </w:r>
    </w:p>
    <w:p w14:paraId="439AF3CE" w14:textId="77777777" w:rsidR="00593E05" w:rsidRPr="003B457B" w:rsidRDefault="00593E05" w:rsidP="00B50E3F">
      <w:pPr>
        <w:pStyle w:val="ListParagraph"/>
        <w:numPr>
          <w:ilvl w:val="0"/>
          <w:numId w:val="5"/>
        </w:numPr>
        <w:spacing w:after="0"/>
        <w:ind w:left="4678" w:hanging="425"/>
        <w:contextualSpacing w:val="0"/>
        <w:rPr>
          <w:rFonts w:cs="Arial"/>
          <w:sz w:val="26"/>
          <w:szCs w:val="26"/>
        </w:rPr>
      </w:pPr>
      <w:r w:rsidRPr="3E627BB8">
        <w:rPr>
          <w:rFonts w:cs="Arial"/>
        </w:rPr>
        <w:t xml:space="preserve">talk to people who know a lot </w:t>
      </w:r>
      <w:r>
        <w:rPr>
          <w:rFonts w:cs="Arial"/>
        </w:rPr>
        <w:t xml:space="preserve">of </w:t>
      </w:r>
      <w:r w:rsidRPr="3E627BB8">
        <w:rPr>
          <w:rFonts w:cs="Arial"/>
        </w:rPr>
        <w:t>things to do with that part of law</w:t>
      </w:r>
      <w:r>
        <w:rPr>
          <w:rFonts w:cs="Arial"/>
        </w:rPr>
        <w:t xml:space="preserve"> </w:t>
      </w:r>
      <w:r>
        <w:br/>
      </w:r>
    </w:p>
    <w:p w14:paraId="2A87F629" w14:textId="77777777" w:rsidR="00593E05" w:rsidRPr="003B457B" w:rsidRDefault="00593E05" w:rsidP="00B50E3F">
      <w:pPr>
        <w:pStyle w:val="ListParagraph"/>
        <w:numPr>
          <w:ilvl w:val="0"/>
          <w:numId w:val="5"/>
        </w:numPr>
        <w:spacing w:after="0"/>
        <w:ind w:left="4678" w:hanging="425"/>
        <w:contextualSpacing w:val="0"/>
        <w:rPr>
          <w:rFonts w:asciiTheme="minorHAnsi" w:hAnsiTheme="minorHAns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255" behindDoc="0" locked="0" layoutInCell="1" allowOverlap="1" wp14:anchorId="42A3AEC1" wp14:editId="216CA97C">
            <wp:simplePos x="0" y="0"/>
            <wp:positionH relativeFrom="column">
              <wp:posOffset>257175</wp:posOffset>
            </wp:positionH>
            <wp:positionV relativeFrom="paragraph">
              <wp:posOffset>135890</wp:posOffset>
            </wp:positionV>
            <wp:extent cx="1114425" cy="1132205"/>
            <wp:effectExtent l="0" t="0" r="952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91ED2">
        <w:rPr>
          <w:rFonts w:cs="Arial"/>
        </w:rPr>
        <w:t>ask people what they think</w:t>
      </w:r>
      <w:r>
        <w:rPr>
          <w:rFonts w:cs="Arial"/>
        </w:rPr>
        <w:br/>
      </w:r>
    </w:p>
    <w:p w14:paraId="3CFB51F2" w14:textId="77777777" w:rsidR="00593E05" w:rsidRPr="00AC3916" w:rsidRDefault="00593E05" w:rsidP="00B50E3F">
      <w:pPr>
        <w:pStyle w:val="ListParagraph"/>
        <w:numPr>
          <w:ilvl w:val="0"/>
          <w:numId w:val="5"/>
        </w:numPr>
        <w:spacing w:after="0"/>
        <w:ind w:left="4678" w:hanging="425"/>
        <w:contextualSpacing w:val="0"/>
        <w:rPr>
          <w:rFonts w:cs="Arial"/>
        </w:rPr>
      </w:pPr>
      <w:r w:rsidRPr="00A91ED2">
        <w:rPr>
          <w:rFonts w:cs="Arial"/>
        </w:rPr>
        <w:t xml:space="preserve">write a report about what we </w:t>
      </w:r>
      <w:r w:rsidRPr="00AC3916">
        <w:rPr>
          <w:rFonts w:cs="Arial"/>
        </w:rPr>
        <w:t>have found out.</w:t>
      </w:r>
    </w:p>
    <w:p w14:paraId="10837C98" w14:textId="77777777" w:rsidR="00593E05" w:rsidRDefault="00593E05" w:rsidP="00B50E3F">
      <w:pPr>
        <w:pStyle w:val="Heading3"/>
        <w:spacing w:before="0"/>
        <w:rPr>
          <w:rFonts w:ascii="Arial" w:hAnsi="Arial" w:cs="Arial"/>
          <w:color w:val="auto"/>
          <w:sz w:val="32"/>
          <w:szCs w:val="32"/>
        </w:rPr>
      </w:pPr>
      <w:r w:rsidRPr="00AC3916">
        <w:rPr>
          <w:rFonts w:ascii="Arial" w:hAnsi="Arial" w:cs="Arial"/>
          <w:b/>
          <w:bCs/>
          <w:noProof/>
          <w:color w:val="auto"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658322" behindDoc="0" locked="0" layoutInCell="1" allowOverlap="1" wp14:anchorId="2A3C1E4E" wp14:editId="12B30B9F">
            <wp:simplePos x="0" y="0"/>
            <wp:positionH relativeFrom="margin">
              <wp:posOffset>0</wp:posOffset>
            </wp:positionH>
            <wp:positionV relativeFrom="paragraph">
              <wp:posOffset>-188595</wp:posOffset>
            </wp:positionV>
            <wp:extent cx="1828800" cy="18288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C3916">
        <w:rPr>
          <w:rFonts w:ascii="Arial" w:hAnsi="Arial" w:cs="Arial"/>
          <w:color w:val="auto"/>
          <w:sz w:val="32"/>
          <w:szCs w:val="32"/>
        </w:rPr>
        <w:t>The Government asked the Law Commission to do a review about when adults can make their own decisions.</w:t>
      </w:r>
    </w:p>
    <w:p w14:paraId="0B71CF15" w14:textId="77777777" w:rsidR="00DA4A04" w:rsidRDefault="00DA4A04" w:rsidP="00DA4A04"/>
    <w:p w14:paraId="4B8FCE13" w14:textId="1F33AD3F" w:rsidR="00593E05" w:rsidRDefault="00593E05" w:rsidP="00B50E3F">
      <w:pPr>
        <w:rPr>
          <w:rFonts w:cs="Arial"/>
        </w:rPr>
      </w:pPr>
    </w:p>
    <w:p w14:paraId="289AB719" w14:textId="2ED1D894" w:rsidR="006E656E" w:rsidRPr="00BD5885" w:rsidRDefault="00051D81" w:rsidP="00B50E3F">
      <w:pPr>
        <w:rPr>
          <w:rFonts w:cs="Arial"/>
        </w:rPr>
      </w:pPr>
      <w:r w:rsidRPr="00BD5885">
        <w:rPr>
          <w:rFonts w:cs="Arial"/>
          <w:noProof/>
          <w:lang w:val="en-NZ" w:eastAsia="en-NZ"/>
        </w:rPr>
        <w:drawing>
          <wp:anchor distT="0" distB="0" distL="114300" distR="114300" simplePos="0" relativeHeight="251658298" behindDoc="0" locked="0" layoutInCell="1" allowOverlap="1" wp14:anchorId="614653D6" wp14:editId="2A63366E">
            <wp:simplePos x="0" y="0"/>
            <wp:positionH relativeFrom="column">
              <wp:posOffset>-180975</wp:posOffset>
            </wp:positionH>
            <wp:positionV relativeFrom="paragraph">
              <wp:posOffset>401955</wp:posOffset>
            </wp:positionV>
            <wp:extent cx="1628775" cy="162877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 w:rsidRPr="00BD5885">
        <w:rPr>
          <w:rFonts w:cs="Arial"/>
        </w:rPr>
        <w:t xml:space="preserve">As part of this review </w:t>
      </w:r>
      <w:r w:rsidR="00DA4A04" w:rsidRPr="00AC3916">
        <w:rPr>
          <w:rFonts w:cs="Arial"/>
          <w:szCs w:val="32"/>
        </w:rPr>
        <w:t>the Law Commission</w:t>
      </w:r>
      <w:r w:rsidR="006E656E" w:rsidRPr="00BD5885">
        <w:rPr>
          <w:rFonts w:cs="Arial"/>
        </w:rPr>
        <w:t xml:space="preserve"> </w:t>
      </w:r>
      <w:r w:rsidR="00F652D1" w:rsidRPr="00BD5885">
        <w:rPr>
          <w:rFonts w:cs="Arial"/>
        </w:rPr>
        <w:t>ha</w:t>
      </w:r>
      <w:r w:rsidR="00F652D1">
        <w:rPr>
          <w:rFonts w:cs="Arial"/>
        </w:rPr>
        <w:t>s</w:t>
      </w:r>
      <w:r w:rsidR="00F652D1" w:rsidRPr="00BD5885">
        <w:rPr>
          <w:rFonts w:cs="Arial"/>
        </w:rPr>
        <w:t xml:space="preserve"> </w:t>
      </w:r>
      <w:r w:rsidR="006E656E" w:rsidRPr="00BD5885">
        <w:rPr>
          <w:rFonts w:cs="Arial"/>
        </w:rPr>
        <w:t>written a</w:t>
      </w:r>
      <w:r w:rsidR="00C20CD5">
        <w:rPr>
          <w:rFonts w:cs="Arial"/>
        </w:rPr>
        <w:t xml:space="preserve"> document </w:t>
      </w:r>
      <w:r w:rsidR="006E656E" w:rsidRPr="00BD5885">
        <w:rPr>
          <w:rFonts w:cs="Arial"/>
        </w:rPr>
        <w:t>called</w:t>
      </w:r>
      <w:r w:rsidR="00BD5885" w:rsidRPr="00BD5885">
        <w:rPr>
          <w:rFonts w:cs="Arial"/>
        </w:rPr>
        <w:t>:</w:t>
      </w:r>
    </w:p>
    <w:p w14:paraId="1CAD7E4E" w14:textId="46D345E9" w:rsidR="006E656E" w:rsidRPr="00BD5885" w:rsidRDefault="006E656E" w:rsidP="00B50E3F">
      <w:pPr>
        <w:rPr>
          <w:rFonts w:cs="Arial"/>
        </w:rPr>
      </w:pPr>
    </w:p>
    <w:p w14:paraId="3C3108B3" w14:textId="3B2BD681" w:rsidR="006E656E" w:rsidRPr="001F25AE" w:rsidRDefault="006E656E" w:rsidP="00B50E3F">
      <w:pPr>
        <w:rPr>
          <w:rFonts w:cs="Arial"/>
          <w:szCs w:val="32"/>
        </w:rPr>
      </w:pPr>
      <w:bookmarkStart w:id="1" w:name="_Hlk119683556"/>
      <w:r w:rsidRPr="001F25AE">
        <w:rPr>
          <w:rFonts w:cs="Arial"/>
          <w:b/>
          <w:bCs/>
          <w:szCs w:val="32"/>
        </w:rPr>
        <w:t xml:space="preserve">He Arotake i te Ture mō ngā Huarahi Whakatau a ngā Pakeke </w:t>
      </w:r>
      <w:r w:rsidR="00BD5885" w:rsidRPr="001F25AE">
        <w:rPr>
          <w:rFonts w:cs="Arial"/>
          <w:b/>
          <w:bCs/>
          <w:szCs w:val="32"/>
        </w:rPr>
        <w:t>/</w:t>
      </w:r>
      <w:r w:rsidRPr="001F25AE">
        <w:rPr>
          <w:rFonts w:cs="Arial"/>
          <w:b/>
          <w:bCs/>
          <w:szCs w:val="32"/>
        </w:rPr>
        <w:t xml:space="preserve"> Review of Adult Decision-Making Capacity Law</w:t>
      </w:r>
      <w:r w:rsidR="001F25AE" w:rsidRPr="001F25AE">
        <w:rPr>
          <w:rFonts w:cs="Arial"/>
          <w:b/>
          <w:bCs/>
          <w:szCs w:val="32"/>
        </w:rPr>
        <w:t xml:space="preserve"> - </w:t>
      </w:r>
      <w:r w:rsidR="001F25AE" w:rsidRPr="001F25AE">
        <w:rPr>
          <w:b/>
          <w:szCs w:val="32"/>
        </w:rPr>
        <w:t>Summary of Preliminary Issues Paper</w:t>
      </w:r>
      <w:r w:rsidR="00B60E30" w:rsidRPr="00B60E30">
        <w:rPr>
          <w:szCs w:val="32"/>
        </w:rPr>
        <w:t>.</w:t>
      </w:r>
    </w:p>
    <w:bookmarkEnd w:id="1"/>
    <w:p w14:paraId="550E5324" w14:textId="3C582DEC" w:rsidR="006E656E" w:rsidRPr="00BD5885" w:rsidRDefault="00BD5885" w:rsidP="00B50E3F">
      <w:pPr>
        <w:rPr>
          <w:rFonts w:cs="Arial"/>
        </w:rPr>
      </w:pPr>
      <w:r w:rsidRPr="00BD5885">
        <w:rPr>
          <w:rFonts w:cs="Arial"/>
          <w:noProof/>
          <w:lang w:val="en-NZ" w:eastAsia="en-NZ"/>
        </w:rPr>
        <w:drawing>
          <wp:anchor distT="0" distB="0" distL="114300" distR="114300" simplePos="0" relativeHeight="251658274" behindDoc="0" locked="0" layoutInCell="1" allowOverlap="1" wp14:anchorId="0FCA8302" wp14:editId="7CFC56FA">
            <wp:simplePos x="0" y="0"/>
            <wp:positionH relativeFrom="column">
              <wp:posOffset>-66675</wp:posOffset>
            </wp:positionH>
            <wp:positionV relativeFrom="paragraph">
              <wp:posOffset>149860</wp:posOffset>
            </wp:positionV>
            <wp:extent cx="1812992" cy="1314450"/>
            <wp:effectExtent l="0" t="0" r="0" b="0"/>
            <wp:wrapNone/>
            <wp:docPr id="15" name="Picture 15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92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98F9F" w14:textId="17B7E175" w:rsidR="006E656E" w:rsidRPr="00BD5885" w:rsidRDefault="006E656E" w:rsidP="00B50E3F">
      <w:pPr>
        <w:rPr>
          <w:rFonts w:cs="Arial"/>
        </w:rPr>
      </w:pPr>
    </w:p>
    <w:p w14:paraId="045106C5" w14:textId="74B06D1B" w:rsidR="006E656E" w:rsidRDefault="006E656E" w:rsidP="00B50E3F">
      <w:pPr>
        <w:rPr>
          <w:rFonts w:cs="Arial"/>
        </w:rPr>
      </w:pPr>
      <w:r w:rsidRPr="00BD5885">
        <w:rPr>
          <w:rFonts w:cs="Arial"/>
        </w:rPr>
        <w:t>This Easy Read document is about the main things in the</w:t>
      </w:r>
      <w:r w:rsidR="00C20CD5">
        <w:rPr>
          <w:rFonts w:cs="Arial"/>
        </w:rPr>
        <w:t xml:space="preserve"> document.</w:t>
      </w:r>
    </w:p>
    <w:p w14:paraId="149D7191" w14:textId="77777777" w:rsidR="00DA4A04" w:rsidRDefault="00DA4A04" w:rsidP="00B50E3F">
      <w:pPr>
        <w:rPr>
          <w:rFonts w:cs="Arial"/>
        </w:rPr>
      </w:pPr>
    </w:p>
    <w:p w14:paraId="1EB33F87" w14:textId="77777777" w:rsidR="00DA4A04" w:rsidRDefault="00DA4A04" w:rsidP="00B50E3F">
      <w:pPr>
        <w:rPr>
          <w:rFonts w:cs="Arial"/>
        </w:rPr>
      </w:pPr>
    </w:p>
    <w:p w14:paraId="4C3E93C6" w14:textId="77A1B71E" w:rsidR="006E656E" w:rsidRDefault="00DA4A04" w:rsidP="00B50E3F">
      <w:pPr>
        <w:rPr>
          <w:rFonts w:cs="Arial"/>
        </w:rPr>
      </w:pPr>
      <w:r w:rsidRPr="003B457B">
        <w:rPr>
          <w:rFonts w:cs="Arial"/>
          <w:b/>
          <w:noProof/>
          <w:sz w:val="26"/>
          <w:highlight w:val="cyan"/>
          <w:lang w:val="en-NZ" w:eastAsia="en-NZ"/>
        </w:rPr>
        <w:drawing>
          <wp:anchor distT="0" distB="0" distL="114300" distR="114300" simplePos="0" relativeHeight="251658449" behindDoc="0" locked="0" layoutInCell="1" allowOverlap="1" wp14:anchorId="187309BB" wp14:editId="22FECE67">
            <wp:simplePos x="0" y="0"/>
            <wp:positionH relativeFrom="margin">
              <wp:posOffset>23807</wp:posOffset>
            </wp:positionH>
            <wp:positionV relativeFrom="paragraph">
              <wp:posOffset>198120</wp:posOffset>
            </wp:positionV>
            <wp:extent cx="1539538" cy="612000"/>
            <wp:effectExtent l="0" t="0" r="3810" b="0"/>
            <wp:wrapNone/>
            <wp:docPr id="19" name="Picture 19" descr="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183D7F6-B498-43B3-948B-1728B52AA6E4}">
                          <adec:decorative xmlns:a14="http://schemas.microsoft.com/office/drawing/2010/main" xmlns="" xmlns:o="urn:schemas-microsoft-com:office:office" xmlns:v="urn:schemas-microsoft-com:vml" xmlns:w10="urn:schemas-microsoft-com:office:word" xmlns:w="http://schemas.openxmlformats.org/wordprocessingml/2006/main" xmlns:adec="http://schemas.microsoft.com/office/drawing/2017/decorative" xmlns:arto="http://schemas.microsoft.com/office/word/2006/arto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538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/>
        </w:rPr>
        <w:t xml:space="preserve">In this Easy Read document when we say </w:t>
      </w:r>
      <w:r w:rsidRPr="00DA4A04">
        <w:rPr>
          <w:rFonts w:cs="Arial"/>
          <w:b/>
        </w:rPr>
        <w:t>we</w:t>
      </w:r>
      <w:r>
        <w:rPr>
          <w:rFonts w:cs="Arial"/>
        </w:rPr>
        <w:t xml:space="preserve"> this means the </w:t>
      </w:r>
      <w:r w:rsidRPr="00DA4A04">
        <w:rPr>
          <w:rFonts w:cs="Arial"/>
          <w:b/>
        </w:rPr>
        <w:t>Law Commission</w:t>
      </w:r>
      <w:r>
        <w:rPr>
          <w:rFonts w:cs="Arial"/>
        </w:rPr>
        <w:t>.</w:t>
      </w:r>
    </w:p>
    <w:p w14:paraId="3A6E66FC" w14:textId="77777777" w:rsidR="006E656E" w:rsidRDefault="006E656E" w:rsidP="00B50E3F">
      <w:pPr>
        <w:ind w:left="0"/>
        <w:rPr>
          <w:rFonts w:cs="Arial"/>
        </w:rPr>
      </w:pPr>
      <w:r>
        <w:rPr>
          <w:rFonts w:cs="Arial"/>
        </w:rPr>
        <w:br w:type="page"/>
      </w:r>
    </w:p>
    <w:p w14:paraId="7D7DB2FA" w14:textId="638F4B9B" w:rsidR="006E656E" w:rsidRPr="00BD5885" w:rsidRDefault="00124F76" w:rsidP="00B50E3F">
      <w:pPr>
        <w:pStyle w:val="Heading1"/>
      </w:pPr>
      <w:r>
        <w:lastRenderedPageBreak/>
        <w:t>What is this</w:t>
      </w:r>
      <w:r w:rsidR="006E656E" w:rsidRPr="00BD5885">
        <w:t xml:space="preserve"> review about</w:t>
      </w:r>
      <w:r w:rsidR="009B6680">
        <w:t>?</w:t>
      </w:r>
    </w:p>
    <w:p w14:paraId="1A338B6F" w14:textId="40423EF0" w:rsidR="006E656E" w:rsidRDefault="001F25AE" w:rsidP="00B50E3F">
      <w:pPr>
        <w:rPr>
          <w:rFonts w:cs="Arial"/>
        </w:rPr>
      </w:pPr>
      <w:r w:rsidRPr="00BD5885">
        <w:rPr>
          <w:noProof/>
          <w:lang w:val="en-NZ" w:eastAsia="en-NZ"/>
        </w:rPr>
        <w:drawing>
          <wp:anchor distT="0" distB="0" distL="114300" distR="114300" simplePos="0" relativeHeight="251658275" behindDoc="0" locked="0" layoutInCell="1" allowOverlap="1" wp14:anchorId="799147C4" wp14:editId="482ED0E9">
            <wp:simplePos x="0" y="0"/>
            <wp:positionH relativeFrom="column">
              <wp:posOffset>0</wp:posOffset>
            </wp:positionH>
            <wp:positionV relativeFrom="paragraph">
              <wp:posOffset>48260</wp:posOffset>
            </wp:positionV>
            <wp:extent cx="1409700" cy="1409700"/>
            <wp:effectExtent l="0" t="0" r="0" b="0"/>
            <wp:wrapNone/>
            <wp:docPr id="17" name="Picture 17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C7754" w14:textId="2054F1B5" w:rsidR="006E656E" w:rsidRDefault="006F733D" w:rsidP="00B50E3F">
      <w:r>
        <w:t xml:space="preserve">Some people find it hard </w:t>
      </w:r>
      <w:r w:rsidR="006E656E">
        <w:t>to make decisions about their own lives.</w:t>
      </w:r>
    </w:p>
    <w:p w14:paraId="3DD57D4E" w14:textId="39B844A5" w:rsidR="006E656E" w:rsidRDefault="006E656E" w:rsidP="00B50E3F"/>
    <w:p w14:paraId="065EA022" w14:textId="2078A99B" w:rsidR="006E656E" w:rsidRDefault="00741E89" w:rsidP="00B50E3F">
      <w:r>
        <w:rPr>
          <w:noProof/>
          <w:lang w:val="en-NZ" w:eastAsia="en-NZ"/>
        </w:rPr>
        <w:drawing>
          <wp:anchor distT="0" distB="0" distL="114300" distR="114300" simplePos="0" relativeHeight="251658441" behindDoc="0" locked="0" layoutInCell="1" allowOverlap="1" wp14:anchorId="12657F58" wp14:editId="53AA0221">
            <wp:simplePos x="0" y="0"/>
            <wp:positionH relativeFrom="column">
              <wp:posOffset>-104775</wp:posOffset>
            </wp:positionH>
            <wp:positionV relativeFrom="paragraph">
              <wp:posOffset>370205</wp:posOffset>
            </wp:positionV>
            <wp:extent cx="1562100" cy="1562100"/>
            <wp:effectExtent l="0" t="0" r="0" b="0"/>
            <wp:wrapThrough wrapText="bothSides">
              <wp:wrapPolygon edited="0">
                <wp:start x="10800" y="527"/>
                <wp:lineTo x="6849" y="2898"/>
                <wp:lineTo x="4478" y="4741"/>
                <wp:lineTo x="3161" y="6585"/>
                <wp:lineTo x="2371" y="7902"/>
                <wp:lineTo x="2371" y="9483"/>
                <wp:lineTo x="263" y="13698"/>
                <wp:lineTo x="263" y="15541"/>
                <wp:lineTo x="1054" y="21337"/>
                <wp:lineTo x="10010" y="21337"/>
                <wp:lineTo x="10800" y="17912"/>
                <wp:lineTo x="12117" y="13698"/>
                <wp:lineTo x="18439" y="9483"/>
                <wp:lineTo x="21337" y="6059"/>
                <wp:lineTo x="21337" y="4741"/>
                <wp:lineTo x="17122" y="527"/>
                <wp:lineTo x="10800" y="527"/>
              </wp:wrapPolygon>
            </wp:wrapThrough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Decision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6BE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0" behindDoc="1" locked="0" layoutInCell="1" allowOverlap="1" wp14:anchorId="2299B4EE" wp14:editId="5E99DD8D">
                <wp:simplePos x="0" y="0"/>
                <wp:positionH relativeFrom="margin">
                  <wp:posOffset>2257425</wp:posOffset>
                </wp:positionH>
                <wp:positionV relativeFrom="paragraph">
                  <wp:posOffset>246380</wp:posOffset>
                </wp:positionV>
                <wp:extent cx="3562350" cy="1485900"/>
                <wp:effectExtent l="0" t="0" r="0" b="0"/>
                <wp:wrapNone/>
                <wp:docPr id="507" name="Rectangl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1485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ECEC401" id="Rectangle 507" o:spid="_x0000_s1026" style="position:absolute;margin-left:177.75pt;margin-top:19.4pt;width:280.5pt;height:117pt;z-index:-2516580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" fillcolor="#deeaf6 [664]" stroked="f" strokeweight="1pt">
                <w10:wrap anchorx="margin"/>
              </v:rect>
            </w:pict>
          </mc:Fallback>
        </mc:AlternateContent>
      </w:r>
    </w:p>
    <w:p w14:paraId="510B975E" w14:textId="455C9393" w:rsidR="006E656E" w:rsidRDefault="006E656E" w:rsidP="00B50E3F">
      <w:r>
        <w:t>In this</w:t>
      </w:r>
      <w:r w:rsidR="00C20CD5">
        <w:t xml:space="preserve"> document </w:t>
      </w:r>
      <w:r>
        <w:t>we will call</w:t>
      </w:r>
      <w:r w:rsidR="006F733D">
        <w:t xml:space="preserve"> people who find </w:t>
      </w:r>
      <w:r w:rsidR="00705DCB">
        <w:t>it</w:t>
      </w:r>
      <w:r w:rsidR="006F733D">
        <w:t xml:space="preserve"> hard to make decisions about their own lives </w:t>
      </w:r>
      <w:r w:rsidRPr="00BD5885">
        <w:rPr>
          <w:b/>
          <w:bCs/>
        </w:rPr>
        <w:t>people with affected decision making</w:t>
      </w:r>
      <w:r>
        <w:t>.</w:t>
      </w:r>
    </w:p>
    <w:p w14:paraId="587A354D" w14:textId="450DCA48" w:rsidR="006E656E" w:rsidRDefault="00741E89" w:rsidP="00B50E3F">
      <w:r>
        <w:rPr>
          <w:noProof/>
          <w:lang w:val="en-NZ" w:eastAsia="en-NZ"/>
        </w:rPr>
        <w:drawing>
          <wp:anchor distT="0" distB="0" distL="114300" distR="114300" simplePos="0" relativeHeight="251658268" behindDoc="0" locked="0" layoutInCell="1" allowOverlap="1" wp14:anchorId="307FA4D6" wp14:editId="547B68A1">
            <wp:simplePos x="0" y="0"/>
            <wp:positionH relativeFrom="margin">
              <wp:posOffset>-103909</wp:posOffset>
            </wp:positionH>
            <wp:positionV relativeFrom="paragraph">
              <wp:posOffset>369224</wp:posOffset>
            </wp:positionV>
            <wp:extent cx="1291590" cy="1291590"/>
            <wp:effectExtent l="0" t="0" r="3810" b="0"/>
            <wp:wrapNone/>
            <wp:docPr id="62" name="Picture 62" descr="Br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Brain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E4859" w14:textId="1BF29A15" w:rsidR="006E656E" w:rsidRDefault="006E656E" w:rsidP="00B50E3F"/>
    <w:p w14:paraId="7DBEE3A7" w14:textId="7F00A391" w:rsidR="006E656E" w:rsidRPr="00741E89" w:rsidRDefault="006E656E" w:rsidP="00741E89">
      <w:pPr>
        <w:rPr>
          <w:sz w:val="22"/>
        </w:rPr>
      </w:pPr>
      <w:r>
        <w:t>People with affected decision making include some people</w:t>
      </w:r>
      <w:r w:rsidR="009B6680">
        <w:t xml:space="preserve"> who have</w:t>
      </w:r>
      <w:r w:rsidRPr="3E627BB8">
        <w:t>:</w:t>
      </w:r>
      <w:r>
        <w:br/>
      </w:r>
    </w:p>
    <w:p w14:paraId="1F306BAA" w14:textId="6FE84EBF" w:rsidR="006E656E" w:rsidRPr="00741E89" w:rsidRDefault="006E656E" w:rsidP="00741E89">
      <w:pPr>
        <w:pStyle w:val="ListParagraph"/>
        <w:rPr>
          <w:sz w:val="22"/>
        </w:rPr>
      </w:pPr>
      <w:r w:rsidRPr="00C3317D">
        <w:rPr>
          <w:noProof/>
          <w:lang w:val="en-NZ" w:eastAsia="en-NZ"/>
        </w:rPr>
        <w:drawing>
          <wp:anchor distT="0" distB="0" distL="114300" distR="114300" simplePos="0" relativeHeight="251658273" behindDoc="0" locked="0" layoutInCell="1" allowOverlap="1" wp14:anchorId="4BB3B17C" wp14:editId="38085154">
            <wp:simplePos x="0" y="0"/>
            <wp:positionH relativeFrom="column">
              <wp:posOffset>5715</wp:posOffset>
            </wp:positionH>
            <wp:positionV relativeFrom="paragraph">
              <wp:posOffset>200025</wp:posOffset>
            </wp:positionV>
            <wp:extent cx="1057275" cy="1535550"/>
            <wp:effectExtent l="0" t="0" r="0" b="762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53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7D28">
        <w:t>brain injuries</w:t>
      </w:r>
      <w:r w:rsidRPr="00A67D28">
        <w:br/>
      </w:r>
    </w:p>
    <w:p w14:paraId="1F9F251D" w14:textId="51B3E70B" w:rsidR="006E656E" w:rsidRPr="00741E89" w:rsidRDefault="006E656E" w:rsidP="00741E89">
      <w:pPr>
        <w:pStyle w:val="ListParagraph"/>
        <w:rPr>
          <w:sz w:val="22"/>
        </w:rPr>
      </w:pPr>
      <w:r w:rsidRPr="00A67D28">
        <w:rPr>
          <w:b/>
          <w:bCs/>
        </w:rPr>
        <w:t>dementia</w:t>
      </w:r>
      <w:r w:rsidRPr="00A67D28">
        <w:br/>
      </w:r>
    </w:p>
    <w:p w14:paraId="375F8089" w14:textId="6B7E5581" w:rsidR="006E656E" w:rsidRPr="00C20CD5" w:rsidRDefault="006E656E" w:rsidP="00741E89">
      <w:pPr>
        <w:pStyle w:val="ListParagraph"/>
        <w:rPr>
          <w:sz w:val="22"/>
        </w:rPr>
      </w:pPr>
      <w:r w:rsidRPr="00A67D28">
        <w:t>learning disabilit</w:t>
      </w:r>
      <w:r w:rsidR="00C20CD5">
        <w:t>ies</w:t>
      </w:r>
    </w:p>
    <w:p w14:paraId="3B8B5666" w14:textId="6006ADC3" w:rsidR="00C20CD5" w:rsidRPr="00741E89" w:rsidRDefault="00C20CD5" w:rsidP="00C20CD5">
      <w:pPr>
        <w:pStyle w:val="ListParagraph"/>
        <w:numPr>
          <w:ilvl w:val="0"/>
          <w:numId w:val="0"/>
        </w:numPr>
        <w:ind w:left="4253"/>
        <w:rPr>
          <w:sz w:val="22"/>
        </w:rPr>
      </w:pPr>
    </w:p>
    <w:p w14:paraId="4272A388" w14:textId="7B450DD8" w:rsidR="00741E89" w:rsidRPr="00741E89" w:rsidRDefault="00C20CD5" w:rsidP="00741E89">
      <w:pPr>
        <w:pStyle w:val="ListParagraph"/>
        <w:rPr>
          <w:sz w:val="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9474" behindDoc="0" locked="0" layoutInCell="1" allowOverlap="1" wp14:anchorId="7BC23F61" wp14:editId="17B88810">
            <wp:simplePos x="0" y="0"/>
            <wp:positionH relativeFrom="column">
              <wp:posOffset>9525</wp:posOffset>
            </wp:positionH>
            <wp:positionV relativeFrom="paragraph">
              <wp:posOffset>245745</wp:posOffset>
            </wp:positionV>
            <wp:extent cx="1343025" cy="1388110"/>
            <wp:effectExtent l="0" t="0" r="9525" b="2540"/>
            <wp:wrapThrough wrapText="bothSides">
              <wp:wrapPolygon edited="0">
                <wp:start x="0" y="0"/>
                <wp:lineTo x="0" y="21343"/>
                <wp:lineTo x="21447" y="21343"/>
                <wp:lineTo x="21447" y="0"/>
                <wp:lineTo x="0" y="0"/>
              </wp:wrapPolygon>
            </wp:wrapThrough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vulnerable-mental-health worried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experiences of mental distress </w:t>
      </w:r>
    </w:p>
    <w:p w14:paraId="65D2C7AE" w14:textId="42F86402" w:rsidR="006E656E" w:rsidRPr="00741E89" w:rsidRDefault="006E656E" w:rsidP="00741E89">
      <w:pPr>
        <w:pStyle w:val="ListParagraph"/>
        <w:numPr>
          <w:ilvl w:val="0"/>
          <w:numId w:val="0"/>
        </w:numPr>
        <w:ind w:left="4253"/>
        <w:rPr>
          <w:sz w:val="2"/>
        </w:rPr>
      </w:pPr>
      <w:r w:rsidRPr="00741E89">
        <w:rPr>
          <w:sz w:val="20"/>
        </w:rPr>
        <w:br/>
      </w:r>
    </w:p>
    <w:p w14:paraId="3C423555" w14:textId="68261972" w:rsidR="00DA4A04" w:rsidRDefault="006E656E" w:rsidP="00741E89">
      <w:pPr>
        <w:pStyle w:val="ListParagraph"/>
      </w:pPr>
      <w:r w:rsidRPr="006E656E">
        <w:t>other conditions or disabilities that affect how they make decisions.</w:t>
      </w:r>
    </w:p>
    <w:p w14:paraId="46612D62" w14:textId="14BBA3F5" w:rsidR="006E656E" w:rsidRPr="006E656E" w:rsidRDefault="00926BEF" w:rsidP="00DA4A04">
      <w:pPr>
        <w:pStyle w:val="ListParagraph"/>
        <w:numPr>
          <w:ilvl w:val="0"/>
          <w:numId w:val="0"/>
        </w:numPr>
        <w:ind w:left="3686"/>
      </w:pPr>
      <w:r>
        <w:rPr>
          <w:b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409" behindDoc="1" locked="0" layoutInCell="1" allowOverlap="1" wp14:anchorId="2299B4EE" wp14:editId="46360DBD">
                <wp:simplePos x="0" y="0"/>
                <wp:positionH relativeFrom="margin">
                  <wp:posOffset>2140585</wp:posOffset>
                </wp:positionH>
                <wp:positionV relativeFrom="paragraph">
                  <wp:posOffset>-130175</wp:posOffset>
                </wp:positionV>
                <wp:extent cx="3669665" cy="2292350"/>
                <wp:effectExtent l="0" t="0" r="6985" b="0"/>
                <wp:wrapNone/>
                <wp:docPr id="506" name="Rectangle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69665" cy="2292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247523" id="Rectangle 506" o:spid="_x0000_s1026" style="position:absolute;margin-left:168.55pt;margin-top:-10.25pt;width:288.95pt;height:180.5pt;z-index:-2516580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" fillcolor="#deeaf6 [664]" stroked="f" strokeweight="1pt">
                <w10:wrap anchorx="margin"/>
              </v:rect>
            </w:pict>
          </mc:Fallback>
        </mc:AlternateContent>
      </w:r>
      <w:r w:rsidR="006E656E" w:rsidRPr="00051D81">
        <w:rPr>
          <w:b/>
          <w:noProof/>
          <w:lang w:val="en-NZ" w:eastAsia="en-NZ"/>
        </w:rPr>
        <w:drawing>
          <wp:anchor distT="0" distB="0" distL="114300" distR="114300" simplePos="0" relativeHeight="251658340" behindDoc="0" locked="0" layoutInCell="1" allowOverlap="1" wp14:anchorId="20321DD7" wp14:editId="4B758941">
            <wp:simplePos x="0" y="0"/>
            <wp:positionH relativeFrom="margin">
              <wp:posOffset>-257175</wp:posOffset>
            </wp:positionH>
            <wp:positionV relativeFrom="paragraph">
              <wp:posOffset>248920</wp:posOffset>
            </wp:positionV>
            <wp:extent cx="1724891" cy="1724891"/>
            <wp:effectExtent l="0" t="0" r="8890" b="0"/>
            <wp:wrapNone/>
            <wp:docPr id="4" name="Picture 4" descr="Confuse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onfused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891" cy="172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 w:rsidRPr="00051D81">
        <w:rPr>
          <w:b/>
        </w:rPr>
        <w:t>Dementia</w:t>
      </w:r>
      <w:r w:rsidR="006E656E" w:rsidRPr="00BD5885">
        <w:t xml:space="preserve"> is a </w:t>
      </w:r>
      <w:r w:rsidR="00051D81">
        <w:t xml:space="preserve">health </w:t>
      </w:r>
      <w:r w:rsidR="006E656E" w:rsidRPr="00BD5885">
        <w:t>condition where people</w:t>
      </w:r>
      <w:r w:rsidR="00741E89">
        <w:t xml:space="preserve"> can</w:t>
      </w:r>
      <w:r w:rsidR="006E656E" w:rsidRPr="00BD5885">
        <w:t xml:space="preserve"> find it hard to:</w:t>
      </w:r>
      <w:r w:rsidR="006E656E" w:rsidRPr="006E656E">
        <w:br/>
      </w:r>
    </w:p>
    <w:p w14:paraId="1916F4CD" w14:textId="3F2FF214" w:rsidR="006E656E" w:rsidRPr="00BD5885" w:rsidRDefault="006E656E" w:rsidP="00B50E3F">
      <w:pPr>
        <w:pStyle w:val="ListParagraph"/>
      </w:pPr>
      <w:r w:rsidRPr="00BD5885">
        <w:t>remember things</w:t>
      </w:r>
      <w:r w:rsidRPr="00BD5885">
        <w:br/>
      </w:r>
    </w:p>
    <w:p w14:paraId="20BA1B0A" w14:textId="7A6BDCFA" w:rsidR="006E656E" w:rsidRDefault="00B60E30" w:rsidP="00B50E3F">
      <w:pPr>
        <w:pStyle w:val="ListParagraph"/>
      </w:pPr>
      <w:r w:rsidRPr="00BA063D">
        <w:rPr>
          <w:rFonts w:cs="Arial"/>
          <w:b/>
          <w:noProof/>
          <w:lang w:val="en-NZ" w:eastAsia="en-NZ"/>
        </w:rPr>
        <w:drawing>
          <wp:anchor distT="0" distB="0" distL="114300" distR="114300" simplePos="0" relativeHeight="251680978" behindDoc="0" locked="0" layoutInCell="1" allowOverlap="1" wp14:anchorId="73334561" wp14:editId="354C6D95">
            <wp:simplePos x="0" y="0"/>
            <wp:positionH relativeFrom="margin">
              <wp:posOffset>96122</wp:posOffset>
            </wp:positionH>
            <wp:positionV relativeFrom="paragraph">
              <wp:posOffset>815340</wp:posOffset>
            </wp:positionV>
            <wp:extent cx="1371600" cy="1528710"/>
            <wp:effectExtent l="0" t="0" r="0" b="0"/>
            <wp:wrapNone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2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 w:rsidRPr="00BD5885">
        <w:t>understand things.</w:t>
      </w:r>
      <w:r w:rsidR="006E656E" w:rsidRPr="00A67D28">
        <w:br/>
      </w:r>
    </w:p>
    <w:p w14:paraId="7AAE0144" w14:textId="68ED809C" w:rsidR="006E656E" w:rsidRDefault="006E656E" w:rsidP="00B50E3F">
      <w:pPr>
        <w:rPr>
          <w:rFonts w:cs="Arial"/>
        </w:rPr>
      </w:pPr>
    </w:p>
    <w:p w14:paraId="04AF9A13" w14:textId="2E393F36" w:rsidR="006E656E" w:rsidRDefault="006E656E" w:rsidP="00B50E3F">
      <w:pPr>
        <w:rPr>
          <w:rFonts w:cs="Arial"/>
        </w:rPr>
      </w:pPr>
      <w:r>
        <w:rPr>
          <w:rFonts w:cs="Arial"/>
        </w:rPr>
        <w:t xml:space="preserve">In this review we are looking at what the law should </w:t>
      </w:r>
      <w:r w:rsidR="00C20CD5">
        <w:rPr>
          <w:rFonts w:cs="Arial"/>
        </w:rPr>
        <w:t>do</w:t>
      </w:r>
      <w:r>
        <w:rPr>
          <w:rFonts w:cs="Arial"/>
        </w:rPr>
        <w:t xml:space="preserve"> when people have affected decision making.</w:t>
      </w:r>
    </w:p>
    <w:p w14:paraId="12B5EDD5" w14:textId="0E180058" w:rsidR="006E656E" w:rsidRDefault="006E656E" w:rsidP="00B50E3F">
      <w:pPr>
        <w:rPr>
          <w:rFonts w:cs="Arial"/>
        </w:rPr>
      </w:pPr>
    </w:p>
    <w:p w14:paraId="37DFC7E7" w14:textId="49D1E159" w:rsidR="006E656E" w:rsidRDefault="00B60E30" w:rsidP="00B50E3F">
      <w:pPr>
        <w:rPr>
          <w:rFonts w:cs="Arial"/>
        </w:rPr>
      </w:pPr>
      <w:r w:rsidRPr="005813CC">
        <w:rPr>
          <w:rFonts w:cs="Arial"/>
          <w:b/>
          <w:bCs/>
          <w:noProof/>
          <w:lang w:val="en-NZ" w:eastAsia="en-NZ"/>
        </w:rPr>
        <w:drawing>
          <wp:anchor distT="0" distB="0" distL="114300" distR="114300" simplePos="0" relativeHeight="251658254" behindDoc="0" locked="0" layoutInCell="1" allowOverlap="1" wp14:anchorId="0035D52D" wp14:editId="23ED0D1E">
            <wp:simplePos x="0" y="0"/>
            <wp:positionH relativeFrom="margin">
              <wp:posOffset>133350</wp:posOffset>
            </wp:positionH>
            <wp:positionV relativeFrom="paragraph">
              <wp:posOffset>135255</wp:posOffset>
            </wp:positionV>
            <wp:extent cx="1076166" cy="14859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166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E1830B" w14:textId="4B78F209" w:rsidR="00593E05" w:rsidRPr="00A91ED2" w:rsidRDefault="00593E05" w:rsidP="00B50E3F">
      <w:pPr>
        <w:rPr>
          <w:rFonts w:cs="Arial"/>
        </w:rPr>
      </w:pPr>
      <w:r w:rsidRPr="00A91ED2">
        <w:rPr>
          <w:rFonts w:cs="Arial"/>
        </w:rPr>
        <w:t xml:space="preserve">The law </w:t>
      </w:r>
      <w:r>
        <w:rPr>
          <w:rFonts w:cs="Arial"/>
        </w:rPr>
        <w:t xml:space="preserve">we have now </w:t>
      </w:r>
      <w:r w:rsidRPr="00A91ED2">
        <w:rPr>
          <w:rFonts w:cs="Arial"/>
        </w:rPr>
        <w:t xml:space="preserve">says that some adults cannot make </w:t>
      </w:r>
      <w:r>
        <w:rPr>
          <w:rFonts w:cs="Arial"/>
        </w:rPr>
        <w:t xml:space="preserve">some </w:t>
      </w:r>
      <w:r w:rsidRPr="00A91ED2">
        <w:rPr>
          <w:rFonts w:cs="Arial"/>
        </w:rPr>
        <w:t>decisions about their lives.</w:t>
      </w:r>
    </w:p>
    <w:p w14:paraId="746D3C85" w14:textId="64F5365C" w:rsidR="00593E05" w:rsidRDefault="00593E05" w:rsidP="00B50E3F">
      <w:pPr>
        <w:pStyle w:val="Heading3"/>
        <w:spacing w:before="0"/>
        <w:rPr>
          <w:rFonts w:ascii="Arial" w:hAnsi="Arial" w:cs="Arial"/>
          <w:b/>
          <w:bCs/>
          <w:sz w:val="32"/>
          <w:szCs w:val="32"/>
        </w:rPr>
      </w:pPr>
    </w:p>
    <w:p w14:paraId="1DB7C05E" w14:textId="24F000EC" w:rsidR="00593E05" w:rsidRPr="008D4F3A" w:rsidRDefault="00926BEF" w:rsidP="00B50E3F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05" behindDoc="1" locked="0" layoutInCell="1" allowOverlap="1" wp14:anchorId="48DB6CF6" wp14:editId="19675D93">
                <wp:simplePos x="0" y="0"/>
                <wp:positionH relativeFrom="margin">
                  <wp:posOffset>2247900</wp:posOffset>
                </wp:positionH>
                <wp:positionV relativeFrom="paragraph">
                  <wp:posOffset>278130</wp:posOffset>
                </wp:positionV>
                <wp:extent cx="3641090" cy="2466975"/>
                <wp:effectExtent l="0" t="0" r="0" b="9525"/>
                <wp:wrapNone/>
                <wp:docPr id="505" name="Rectangl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41090" cy="24669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B29E1B" id="Rectangle 505" o:spid="_x0000_s1026" style="position:absolute;margin-left:177pt;margin-top:21.9pt;width:286.7pt;height:194.25pt;z-index:-25165807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" fillcolor="#deeaf6 [664]" stroked="f" strokeweight="1pt">
                <v:path arrowok="t"/>
                <w10:wrap anchorx="margin"/>
              </v:rect>
            </w:pict>
          </mc:Fallback>
        </mc:AlternateContent>
      </w:r>
    </w:p>
    <w:p w14:paraId="2D5B87FA" w14:textId="0B5456BF" w:rsidR="00593E05" w:rsidRDefault="00593E05" w:rsidP="00124F76">
      <w:pPr>
        <w:pStyle w:val="Heading3"/>
        <w:spacing w:before="0"/>
        <w:ind w:right="-188"/>
        <w:rPr>
          <w:rFonts w:ascii="Arial" w:hAnsi="Arial" w:cs="Arial"/>
          <w:color w:val="auto"/>
          <w:sz w:val="32"/>
          <w:szCs w:val="32"/>
        </w:rPr>
      </w:pPr>
      <w:r w:rsidRPr="00BD5885">
        <w:rPr>
          <w:rFonts w:ascii="Arial" w:hAnsi="Arial" w:cs="Arial"/>
          <w:b/>
          <w:bCs/>
          <w:noProof/>
          <w:color w:val="auto"/>
          <w:sz w:val="32"/>
          <w:szCs w:val="32"/>
          <w:lang w:val="en-NZ" w:eastAsia="en-NZ"/>
        </w:rPr>
        <w:drawing>
          <wp:anchor distT="0" distB="0" distL="114300" distR="114300" simplePos="0" relativeHeight="251658256" behindDoc="0" locked="0" layoutInCell="1" allowOverlap="1" wp14:anchorId="245C574A" wp14:editId="7945470C">
            <wp:simplePos x="0" y="0"/>
            <wp:positionH relativeFrom="margin">
              <wp:posOffset>-332740</wp:posOffset>
            </wp:positionH>
            <wp:positionV relativeFrom="paragraph">
              <wp:posOffset>553720</wp:posOffset>
            </wp:positionV>
            <wp:extent cx="2085502" cy="1295400"/>
            <wp:effectExtent l="0" t="0" r="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502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0CD5">
        <w:rPr>
          <w:rFonts w:ascii="Arial" w:hAnsi="Arial" w:cs="Arial"/>
          <w:color w:val="auto"/>
          <w:sz w:val="32"/>
          <w:szCs w:val="32"/>
        </w:rPr>
        <w:t xml:space="preserve">The law we have now </w:t>
      </w:r>
      <w:r w:rsidRPr="00BD5885">
        <w:rPr>
          <w:rFonts w:ascii="Arial" w:hAnsi="Arial" w:cs="Arial"/>
          <w:color w:val="auto"/>
          <w:sz w:val="32"/>
          <w:szCs w:val="32"/>
        </w:rPr>
        <w:t>sometimes use</w:t>
      </w:r>
      <w:r w:rsidR="00124F76">
        <w:rPr>
          <w:rFonts w:ascii="Arial" w:hAnsi="Arial" w:cs="Arial"/>
          <w:color w:val="auto"/>
          <w:sz w:val="32"/>
          <w:szCs w:val="32"/>
        </w:rPr>
        <w:t>s</w:t>
      </w:r>
      <w:r w:rsidRPr="00BD5885">
        <w:rPr>
          <w:rFonts w:ascii="Arial" w:hAnsi="Arial" w:cs="Arial"/>
          <w:color w:val="auto"/>
          <w:sz w:val="32"/>
          <w:szCs w:val="32"/>
        </w:rPr>
        <w:t xml:space="preserve"> the word </w:t>
      </w:r>
      <w:r w:rsidRPr="00DA4A04">
        <w:rPr>
          <w:rFonts w:ascii="Arial" w:hAnsi="Arial" w:cs="Arial"/>
          <w:b/>
          <w:color w:val="auto"/>
          <w:sz w:val="32"/>
          <w:szCs w:val="32"/>
        </w:rPr>
        <w:t>capacity</w:t>
      </w:r>
      <w:r w:rsidRPr="00BD5885">
        <w:rPr>
          <w:rFonts w:ascii="Arial" w:hAnsi="Arial" w:cs="Arial"/>
          <w:color w:val="auto"/>
          <w:sz w:val="32"/>
          <w:szCs w:val="32"/>
        </w:rPr>
        <w:t xml:space="preserve"> to describe when people can make their own decisions.</w:t>
      </w:r>
    </w:p>
    <w:p w14:paraId="2B7C53A5" w14:textId="77777777" w:rsidR="00593E05" w:rsidRDefault="00593E05" w:rsidP="00B50E3F"/>
    <w:p w14:paraId="5BA1A1E7" w14:textId="00D56428" w:rsidR="00593E05" w:rsidRPr="00D37AF8" w:rsidRDefault="00593E05" w:rsidP="00B50E3F">
      <w:pPr>
        <w:rPr>
          <w:rFonts w:cs="Arial"/>
        </w:rPr>
      </w:pPr>
      <w:r w:rsidRPr="00D37AF8">
        <w:rPr>
          <w:rFonts w:cs="Arial"/>
        </w:rPr>
        <w:t xml:space="preserve">If people </w:t>
      </w:r>
      <w:r w:rsidRPr="00D37AF8">
        <w:rPr>
          <w:rFonts w:cs="Arial"/>
          <w:b/>
          <w:bCs/>
        </w:rPr>
        <w:t>do not</w:t>
      </w:r>
      <w:r w:rsidRPr="00D37AF8">
        <w:rPr>
          <w:rFonts w:cs="Arial"/>
        </w:rPr>
        <w:t xml:space="preserve"> have capacity the law may not let them make their own decisions.</w:t>
      </w:r>
    </w:p>
    <w:p w14:paraId="56F341DD" w14:textId="1885D8F8" w:rsidR="00992F95" w:rsidRPr="00740A9D" w:rsidRDefault="00992F95" w:rsidP="00B50E3F">
      <w:pPr>
        <w:rPr>
          <w:rFonts w:cs="Arial"/>
        </w:rPr>
      </w:pPr>
      <w:r w:rsidRPr="00A0736E">
        <w:rPr>
          <w:rFonts w:cs="Arial"/>
          <w:noProof/>
          <w:lang w:val="en-NZ" w:eastAsia="en-NZ"/>
        </w:rPr>
        <w:lastRenderedPageBreak/>
        <w:drawing>
          <wp:anchor distT="0" distB="0" distL="114300" distR="114300" simplePos="0" relativeHeight="251658270" behindDoc="0" locked="0" layoutInCell="1" allowOverlap="1" wp14:anchorId="3CB8DEB2" wp14:editId="5E9CEF7C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1647825" cy="1206214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598" cy="120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</w:rPr>
        <w:t>The law now says that if a person does not have capacity</w:t>
      </w:r>
      <w:r w:rsidRPr="3E627BB8">
        <w:rPr>
          <w:rFonts w:cs="Arial"/>
        </w:rPr>
        <w:t xml:space="preserve"> </w:t>
      </w:r>
      <w:r w:rsidR="00C20CD5">
        <w:rPr>
          <w:rFonts w:cs="Arial"/>
        </w:rPr>
        <w:t xml:space="preserve">some </w:t>
      </w:r>
      <w:r w:rsidRPr="3E627BB8">
        <w:rPr>
          <w:rFonts w:cs="Arial"/>
        </w:rPr>
        <w:t>decisions they make may not need to be followed by the law.</w:t>
      </w:r>
    </w:p>
    <w:p w14:paraId="4D328EC1" w14:textId="002C5D6D" w:rsidR="00992F95" w:rsidRPr="00740A9D" w:rsidRDefault="00992F95" w:rsidP="00B50E3F">
      <w:pPr>
        <w:rPr>
          <w:rFonts w:cs="Arial"/>
        </w:rPr>
      </w:pPr>
    </w:p>
    <w:p w14:paraId="279B694B" w14:textId="4108D4B2" w:rsidR="00992F95" w:rsidRPr="00740A9D" w:rsidRDefault="001F25AE" w:rsidP="00B50E3F">
      <w:pPr>
        <w:rPr>
          <w:rFonts w:cs="Arial"/>
        </w:rPr>
      </w:pPr>
      <w:r>
        <w:rPr>
          <w:rFonts w:cs="Arial"/>
          <w:noProof/>
          <w:lang w:val="en-NZ" w:eastAsia="en-NZ"/>
        </w:rPr>
        <w:drawing>
          <wp:anchor distT="0" distB="0" distL="114300" distR="114300" simplePos="0" relativeHeight="251667666" behindDoc="0" locked="0" layoutInCell="1" allowOverlap="1" wp14:anchorId="37B5C799" wp14:editId="6EECC486">
            <wp:simplePos x="0" y="0"/>
            <wp:positionH relativeFrom="column">
              <wp:posOffset>-152400</wp:posOffset>
            </wp:positionH>
            <wp:positionV relativeFrom="paragraph">
              <wp:posOffset>95250</wp:posOffset>
            </wp:positionV>
            <wp:extent cx="1647825" cy="1230945"/>
            <wp:effectExtent l="0" t="0" r="0" b="7620"/>
            <wp:wrapThrough wrapText="bothSides">
              <wp:wrapPolygon edited="0">
                <wp:start x="0" y="0"/>
                <wp:lineTo x="0" y="21399"/>
                <wp:lineTo x="21225" y="21399"/>
                <wp:lineTo x="21225" y="0"/>
                <wp:lineTo x="0" y="0"/>
              </wp:wrapPolygon>
            </wp:wrapThrough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home-wheelchair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23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31A4C" w14:textId="0DEE9AFB" w:rsidR="00992F95" w:rsidRDefault="00992F95" w:rsidP="00B50E3F">
      <w:pPr>
        <w:rPr>
          <w:rFonts w:cs="Arial"/>
        </w:rPr>
      </w:pPr>
      <w:r w:rsidRPr="00740A9D">
        <w:rPr>
          <w:rFonts w:cs="Arial"/>
        </w:rPr>
        <w:t xml:space="preserve">For example if they </w:t>
      </w:r>
      <w:r>
        <w:rPr>
          <w:rFonts w:cs="Arial"/>
        </w:rPr>
        <w:t>say</w:t>
      </w:r>
      <w:r w:rsidRPr="00740A9D">
        <w:rPr>
          <w:rFonts w:cs="Arial"/>
        </w:rPr>
        <w:t xml:space="preserve"> </w:t>
      </w:r>
      <w:r w:rsidR="001F25AE">
        <w:rPr>
          <w:rFonts w:cs="Arial"/>
        </w:rPr>
        <w:t xml:space="preserve">they want to live in their own home the law may not </w:t>
      </w:r>
      <w:r w:rsidRPr="00740A9D">
        <w:rPr>
          <w:rFonts w:cs="Arial"/>
        </w:rPr>
        <w:t>follow this.</w:t>
      </w:r>
    </w:p>
    <w:p w14:paraId="2DB483FE" w14:textId="6929739B" w:rsidR="00992F95" w:rsidRDefault="001F25AE" w:rsidP="00B50E3F">
      <w:pPr>
        <w:rPr>
          <w:rFonts w:cs="Arial"/>
        </w:rPr>
      </w:pPr>
      <w:r>
        <w:rPr>
          <w:rFonts w:cs="Arial"/>
          <w:noProof/>
          <w:lang w:val="en-NZ" w:eastAsia="en-NZ"/>
        </w:rPr>
        <w:drawing>
          <wp:anchor distT="0" distB="0" distL="114300" distR="114300" simplePos="0" relativeHeight="251668690" behindDoc="0" locked="0" layoutInCell="1" allowOverlap="1" wp14:anchorId="5DA2DD74" wp14:editId="3EAC8463">
            <wp:simplePos x="0" y="0"/>
            <wp:positionH relativeFrom="column">
              <wp:posOffset>-152400</wp:posOffset>
            </wp:positionH>
            <wp:positionV relativeFrom="paragraph">
              <wp:posOffset>217170</wp:posOffset>
            </wp:positionV>
            <wp:extent cx="1752600" cy="1752600"/>
            <wp:effectExtent l="0" t="0" r="0" b="0"/>
            <wp:wrapThrough wrapText="bothSides">
              <wp:wrapPolygon edited="0">
                <wp:start x="8687" y="3991"/>
                <wp:lineTo x="7513" y="4930"/>
                <wp:lineTo x="6809" y="6574"/>
                <wp:lineTo x="7043" y="8217"/>
                <wp:lineTo x="3287" y="11974"/>
                <wp:lineTo x="1643" y="15730"/>
                <wp:lineTo x="0" y="18313"/>
                <wp:lineTo x="0" y="21365"/>
                <wp:lineTo x="21365" y="21365"/>
                <wp:lineTo x="21365" y="18078"/>
                <wp:lineTo x="18313" y="11739"/>
                <wp:lineTo x="16435" y="10330"/>
                <wp:lineTo x="12209" y="8217"/>
                <wp:lineTo x="19252" y="4696"/>
                <wp:lineTo x="10565" y="3991"/>
                <wp:lineTo x="8687" y="3991"/>
              </wp:wrapPolygon>
            </wp:wrapThrough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judge court law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86B76" w14:textId="204DF129" w:rsidR="00992F95" w:rsidRDefault="00992F95" w:rsidP="00B50E3F">
      <w:pPr>
        <w:rPr>
          <w:rFonts w:cs="Arial"/>
        </w:rPr>
      </w:pPr>
    </w:p>
    <w:p w14:paraId="6C7F4C94" w14:textId="1F03CF0A" w:rsidR="00992F95" w:rsidRDefault="00992F95" w:rsidP="00B50E3F">
      <w:pPr>
        <w:rPr>
          <w:rFonts w:cs="Arial"/>
        </w:rPr>
      </w:pPr>
      <w:r w:rsidRPr="3E627BB8">
        <w:rPr>
          <w:rFonts w:cs="Arial"/>
        </w:rPr>
        <w:t>The law can say someone else can make decisions for</w:t>
      </w:r>
      <w:r w:rsidR="00C20CD5">
        <w:rPr>
          <w:rFonts w:cs="Arial"/>
        </w:rPr>
        <w:t xml:space="preserve"> people who do not have capacity</w:t>
      </w:r>
      <w:r w:rsidRPr="3E627BB8">
        <w:rPr>
          <w:rFonts w:cs="Arial"/>
        </w:rPr>
        <w:t xml:space="preserve">. </w:t>
      </w:r>
    </w:p>
    <w:p w14:paraId="6AA9CB3E" w14:textId="3E51D297" w:rsidR="00992F95" w:rsidRDefault="00992F95" w:rsidP="00B50E3F">
      <w:pPr>
        <w:rPr>
          <w:rFonts w:cs="Arial"/>
        </w:rPr>
      </w:pPr>
    </w:p>
    <w:p w14:paraId="0EE6EA1C" w14:textId="1A54CEA2" w:rsidR="00992F95" w:rsidRDefault="00926BEF" w:rsidP="00446107">
      <w:pPr>
        <w:tabs>
          <w:tab w:val="left" w:pos="7845"/>
        </w:tabs>
        <w:rPr>
          <w:rFonts w:cs="Arial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08" behindDoc="1" locked="0" layoutInCell="1" allowOverlap="1" wp14:anchorId="6B1D84FA" wp14:editId="4287D44C">
                <wp:simplePos x="0" y="0"/>
                <wp:positionH relativeFrom="margin">
                  <wp:posOffset>2222500</wp:posOffset>
                </wp:positionH>
                <wp:positionV relativeFrom="paragraph">
                  <wp:posOffset>144780</wp:posOffset>
                </wp:positionV>
                <wp:extent cx="3562350" cy="2652395"/>
                <wp:effectExtent l="0" t="0" r="0" b="0"/>
                <wp:wrapNone/>
                <wp:docPr id="504" name="Rectangl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26523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647FB45" id="Rectangle 504" o:spid="_x0000_s1026" style="position:absolute;margin-left:175pt;margin-top:11.4pt;width:280.5pt;height:208.85pt;z-index:-251658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" fillcolor="#deeaf6 [664]" stroked="f" strokeweight="1pt">
                <w10:wrap anchorx="margin"/>
              </v:rect>
            </w:pict>
          </mc:Fallback>
        </mc:AlternateContent>
      </w:r>
      <w:r w:rsidR="00446107">
        <w:rPr>
          <w:rFonts w:cs="Arial"/>
        </w:rPr>
        <w:tab/>
      </w:r>
    </w:p>
    <w:p w14:paraId="4BAFECD1" w14:textId="3433B7E8" w:rsidR="00992F95" w:rsidRPr="00386844" w:rsidRDefault="001F25AE" w:rsidP="00B50E3F">
      <w:pPr>
        <w:rPr>
          <w:rFonts w:cs="Arial"/>
        </w:rPr>
      </w:pPr>
      <w:r>
        <w:rPr>
          <w:rFonts w:cs="Arial"/>
          <w:noProof/>
          <w:lang w:val="en-NZ" w:eastAsia="en-NZ"/>
        </w:rPr>
        <w:drawing>
          <wp:anchor distT="0" distB="0" distL="114300" distR="114300" simplePos="0" relativeHeight="251658272" behindDoc="0" locked="0" layoutInCell="1" allowOverlap="1" wp14:anchorId="360E38E5" wp14:editId="597E64B7">
            <wp:simplePos x="0" y="0"/>
            <wp:positionH relativeFrom="column">
              <wp:posOffset>-66040</wp:posOffset>
            </wp:positionH>
            <wp:positionV relativeFrom="paragraph">
              <wp:posOffset>611505</wp:posOffset>
            </wp:positionV>
            <wp:extent cx="1711960" cy="1202055"/>
            <wp:effectExtent l="0" t="0" r="2540" b="0"/>
            <wp:wrapThrough wrapText="bothSides">
              <wp:wrapPolygon edited="0">
                <wp:start x="0" y="0"/>
                <wp:lineTo x="0" y="21223"/>
                <wp:lineTo x="21392" y="21223"/>
                <wp:lineTo x="21392" y="0"/>
                <wp:lineTo x="0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nfo-reading-support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F95">
        <w:rPr>
          <w:rFonts w:cs="Arial"/>
        </w:rPr>
        <w:t xml:space="preserve">This person is called a </w:t>
      </w:r>
      <w:r w:rsidR="00992F95">
        <w:rPr>
          <w:rFonts w:cs="Arial"/>
          <w:b/>
          <w:bCs/>
        </w:rPr>
        <w:t>substituted d</w:t>
      </w:r>
      <w:r w:rsidR="00741E89">
        <w:rPr>
          <w:rFonts w:cs="Arial"/>
          <w:b/>
          <w:bCs/>
        </w:rPr>
        <w:t xml:space="preserve">ecision </w:t>
      </w:r>
      <w:r w:rsidR="00992F95">
        <w:rPr>
          <w:rFonts w:cs="Arial"/>
          <w:b/>
          <w:bCs/>
        </w:rPr>
        <w:t>maker.</w:t>
      </w:r>
    </w:p>
    <w:p w14:paraId="371CF40E" w14:textId="0E38CD96" w:rsidR="00992F95" w:rsidRPr="00740A9D" w:rsidRDefault="00992F95" w:rsidP="00B50E3F">
      <w:pPr>
        <w:rPr>
          <w:rFonts w:cs="Arial"/>
        </w:rPr>
      </w:pPr>
    </w:p>
    <w:p w14:paraId="6CCB86AA" w14:textId="3EF19686" w:rsidR="00992F95" w:rsidRDefault="00992F95" w:rsidP="00446107">
      <w:pPr>
        <w:jc w:val="right"/>
        <w:rPr>
          <w:rFonts w:cs="Arial"/>
        </w:rPr>
      </w:pPr>
    </w:p>
    <w:p w14:paraId="56FA0FD5" w14:textId="111CD75B" w:rsidR="00992F95" w:rsidRDefault="00992F95" w:rsidP="00B50E3F">
      <w:pPr>
        <w:rPr>
          <w:rFonts w:cs="Arial"/>
        </w:rPr>
      </w:pPr>
      <w:r>
        <w:rPr>
          <w:rFonts w:cs="Arial"/>
        </w:rPr>
        <w:t>When another</w:t>
      </w:r>
      <w:r w:rsidRPr="00740A9D">
        <w:rPr>
          <w:rFonts w:cs="Arial"/>
        </w:rPr>
        <w:t xml:space="preserve"> person mak</w:t>
      </w:r>
      <w:r>
        <w:rPr>
          <w:rFonts w:cs="Arial"/>
        </w:rPr>
        <w:t>es</w:t>
      </w:r>
      <w:r w:rsidRPr="00A91ED2">
        <w:rPr>
          <w:rFonts w:cs="Arial"/>
        </w:rPr>
        <w:t xml:space="preserve"> decisions for someone </w:t>
      </w:r>
      <w:r>
        <w:rPr>
          <w:rFonts w:cs="Arial"/>
        </w:rPr>
        <w:t xml:space="preserve">this </w:t>
      </w:r>
      <w:r w:rsidRPr="00A91ED2">
        <w:rPr>
          <w:rFonts w:cs="Arial"/>
        </w:rPr>
        <w:t xml:space="preserve">is called </w:t>
      </w:r>
      <w:r w:rsidR="00741E89">
        <w:rPr>
          <w:rFonts w:cs="Arial"/>
          <w:b/>
          <w:bCs/>
        </w:rPr>
        <w:t xml:space="preserve">substituted decision </w:t>
      </w:r>
      <w:r w:rsidRPr="00A91ED2">
        <w:rPr>
          <w:rFonts w:cs="Arial"/>
          <w:b/>
          <w:bCs/>
        </w:rPr>
        <w:t>making</w:t>
      </w:r>
      <w:r w:rsidRPr="00A91ED2">
        <w:rPr>
          <w:rFonts w:cs="Arial"/>
        </w:rPr>
        <w:t xml:space="preserve">. </w:t>
      </w:r>
    </w:p>
    <w:p w14:paraId="523E43C2" w14:textId="05AA9900" w:rsidR="00992F95" w:rsidRDefault="00992F95" w:rsidP="00B50E3F">
      <w:pPr>
        <w:rPr>
          <w:rFonts w:cs="Arial"/>
          <w:highlight w:val="cyan"/>
        </w:rPr>
      </w:pPr>
    </w:p>
    <w:p w14:paraId="39BA3A1A" w14:textId="14BFCF83" w:rsidR="00992F95" w:rsidRDefault="00992F95" w:rsidP="00B50E3F">
      <w:pPr>
        <w:rPr>
          <w:rFonts w:cs="Arial"/>
        </w:rPr>
      </w:pPr>
    </w:p>
    <w:p w14:paraId="4DBBBC2E" w14:textId="36C2D3CB" w:rsidR="00992F95" w:rsidRDefault="00051D81" w:rsidP="00B50E3F">
      <w:pPr>
        <w:rPr>
          <w:rFonts w:cs="Arial"/>
        </w:rPr>
      </w:pPr>
      <w:r w:rsidRPr="005813CC">
        <w:rPr>
          <w:rFonts w:cs="Arial"/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1658338" behindDoc="0" locked="0" layoutInCell="1" allowOverlap="1" wp14:anchorId="2AE3D736" wp14:editId="1082E12F">
            <wp:simplePos x="0" y="0"/>
            <wp:positionH relativeFrom="margin">
              <wp:posOffset>219076</wp:posOffset>
            </wp:positionH>
            <wp:positionV relativeFrom="paragraph">
              <wp:posOffset>-133350</wp:posOffset>
            </wp:positionV>
            <wp:extent cx="876300" cy="1209938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75" cy="12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>
        <w:rPr>
          <w:rFonts w:cs="Arial"/>
        </w:rPr>
        <w:t>Lots of people think the law needs to change.</w:t>
      </w:r>
    </w:p>
    <w:p w14:paraId="7830A622" w14:textId="0E61E129" w:rsidR="006E656E" w:rsidRDefault="006E656E" w:rsidP="00B50E3F">
      <w:pPr>
        <w:rPr>
          <w:rFonts w:cs="Arial"/>
        </w:rPr>
      </w:pPr>
    </w:p>
    <w:p w14:paraId="42F9A7DA" w14:textId="27EB206D" w:rsidR="006E656E" w:rsidRDefault="006E656E" w:rsidP="00B50E3F">
      <w:pPr>
        <w:rPr>
          <w:rFonts w:cs="Arial"/>
        </w:rPr>
      </w:pPr>
    </w:p>
    <w:p w14:paraId="395A3553" w14:textId="0247B5D1" w:rsidR="006E656E" w:rsidRDefault="00051D81" w:rsidP="00B50E3F">
      <w:pPr>
        <w:rPr>
          <w:rFonts w:cs="Arial"/>
        </w:rPr>
      </w:pPr>
      <w:r w:rsidRPr="00BD5885">
        <w:rPr>
          <w:rFonts w:cs="Arial"/>
          <w:noProof/>
          <w:lang w:val="en-NZ" w:eastAsia="en-NZ"/>
        </w:rPr>
        <w:drawing>
          <wp:anchor distT="0" distB="0" distL="114300" distR="114300" simplePos="0" relativeHeight="251658301" behindDoc="0" locked="0" layoutInCell="1" allowOverlap="1" wp14:anchorId="408F767D" wp14:editId="08059029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1676400" cy="1215418"/>
            <wp:effectExtent l="0" t="0" r="0" b="0"/>
            <wp:wrapNone/>
            <wp:docPr id="18" name="Picture 18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1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>
        <w:rPr>
          <w:rFonts w:cs="Arial"/>
        </w:rPr>
        <w:t>There is an Easy Read document that says what things are part of our review.</w:t>
      </w:r>
    </w:p>
    <w:p w14:paraId="33DB70EE" w14:textId="39DBEF39" w:rsidR="006E656E" w:rsidRDefault="006E656E" w:rsidP="00B50E3F">
      <w:pPr>
        <w:rPr>
          <w:rFonts w:cs="Arial"/>
        </w:rPr>
      </w:pPr>
    </w:p>
    <w:p w14:paraId="7493CA73" w14:textId="28AFA434" w:rsidR="006E656E" w:rsidRDefault="006E656E" w:rsidP="00B50E3F">
      <w:pPr>
        <w:rPr>
          <w:rFonts w:cs="Arial"/>
        </w:rPr>
      </w:pPr>
    </w:p>
    <w:p w14:paraId="39F4648B" w14:textId="504C573E" w:rsidR="00BD5885" w:rsidRDefault="00B41C9B" w:rsidP="00B50E3F">
      <w:pPr>
        <w:rPr>
          <w:rFonts w:cs="Arial"/>
        </w:rPr>
      </w:pPr>
      <w:r w:rsidRPr="00B41C9B">
        <w:rPr>
          <w:rFonts w:cs="Arial"/>
          <w:noProof/>
          <w:lang w:val="en-NZ" w:eastAsia="en-NZ"/>
        </w:rPr>
        <w:drawing>
          <wp:anchor distT="0" distB="0" distL="114300" distR="114300" simplePos="0" relativeHeight="251658276" behindDoc="0" locked="0" layoutInCell="1" allowOverlap="1" wp14:anchorId="463ACF1C" wp14:editId="20A47458">
            <wp:simplePos x="0" y="0"/>
            <wp:positionH relativeFrom="column">
              <wp:posOffset>0</wp:posOffset>
            </wp:positionH>
            <wp:positionV relativeFrom="paragraph">
              <wp:posOffset>340995</wp:posOffset>
            </wp:positionV>
            <wp:extent cx="1520852" cy="1581150"/>
            <wp:effectExtent l="0" t="0" r="0" b="0"/>
            <wp:wrapNone/>
            <wp:docPr id="20" name="Picture 20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52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656E">
        <w:rPr>
          <w:rFonts w:cs="Arial"/>
        </w:rPr>
        <w:t>This document is called</w:t>
      </w:r>
      <w:r w:rsidR="00BD5885">
        <w:rPr>
          <w:rFonts w:cs="Arial"/>
        </w:rPr>
        <w:t xml:space="preserve"> the </w:t>
      </w:r>
      <w:r w:rsidR="00BD5885">
        <w:rPr>
          <w:rFonts w:cs="Arial"/>
          <w:b/>
          <w:bCs/>
        </w:rPr>
        <w:t>Terms of Reference</w:t>
      </w:r>
      <w:r w:rsidR="00BD5885">
        <w:rPr>
          <w:rFonts w:cs="Arial"/>
        </w:rPr>
        <w:t>.</w:t>
      </w:r>
    </w:p>
    <w:p w14:paraId="30D1BB59" w14:textId="160F179C" w:rsidR="006E656E" w:rsidRDefault="006E656E" w:rsidP="00B50E3F">
      <w:pPr>
        <w:rPr>
          <w:rFonts w:cs="Arial"/>
        </w:rPr>
      </w:pPr>
    </w:p>
    <w:p w14:paraId="0694569E" w14:textId="766D0B03" w:rsidR="006E656E" w:rsidRDefault="006E656E" w:rsidP="00B50E3F">
      <w:pPr>
        <w:rPr>
          <w:rFonts w:cs="Arial"/>
        </w:rPr>
      </w:pPr>
    </w:p>
    <w:p w14:paraId="371BF7B8" w14:textId="01FEC1C2" w:rsidR="006E656E" w:rsidRDefault="006E656E" w:rsidP="00B50E3F">
      <w:pPr>
        <w:rPr>
          <w:rFonts w:cs="Arial"/>
        </w:rPr>
      </w:pPr>
      <w:r>
        <w:rPr>
          <w:rFonts w:cs="Arial"/>
        </w:rPr>
        <w:t xml:space="preserve">You can find this document on our </w:t>
      </w:r>
      <w:r w:rsidRPr="002B5BE1">
        <w:rPr>
          <w:rFonts w:cs="Arial"/>
          <w:b/>
        </w:rPr>
        <w:t>website</w:t>
      </w:r>
      <w:r>
        <w:rPr>
          <w:rFonts w:cs="Arial"/>
        </w:rPr>
        <w:t xml:space="preserve"> at</w:t>
      </w:r>
      <w:r w:rsidR="00BD5885">
        <w:rPr>
          <w:rFonts w:cs="Arial"/>
        </w:rPr>
        <w:t>:</w:t>
      </w:r>
    </w:p>
    <w:p w14:paraId="04BCF295" w14:textId="5FB2FF04" w:rsidR="00BD5885" w:rsidRDefault="00BD5885" w:rsidP="00B50E3F">
      <w:pPr>
        <w:rPr>
          <w:rFonts w:cs="Arial"/>
        </w:rPr>
      </w:pPr>
    </w:p>
    <w:p w14:paraId="272FD1DA" w14:textId="2AF0519D" w:rsidR="00593E05" w:rsidRPr="00C20CD5" w:rsidRDefault="00A87AC1" w:rsidP="00C20CD5">
      <w:pPr>
        <w:ind w:left="1985"/>
        <w:rPr>
          <w:rFonts w:eastAsia="Arial Unicode MS" w:cs="Arial"/>
          <w:b/>
          <w:noProof/>
          <w:kern w:val="28"/>
          <w:szCs w:val="32"/>
          <w:lang w:val="en-NZ" w:eastAsia="en-NZ"/>
        </w:rPr>
      </w:pPr>
      <w:hyperlink r:id="rId50" w:history="1">
        <w:r w:rsidR="00C20CD5" w:rsidRPr="00C20CD5">
          <w:rPr>
            <w:rStyle w:val="Hyperlink"/>
            <w:b/>
            <w:color w:val="auto"/>
            <w:u w:val="none"/>
            <w:lang w:val="en-NZ"/>
          </w:rPr>
          <w:t>https://huarahi-whakatau.lawcom.govt.nz/wp-content/uploads/2022/11/Nga-Huarahi-Whakatau-Terms-of-Reference-Easy-Read.pdf</w:t>
        </w:r>
      </w:hyperlink>
    </w:p>
    <w:p w14:paraId="6F867785" w14:textId="77777777" w:rsidR="00C20CD5" w:rsidRDefault="00C20CD5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30BCDD9A" w14:textId="6077D07F" w:rsidR="00593E05" w:rsidRDefault="00593E05" w:rsidP="00B50E3F">
      <w:pPr>
        <w:pStyle w:val="Heading1"/>
      </w:pPr>
      <w:r>
        <w:lastRenderedPageBreak/>
        <w:t>Telling us what you think</w:t>
      </w:r>
    </w:p>
    <w:p w14:paraId="502758C3" w14:textId="64B46982" w:rsidR="00593E05" w:rsidRDefault="00DA4A04" w:rsidP="00B50E3F">
      <w:r w:rsidRPr="00B41C9B">
        <w:rPr>
          <w:noProof/>
          <w:lang w:val="en-NZ" w:eastAsia="en-NZ"/>
        </w:rPr>
        <w:drawing>
          <wp:anchor distT="0" distB="0" distL="114300" distR="114300" simplePos="0" relativeHeight="251658325" behindDoc="0" locked="0" layoutInCell="1" allowOverlap="1" wp14:anchorId="53E5F8D6" wp14:editId="79735CA6">
            <wp:simplePos x="0" y="0"/>
            <wp:positionH relativeFrom="column">
              <wp:posOffset>-76200</wp:posOffset>
            </wp:positionH>
            <wp:positionV relativeFrom="paragraph">
              <wp:posOffset>114935</wp:posOffset>
            </wp:positionV>
            <wp:extent cx="1485900" cy="1351660"/>
            <wp:effectExtent l="0" t="0" r="0" b="0"/>
            <wp:wrapNone/>
            <wp:docPr id="21" name="Picture 21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1D569" w14:textId="32FE66A4" w:rsidR="00992F95" w:rsidRDefault="00992F95" w:rsidP="00B50E3F"/>
    <w:p w14:paraId="386A5568" w14:textId="083F59F8" w:rsidR="00593E05" w:rsidRDefault="00593E05" w:rsidP="00B50E3F">
      <w:r>
        <w:t>We want to hear what you think.</w:t>
      </w:r>
    </w:p>
    <w:p w14:paraId="54F6376B" w14:textId="04B8EC40" w:rsidR="00593E05" w:rsidRDefault="00593E05" w:rsidP="00B50E3F"/>
    <w:p w14:paraId="454C07B3" w14:textId="27DE2B21" w:rsidR="00593E05" w:rsidRDefault="00593E05" w:rsidP="00B50E3F"/>
    <w:p w14:paraId="1FD6877E" w14:textId="11295C72" w:rsidR="00593E05" w:rsidRDefault="00B60E30" w:rsidP="00B50E3F">
      <w:r w:rsidRPr="00B41C9B">
        <w:rPr>
          <w:noProof/>
          <w:lang w:val="en-NZ" w:eastAsia="en-NZ"/>
        </w:rPr>
        <w:drawing>
          <wp:anchor distT="0" distB="0" distL="114300" distR="114300" simplePos="0" relativeHeight="251658277" behindDoc="0" locked="0" layoutInCell="1" allowOverlap="1" wp14:anchorId="159591CC" wp14:editId="7E4A0775">
            <wp:simplePos x="0" y="0"/>
            <wp:positionH relativeFrom="column">
              <wp:posOffset>-200025</wp:posOffset>
            </wp:positionH>
            <wp:positionV relativeFrom="paragraph">
              <wp:posOffset>133985</wp:posOffset>
            </wp:positionV>
            <wp:extent cx="1695450" cy="1130300"/>
            <wp:effectExtent l="0" t="0" r="0" b="0"/>
            <wp:wrapNone/>
            <wp:docPr id="22" name="Picture 2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E05">
        <w:t xml:space="preserve">What you tell us will be used as part of deciding what to tell the </w:t>
      </w:r>
      <w:r w:rsidR="00A7599D">
        <w:t xml:space="preserve">Government </w:t>
      </w:r>
      <w:r w:rsidR="00C20CD5">
        <w:t xml:space="preserve">we think                                    </w:t>
      </w:r>
      <w:r w:rsidR="00593E05">
        <w:t>the law should be.</w:t>
      </w:r>
    </w:p>
    <w:p w14:paraId="0EB20E5E" w14:textId="088E03FC" w:rsidR="00593E05" w:rsidRDefault="00B60E30" w:rsidP="00B50E3F">
      <w:r>
        <w:rPr>
          <w:noProof/>
          <w:lang w:val="en-NZ" w:eastAsia="en-NZ"/>
        </w:rPr>
        <w:drawing>
          <wp:anchor distT="0" distB="0" distL="114300" distR="114300" simplePos="0" relativeHeight="251682002" behindDoc="0" locked="0" layoutInCell="1" allowOverlap="1" wp14:anchorId="008ADA37" wp14:editId="554D2A5D">
            <wp:simplePos x="0" y="0"/>
            <wp:positionH relativeFrom="column">
              <wp:posOffset>-76200</wp:posOffset>
            </wp:positionH>
            <wp:positionV relativeFrom="paragraph">
              <wp:posOffset>236855</wp:posOffset>
            </wp:positionV>
            <wp:extent cx="1409700" cy="1409700"/>
            <wp:effectExtent l="0" t="0" r="0" b="0"/>
            <wp:wrapThrough wrapText="bothSides">
              <wp:wrapPolygon edited="0">
                <wp:start x="10508" y="0"/>
                <wp:lineTo x="9632" y="1168"/>
                <wp:lineTo x="7297" y="4670"/>
                <wp:lineTo x="1168" y="9632"/>
                <wp:lineTo x="1168" y="21016"/>
                <wp:lineTo x="2043" y="21308"/>
                <wp:lineTo x="11384" y="21308"/>
                <wp:lineTo x="19265" y="21308"/>
                <wp:lineTo x="20141" y="21308"/>
                <wp:lineTo x="20432" y="9632"/>
                <wp:lineTo x="17222" y="6130"/>
                <wp:lineTo x="16054" y="4378"/>
                <wp:lineTo x="15178" y="2043"/>
                <wp:lineTo x="14011" y="0"/>
                <wp:lineTo x="10508" y="0"/>
              </wp:wrapPolygon>
            </wp:wrapThrough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computer laptop internet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4C481" w14:textId="118DD0C0" w:rsidR="00593E05" w:rsidRDefault="00593E05" w:rsidP="00B50E3F"/>
    <w:p w14:paraId="13920C08" w14:textId="516A3B3A" w:rsidR="00593E05" w:rsidRDefault="00593E05" w:rsidP="00B50E3F">
      <w:r>
        <w:t xml:space="preserve">Telling us what you think is called </w:t>
      </w:r>
      <w:r>
        <w:rPr>
          <w:b/>
          <w:bCs/>
        </w:rPr>
        <w:t>making a submission</w:t>
      </w:r>
      <w:r>
        <w:t>.</w:t>
      </w:r>
    </w:p>
    <w:p w14:paraId="6926FDD6" w14:textId="32A1A48F" w:rsidR="00593E05" w:rsidRDefault="00593E05" w:rsidP="00B50E3F"/>
    <w:p w14:paraId="4539F612" w14:textId="7E32D963" w:rsidR="00593E05" w:rsidRDefault="00B60E30" w:rsidP="00B50E3F">
      <w:r w:rsidRPr="00BD5885">
        <w:rPr>
          <w:rFonts w:cs="Arial"/>
          <w:noProof/>
          <w:lang w:val="en-NZ" w:eastAsia="en-NZ"/>
        </w:rPr>
        <w:drawing>
          <wp:anchor distT="0" distB="0" distL="114300" distR="114300" simplePos="0" relativeHeight="251658326" behindDoc="0" locked="0" layoutInCell="1" allowOverlap="1" wp14:anchorId="4650D0BF" wp14:editId="6EC423BC">
            <wp:simplePos x="0" y="0"/>
            <wp:positionH relativeFrom="column">
              <wp:posOffset>-76200</wp:posOffset>
            </wp:positionH>
            <wp:positionV relativeFrom="paragraph">
              <wp:posOffset>219075</wp:posOffset>
            </wp:positionV>
            <wp:extent cx="1812992" cy="1314450"/>
            <wp:effectExtent l="0" t="0" r="0" b="0"/>
            <wp:wrapNone/>
            <wp:docPr id="23" name="Picture 23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92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C61B9D" w14:textId="221E0579" w:rsidR="00593E05" w:rsidRDefault="00593E05" w:rsidP="00B50E3F">
      <w:r>
        <w:t>In this document there are questions about different things we will think about in the review.</w:t>
      </w:r>
    </w:p>
    <w:p w14:paraId="74C4B8DD" w14:textId="39F4E22F" w:rsidR="00593E05" w:rsidRDefault="00593E05" w:rsidP="00B50E3F"/>
    <w:p w14:paraId="0295EE22" w14:textId="4CDD45A6" w:rsidR="00593E05" w:rsidRDefault="00593E05" w:rsidP="00B50E3F"/>
    <w:p w14:paraId="0DEB15FA" w14:textId="77777777" w:rsidR="00B41C9B" w:rsidRDefault="00B41C9B" w:rsidP="00B50E3F">
      <w:pPr>
        <w:ind w:left="0"/>
      </w:pPr>
      <w:r>
        <w:br w:type="page"/>
      </w:r>
    </w:p>
    <w:p w14:paraId="5FC5CD18" w14:textId="3F047F02" w:rsidR="00593E05" w:rsidRDefault="005C05F6" w:rsidP="00B50E3F">
      <w:r w:rsidRPr="005C05F6">
        <w:rPr>
          <w:noProof/>
          <w:lang w:val="en-NZ" w:eastAsia="en-NZ"/>
        </w:rPr>
        <w:lastRenderedPageBreak/>
        <w:drawing>
          <wp:anchor distT="0" distB="0" distL="114300" distR="114300" simplePos="0" relativeHeight="251658278" behindDoc="0" locked="0" layoutInCell="1" allowOverlap="1" wp14:anchorId="7D78A46E" wp14:editId="5DDAC1CF">
            <wp:simplePos x="0" y="0"/>
            <wp:positionH relativeFrom="column">
              <wp:posOffset>0</wp:posOffset>
            </wp:positionH>
            <wp:positionV relativeFrom="paragraph">
              <wp:posOffset>17</wp:posOffset>
            </wp:positionV>
            <wp:extent cx="1725947" cy="173355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47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3E05">
        <w:t>When you make your submission you can answer:</w:t>
      </w:r>
      <w:r w:rsidR="00B41C9B">
        <w:br/>
      </w:r>
    </w:p>
    <w:p w14:paraId="3698A9E3" w14:textId="566DF840" w:rsidR="00593E05" w:rsidRDefault="00705DCB" w:rsidP="00B50E3F">
      <w:pPr>
        <w:pStyle w:val="ListParagraph"/>
      </w:pPr>
      <w:r>
        <w:t>all th</w:t>
      </w:r>
      <w:r w:rsidR="00593E05">
        <w:t>e questions</w:t>
      </w:r>
      <w:r w:rsidR="00B41C9B">
        <w:br/>
      </w:r>
    </w:p>
    <w:p w14:paraId="38814DD1" w14:textId="181BF36D" w:rsidR="00593E05" w:rsidRDefault="00593E05" w:rsidP="00B50E3F">
      <w:pPr>
        <w:pStyle w:val="ListParagraph"/>
      </w:pPr>
      <w:r>
        <w:t>just the questions you want to.</w:t>
      </w:r>
    </w:p>
    <w:p w14:paraId="305998A7" w14:textId="035650D4" w:rsidR="00593E05" w:rsidRDefault="002B5BE1" w:rsidP="00B50E3F">
      <w:r>
        <w:rPr>
          <w:noProof/>
          <w:lang w:val="en-NZ" w:eastAsia="en-NZ"/>
        </w:rPr>
        <w:drawing>
          <wp:anchor distT="0" distB="0" distL="114300" distR="114300" simplePos="0" relativeHeight="251658375" behindDoc="0" locked="0" layoutInCell="1" allowOverlap="1" wp14:anchorId="5219D3A6" wp14:editId="2C4A1391">
            <wp:simplePos x="0" y="0"/>
            <wp:positionH relativeFrom="column">
              <wp:posOffset>266700</wp:posOffset>
            </wp:positionH>
            <wp:positionV relativeFrom="paragraph">
              <wp:posOffset>9525</wp:posOffset>
            </wp:positionV>
            <wp:extent cx="895350" cy="1030473"/>
            <wp:effectExtent l="0" t="0" r="0" b="0"/>
            <wp:wrapThrough wrapText="bothSides">
              <wp:wrapPolygon edited="0">
                <wp:start x="0" y="0"/>
                <wp:lineTo x="0" y="21174"/>
                <wp:lineTo x="21140" y="21174"/>
                <wp:lineTo x="21140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lock_05-0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30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61D5C" w14:textId="36983A49" w:rsidR="00593E05" w:rsidRDefault="00593E05" w:rsidP="00B50E3F"/>
    <w:p w14:paraId="4AA016D3" w14:textId="5E43A06B" w:rsidR="002B5BE1" w:rsidRDefault="00A7599D" w:rsidP="002B5BE1">
      <w:r w:rsidRPr="002B5BE1">
        <w:rPr>
          <w:noProof/>
          <w:lang w:val="en-NZ" w:eastAsia="en-NZ"/>
        </w:rPr>
        <w:drawing>
          <wp:anchor distT="0" distB="0" distL="114300" distR="114300" simplePos="0" relativeHeight="251658353" behindDoc="0" locked="0" layoutInCell="1" allowOverlap="1" wp14:anchorId="0AB38469" wp14:editId="5E114C6F">
            <wp:simplePos x="0" y="0"/>
            <wp:positionH relativeFrom="column">
              <wp:posOffset>-220718</wp:posOffset>
            </wp:positionH>
            <wp:positionV relativeFrom="paragraph">
              <wp:posOffset>480060</wp:posOffset>
            </wp:positionV>
            <wp:extent cx="904875" cy="904875"/>
            <wp:effectExtent l="0" t="0" r="0" b="0"/>
            <wp:wrapThrough wrapText="bothSides">
              <wp:wrapPolygon edited="0">
                <wp:start x="0" y="0"/>
                <wp:lineTo x="0" y="21373"/>
                <wp:lineTo x="21373" y="21373"/>
                <wp:lineTo x="21373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658371" behindDoc="0" locked="0" layoutInCell="1" allowOverlap="1" wp14:anchorId="642D2333" wp14:editId="686766DE">
            <wp:simplePos x="0" y="0"/>
            <wp:positionH relativeFrom="column">
              <wp:posOffset>910152</wp:posOffset>
            </wp:positionH>
            <wp:positionV relativeFrom="paragraph">
              <wp:posOffset>479075</wp:posOffset>
            </wp:positionV>
            <wp:extent cx="895350" cy="895350"/>
            <wp:effectExtent l="0" t="0" r="0" b="0"/>
            <wp:wrapThrough wrapText="bothSides">
              <wp:wrapPolygon edited="0">
                <wp:start x="0" y="0"/>
                <wp:lineTo x="0" y="21140"/>
                <wp:lineTo x="21140" y="21140"/>
                <wp:lineTo x="21140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Year 2023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BE1">
        <w:t>You need to get your submission</w:t>
      </w:r>
      <w:r w:rsidR="00705DCB">
        <w:t xml:space="preserve"> to us </w:t>
      </w:r>
      <w:r w:rsidR="002B5BE1">
        <w:t>by:</w:t>
      </w:r>
    </w:p>
    <w:p w14:paraId="4642EEBB" w14:textId="35B749C9" w:rsidR="002B5BE1" w:rsidRDefault="002B5BE1" w:rsidP="002B5BE1"/>
    <w:p w14:paraId="0317AA62" w14:textId="11DA6A38" w:rsidR="00593E05" w:rsidRDefault="00593E05" w:rsidP="002B5BE1">
      <w:r w:rsidRPr="002B5BE1">
        <w:rPr>
          <w:b/>
        </w:rPr>
        <w:t xml:space="preserve">5 </w:t>
      </w:r>
      <w:r w:rsidR="002B5BE1" w:rsidRPr="002B5BE1">
        <w:rPr>
          <w:b/>
        </w:rPr>
        <w:t xml:space="preserve">pm </w:t>
      </w:r>
      <w:r w:rsidRPr="002B5BE1">
        <w:rPr>
          <w:b/>
        </w:rPr>
        <w:t>Friday 3 March 2023.</w:t>
      </w:r>
    </w:p>
    <w:p w14:paraId="3E94FB6B" w14:textId="77777777" w:rsidR="00593E05" w:rsidRDefault="00593E05" w:rsidP="00B50E3F"/>
    <w:p w14:paraId="220A5558" w14:textId="46BD6ABF" w:rsidR="00593E05" w:rsidRDefault="002B5BE1" w:rsidP="00B50E3F">
      <w:r w:rsidRPr="005C05F6">
        <w:rPr>
          <w:noProof/>
          <w:lang w:val="en-NZ" w:eastAsia="en-NZ"/>
        </w:rPr>
        <w:drawing>
          <wp:anchor distT="0" distB="0" distL="114300" distR="114300" simplePos="0" relativeHeight="251658306" behindDoc="0" locked="0" layoutInCell="1" allowOverlap="1" wp14:anchorId="53326C92" wp14:editId="405F5777">
            <wp:simplePos x="0" y="0"/>
            <wp:positionH relativeFrom="column">
              <wp:posOffset>-152400</wp:posOffset>
            </wp:positionH>
            <wp:positionV relativeFrom="paragraph">
              <wp:posOffset>337185</wp:posOffset>
            </wp:positionV>
            <wp:extent cx="1573916" cy="116205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916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3C396F" w14:textId="648112DC" w:rsidR="00593E05" w:rsidRDefault="00593E05" w:rsidP="00B50E3F">
      <w:r>
        <w:t>You can make a submission by answering questions on our project website at:</w:t>
      </w:r>
    </w:p>
    <w:p w14:paraId="368F8FAD" w14:textId="3C879E6A" w:rsidR="00593E05" w:rsidRDefault="00593E05" w:rsidP="00B50E3F"/>
    <w:p w14:paraId="224222D6" w14:textId="79F09038" w:rsidR="00593E05" w:rsidRPr="009131C4" w:rsidRDefault="00A87AC1" w:rsidP="009131C4">
      <w:pPr>
        <w:ind w:left="3261" w:right="-613"/>
        <w:rPr>
          <w:b/>
        </w:rPr>
      </w:pPr>
      <w:hyperlink r:id="rId59" w:history="1">
        <w:r w:rsidR="009131C4" w:rsidRPr="009131C4">
          <w:rPr>
            <w:rStyle w:val="Hyperlink"/>
            <w:b/>
            <w:color w:val="auto"/>
            <w:u w:val="none"/>
            <w:lang w:val="en-NZ"/>
          </w:rPr>
          <w:t>https://huarahi-whakatau.lawcom.govt.nz</w:t>
        </w:r>
      </w:hyperlink>
    </w:p>
    <w:p w14:paraId="6FBCE460" w14:textId="77777777" w:rsidR="00593E05" w:rsidRDefault="00593E05" w:rsidP="00B50E3F">
      <w:pPr>
        <w:pStyle w:val="Heading1"/>
        <w:rPr>
          <w:rFonts w:cs="Arial"/>
          <w:noProof/>
          <w:sz w:val="32"/>
          <w:szCs w:val="32"/>
          <w:lang w:val="en-NZ" w:eastAsia="en-NZ"/>
        </w:rPr>
      </w:pPr>
    </w:p>
    <w:p w14:paraId="72A38C4B" w14:textId="77777777" w:rsidR="00B41C9B" w:rsidRDefault="00B41C9B" w:rsidP="009131C4">
      <w:pPr>
        <w:ind w:left="0"/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br w:type="page"/>
      </w:r>
    </w:p>
    <w:p w14:paraId="2F418A71" w14:textId="59582C71" w:rsidR="00E70E61" w:rsidRDefault="00593E05" w:rsidP="00B50E3F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lastRenderedPageBreak/>
        <w:t>You can also make a submission by:</w:t>
      </w:r>
    </w:p>
    <w:p w14:paraId="5A0526DA" w14:textId="4EF20AEE" w:rsidR="00593E05" w:rsidRDefault="00593E05" w:rsidP="00B50E3F">
      <w:pPr>
        <w:rPr>
          <w:rFonts w:eastAsia="Times New Roman"/>
          <w:shd w:val="clear" w:color="auto" w:fill="FFFFFF"/>
          <w:lang w:val="en-NZ" w:eastAsia="en-GB"/>
        </w:rPr>
      </w:pPr>
    </w:p>
    <w:p w14:paraId="02CD70A0" w14:textId="26F09AA1" w:rsidR="005C05F6" w:rsidRDefault="00DA4A04" w:rsidP="00B50E3F">
      <w:pPr>
        <w:pStyle w:val="ListParagraph"/>
        <w:numPr>
          <w:ilvl w:val="0"/>
          <w:numId w:val="7"/>
        </w:numPr>
        <w:ind w:left="4253" w:hanging="567"/>
        <w:rPr>
          <w:rFonts w:eastAsia="Times New Roman"/>
          <w:shd w:val="clear" w:color="auto" w:fill="FFFFFF"/>
          <w:lang w:val="en-NZ" w:eastAsia="en-GB"/>
        </w:rPr>
      </w:pPr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30" behindDoc="0" locked="0" layoutInCell="1" allowOverlap="1" wp14:anchorId="3E22513A" wp14:editId="24AB42BA">
            <wp:simplePos x="0" y="0"/>
            <wp:positionH relativeFrom="column">
              <wp:posOffset>-295275</wp:posOffset>
            </wp:positionH>
            <wp:positionV relativeFrom="paragraph">
              <wp:posOffset>327660</wp:posOffset>
            </wp:positionV>
            <wp:extent cx="1998578" cy="127635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578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E05">
        <w:rPr>
          <w:rFonts w:eastAsia="Times New Roman"/>
          <w:shd w:val="clear" w:color="auto" w:fill="FFFFFF"/>
          <w:lang w:val="en-NZ" w:eastAsia="en-GB"/>
        </w:rPr>
        <w:t xml:space="preserve">sending us an </w:t>
      </w:r>
      <w:r w:rsidR="00593E05" w:rsidRPr="00DA4A04">
        <w:rPr>
          <w:rFonts w:eastAsia="Times New Roman"/>
          <w:b/>
          <w:shd w:val="clear" w:color="auto" w:fill="FFFFFF"/>
          <w:lang w:val="en-NZ" w:eastAsia="en-GB"/>
        </w:rPr>
        <w:t>email</w:t>
      </w:r>
      <w:r w:rsidR="00593E05">
        <w:rPr>
          <w:rFonts w:eastAsia="Times New Roman"/>
          <w:shd w:val="clear" w:color="auto" w:fill="FFFFFF"/>
          <w:lang w:val="en-NZ" w:eastAsia="en-GB"/>
        </w:rPr>
        <w:t xml:space="preserve"> at:</w:t>
      </w:r>
    </w:p>
    <w:p w14:paraId="107CDCCF" w14:textId="79254C64" w:rsidR="00593E05" w:rsidRPr="00DA4A04" w:rsidRDefault="00593E05" w:rsidP="00705DCB">
      <w:pPr>
        <w:pStyle w:val="ListParagraph"/>
        <w:numPr>
          <w:ilvl w:val="0"/>
          <w:numId w:val="0"/>
        </w:numPr>
        <w:ind w:left="4253" w:right="-755"/>
        <w:rPr>
          <w:rFonts w:eastAsia="Times New Roman"/>
          <w:b/>
          <w:shd w:val="clear" w:color="auto" w:fill="FFFFFF"/>
          <w:lang w:val="en-NZ" w:eastAsia="en-GB"/>
        </w:rPr>
      </w:pPr>
      <w:r w:rsidRPr="005C05F6">
        <w:rPr>
          <w:rFonts w:eastAsia="Times New Roman"/>
          <w:shd w:val="clear" w:color="auto" w:fill="FFFFFF"/>
          <w:lang w:val="en-NZ" w:eastAsia="en-GB"/>
        </w:rPr>
        <w:br/>
      </w:r>
      <w:hyperlink r:id="rId61" w:history="1">
        <w:r w:rsidRPr="00DA4A04">
          <w:rPr>
            <w:rStyle w:val="Hyperlink"/>
            <w:rFonts w:eastAsia="Times New Roman"/>
            <w:b/>
            <w:color w:val="auto"/>
            <w:u w:val="none"/>
            <w:shd w:val="clear" w:color="auto" w:fill="FFFFFF"/>
            <w:lang w:val="en-NZ" w:eastAsia="en-GB"/>
          </w:rPr>
          <w:t>huarahi.whakatau@lawcom.govt.nz</w:t>
        </w:r>
      </w:hyperlink>
      <w:r w:rsidRPr="00DA4A04">
        <w:rPr>
          <w:rFonts w:eastAsia="Times New Roman"/>
          <w:b/>
          <w:shd w:val="clear" w:color="auto" w:fill="FFFFFF"/>
          <w:lang w:val="en-NZ" w:eastAsia="en-GB"/>
        </w:rPr>
        <w:br/>
      </w:r>
    </w:p>
    <w:p w14:paraId="27F911D4" w14:textId="5E970CA9" w:rsidR="00593E05" w:rsidRDefault="00593E05" w:rsidP="00B50E3F">
      <w:pPr>
        <w:pStyle w:val="ListParagraph"/>
        <w:numPr>
          <w:ilvl w:val="0"/>
          <w:numId w:val="7"/>
        </w:numPr>
        <w:ind w:left="4253" w:hanging="567"/>
        <w:rPr>
          <w:rFonts w:eastAsia="Times New Roman"/>
          <w:shd w:val="clear" w:color="auto" w:fill="FFFFFF"/>
          <w:lang w:val="en-NZ" w:eastAsia="en-GB"/>
        </w:rPr>
      </w:pPr>
      <w:r w:rsidRPr="00DA4A04">
        <w:rPr>
          <w:rFonts w:eastAsia="Times New Roman"/>
          <w:b/>
          <w:shd w:val="clear" w:color="auto" w:fill="FFFFFF"/>
          <w:lang w:val="en-NZ" w:eastAsia="en-GB"/>
        </w:rPr>
        <w:t>texting</w:t>
      </w:r>
      <w:r>
        <w:rPr>
          <w:rFonts w:eastAsia="Times New Roman"/>
          <w:shd w:val="clear" w:color="auto" w:fill="FFFFFF"/>
          <w:lang w:val="en-NZ" w:eastAsia="en-GB"/>
        </w:rPr>
        <w:t xml:space="preserve"> us on</w:t>
      </w:r>
      <w:r>
        <w:rPr>
          <w:rFonts w:eastAsia="Times New Roman"/>
          <w:shd w:val="clear" w:color="auto" w:fill="FFFFFF"/>
          <w:lang w:val="en-NZ" w:eastAsia="en-GB"/>
        </w:rPr>
        <w:br/>
      </w:r>
      <w:r>
        <w:rPr>
          <w:rFonts w:eastAsia="Times New Roman"/>
          <w:shd w:val="clear" w:color="auto" w:fill="FFFFFF"/>
          <w:lang w:val="en-NZ" w:eastAsia="en-GB"/>
        </w:rPr>
        <w:br/>
      </w:r>
      <w:r w:rsidRPr="00DA4A04">
        <w:rPr>
          <w:rFonts w:eastAsia="Times New Roman"/>
          <w:b/>
          <w:shd w:val="clear" w:color="auto" w:fill="FFFFFF"/>
          <w:lang w:val="en-NZ" w:eastAsia="en-GB"/>
        </w:rPr>
        <w:t>029 77 99 009</w:t>
      </w:r>
    </w:p>
    <w:p w14:paraId="5CB58517" w14:textId="77777777" w:rsidR="005C05F6" w:rsidRDefault="005C05F6" w:rsidP="00B50E3F">
      <w:pPr>
        <w:rPr>
          <w:rFonts w:eastAsia="Times New Roman"/>
          <w:shd w:val="clear" w:color="auto" w:fill="FFFFFF"/>
          <w:lang w:val="en-NZ" w:eastAsia="en-GB"/>
        </w:rPr>
      </w:pPr>
    </w:p>
    <w:p w14:paraId="677690DF" w14:textId="39DCF6CC" w:rsidR="005C05F6" w:rsidRDefault="00DA4A04" w:rsidP="00B50E3F">
      <w:pPr>
        <w:rPr>
          <w:rFonts w:eastAsia="Times New Roman"/>
          <w:shd w:val="clear" w:color="auto" w:fill="FFFFFF"/>
          <w:lang w:val="en-NZ" w:eastAsia="en-GB"/>
        </w:rPr>
      </w:pPr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33" behindDoc="0" locked="0" layoutInCell="1" allowOverlap="1" wp14:anchorId="3BDE0FA4" wp14:editId="592BB2E2">
            <wp:simplePos x="0" y="0"/>
            <wp:positionH relativeFrom="column">
              <wp:posOffset>-609600</wp:posOffset>
            </wp:positionH>
            <wp:positionV relativeFrom="paragraph">
              <wp:posOffset>226695</wp:posOffset>
            </wp:positionV>
            <wp:extent cx="2514600" cy="1778273"/>
            <wp:effectExtent l="0" t="0" r="0" b="0"/>
            <wp:wrapNone/>
            <wp:docPr id="29" name="Picture 29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7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9422A8" w14:textId="32CE92A8" w:rsidR="00593E05" w:rsidRDefault="00593E05" w:rsidP="00B50E3F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t xml:space="preserve">You can also </w:t>
      </w:r>
      <w:r w:rsidRPr="00DA4A04">
        <w:rPr>
          <w:rFonts w:eastAsia="Times New Roman"/>
          <w:b/>
          <w:shd w:val="clear" w:color="auto" w:fill="FFFFFF"/>
          <w:lang w:val="en-NZ" w:eastAsia="en-GB"/>
        </w:rPr>
        <w:t>post</w:t>
      </w:r>
      <w:r>
        <w:rPr>
          <w:rFonts w:eastAsia="Times New Roman"/>
          <w:shd w:val="clear" w:color="auto" w:fill="FFFFFF"/>
          <w:lang w:val="en-NZ" w:eastAsia="en-GB"/>
        </w:rPr>
        <w:t xml:space="preserve"> your submission to:</w:t>
      </w:r>
    </w:p>
    <w:p w14:paraId="30C9EE8C" w14:textId="4DD13F3C" w:rsidR="00593E05" w:rsidRDefault="00593E05" w:rsidP="00B50E3F">
      <w:pPr>
        <w:rPr>
          <w:rFonts w:eastAsia="Times New Roman"/>
          <w:shd w:val="clear" w:color="auto" w:fill="FFFFFF"/>
          <w:lang w:val="en-NZ" w:eastAsia="en-GB"/>
        </w:rPr>
      </w:pPr>
    </w:p>
    <w:p w14:paraId="7A4A31DA" w14:textId="1CB0A159" w:rsidR="00593E05" w:rsidRPr="00DA4A04" w:rsidRDefault="00593E05" w:rsidP="00B50E3F">
      <w:pPr>
        <w:rPr>
          <w:b/>
        </w:rPr>
      </w:pPr>
      <w:r w:rsidRPr="00DA4A04">
        <w:rPr>
          <w:b/>
        </w:rPr>
        <w:t>Review of Adult D</w:t>
      </w:r>
      <w:r w:rsidR="00705DCB">
        <w:rPr>
          <w:b/>
        </w:rPr>
        <w:t>ecision M</w:t>
      </w:r>
      <w:r w:rsidRPr="00DA4A04">
        <w:rPr>
          <w:b/>
        </w:rPr>
        <w:t>aking Capacity Law</w:t>
      </w:r>
    </w:p>
    <w:p w14:paraId="1A98DA52" w14:textId="77777777" w:rsidR="00DA4A04" w:rsidRPr="00DA4A04" w:rsidRDefault="00DA4A04" w:rsidP="00B50E3F">
      <w:pPr>
        <w:rPr>
          <w:b/>
        </w:rPr>
      </w:pPr>
    </w:p>
    <w:p w14:paraId="0B676FEF" w14:textId="77777777" w:rsidR="00593E05" w:rsidRPr="00DA4A04" w:rsidRDefault="00593E05" w:rsidP="00B50E3F">
      <w:pPr>
        <w:rPr>
          <w:b/>
        </w:rPr>
      </w:pPr>
      <w:r w:rsidRPr="00DA4A04">
        <w:rPr>
          <w:b/>
        </w:rPr>
        <w:t>Law Commission</w:t>
      </w:r>
    </w:p>
    <w:p w14:paraId="74FC2A9E" w14:textId="77777777" w:rsidR="00DA4A04" w:rsidRPr="00DA4A04" w:rsidRDefault="00DA4A04" w:rsidP="00B50E3F">
      <w:pPr>
        <w:rPr>
          <w:b/>
        </w:rPr>
      </w:pPr>
    </w:p>
    <w:p w14:paraId="1A3DE17E" w14:textId="77777777" w:rsidR="00593E05" w:rsidRPr="00DA4A04" w:rsidRDefault="00593E05" w:rsidP="00B50E3F">
      <w:pPr>
        <w:rPr>
          <w:b/>
        </w:rPr>
      </w:pPr>
      <w:r w:rsidRPr="00DA4A04">
        <w:rPr>
          <w:b/>
        </w:rPr>
        <w:t>PO Box 2590</w:t>
      </w:r>
    </w:p>
    <w:p w14:paraId="08FBDD66" w14:textId="77777777" w:rsidR="00DA4A04" w:rsidRPr="00DA4A04" w:rsidRDefault="00DA4A04" w:rsidP="00B50E3F">
      <w:pPr>
        <w:rPr>
          <w:b/>
        </w:rPr>
      </w:pPr>
    </w:p>
    <w:p w14:paraId="5300650E" w14:textId="77777777" w:rsidR="00593E05" w:rsidRPr="00DA4A04" w:rsidRDefault="00593E05" w:rsidP="00B50E3F">
      <w:pPr>
        <w:rPr>
          <w:b/>
        </w:rPr>
      </w:pPr>
      <w:r w:rsidRPr="00DA4A04">
        <w:rPr>
          <w:b/>
        </w:rPr>
        <w:t>Wellington 6140</w:t>
      </w:r>
    </w:p>
    <w:p w14:paraId="13FD3C1D" w14:textId="77777777" w:rsidR="00593E05" w:rsidRDefault="00593E05" w:rsidP="00B50E3F">
      <w:pPr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47CCD5F" w14:textId="700E914B" w:rsidR="00593E05" w:rsidRDefault="00593E05" w:rsidP="00B50E3F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What we will do with your submission</w:t>
      </w:r>
    </w:p>
    <w:p w14:paraId="76BBF3A8" w14:textId="576C111D" w:rsidR="00593E05" w:rsidRDefault="005C05F6" w:rsidP="00B50E3F">
      <w:pPr>
        <w:rPr>
          <w:rFonts w:eastAsia="Times New Roman"/>
          <w:shd w:val="clear" w:color="auto" w:fill="FFFFFF"/>
          <w:lang w:eastAsia="en-GB"/>
        </w:rPr>
      </w:pPr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80" behindDoc="0" locked="0" layoutInCell="1" allowOverlap="1" wp14:anchorId="2B0AE81F" wp14:editId="7C7A75B8">
            <wp:simplePos x="0" y="0"/>
            <wp:positionH relativeFrom="column">
              <wp:posOffset>333375</wp:posOffset>
            </wp:positionH>
            <wp:positionV relativeFrom="paragraph">
              <wp:posOffset>48260</wp:posOffset>
            </wp:positionV>
            <wp:extent cx="943038" cy="1238250"/>
            <wp:effectExtent l="0" t="0" r="0" b="0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A4B46B" w14:textId="74576289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send us a submission we will:</w:t>
      </w:r>
    </w:p>
    <w:p w14:paraId="45A7AFA0" w14:textId="77777777" w:rsidR="00B41C9B" w:rsidRDefault="00B41C9B" w:rsidP="00B50E3F">
      <w:pPr>
        <w:rPr>
          <w:rFonts w:eastAsia="Times New Roman"/>
          <w:shd w:val="clear" w:color="auto" w:fill="FFFFFF"/>
          <w:lang w:eastAsia="en-GB"/>
        </w:rPr>
      </w:pPr>
    </w:p>
    <w:p w14:paraId="6693A8E8" w14:textId="1E9C4C33" w:rsidR="00732DE4" w:rsidRDefault="005C05F6" w:rsidP="00B50E3F">
      <w:pPr>
        <w:pStyle w:val="ListParagraph"/>
        <w:numPr>
          <w:ilvl w:val="0"/>
          <w:numId w:val="1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81" behindDoc="0" locked="0" layoutInCell="1" allowOverlap="1" wp14:anchorId="4822905D" wp14:editId="01030A16">
            <wp:simplePos x="0" y="0"/>
            <wp:positionH relativeFrom="column">
              <wp:posOffset>-295275</wp:posOffset>
            </wp:positionH>
            <wp:positionV relativeFrom="paragraph">
              <wp:posOffset>492125</wp:posOffset>
            </wp:positionV>
            <wp:extent cx="2317250" cy="1638300"/>
            <wp:effectExtent l="0" t="0" r="0" b="0"/>
            <wp:wrapNone/>
            <wp:docPr id="450" name="Picture 45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2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 xml:space="preserve">think about what you said when </w:t>
      </w:r>
      <w:r w:rsidR="00705DCB">
        <w:rPr>
          <w:rFonts w:eastAsia="Times New Roman"/>
          <w:shd w:val="clear" w:color="auto" w:fill="FFFFFF"/>
          <w:lang w:eastAsia="en-GB"/>
        </w:rPr>
        <w:t xml:space="preserve">we do the review </w:t>
      </w:r>
      <w:r w:rsidR="00B41C9B">
        <w:rPr>
          <w:rFonts w:eastAsia="Times New Roman"/>
          <w:shd w:val="clear" w:color="auto" w:fill="FFFFFF"/>
          <w:lang w:eastAsia="en-GB"/>
        </w:rPr>
        <w:br/>
      </w:r>
    </w:p>
    <w:p w14:paraId="5CE62627" w14:textId="6D87B02E" w:rsidR="00732DE4" w:rsidRDefault="00732DE4" w:rsidP="00B50E3F">
      <w:pPr>
        <w:pStyle w:val="ListParagraph"/>
        <w:numPr>
          <w:ilvl w:val="0"/>
          <w:numId w:val="1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keep the submission as part of our records</w:t>
      </w:r>
      <w:r w:rsidR="005C05F6">
        <w:rPr>
          <w:rFonts w:eastAsia="Times New Roman"/>
          <w:shd w:val="clear" w:color="auto" w:fill="FFFFFF"/>
          <w:lang w:eastAsia="en-GB"/>
        </w:rPr>
        <w:t>.</w:t>
      </w:r>
    </w:p>
    <w:p w14:paraId="414C3897" w14:textId="12A5131B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740B389C" w14:textId="73B54D6D" w:rsidR="005C05F6" w:rsidRDefault="005C05F6" w:rsidP="00B50E3F">
      <w:pPr>
        <w:rPr>
          <w:rFonts w:eastAsia="Times New Roman"/>
          <w:shd w:val="clear" w:color="auto" w:fill="FFFFFF"/>
          <w:lang w:eastAsia="en-GB"/>
        </w:rPr>
      </w:pPr>
    </w:p>
    <w:p w14:paraId="61DAB977" w14:textId="0D683C39" w:rsidR="00732DE4" w:rsidRDefault="00DA4A04" w:rsidP="00B50E3F">
      <w:pPr>
        <w:rPr>
          <w:rFonts w:eastAsia="Times New Roman"/>
          <w:shd w:val="clear" w:color="auto" w:fill="FFFFFF"/>
          <w:lang w:eastAsia="en-GB"/>
        </w:rPr>
      </w:pPr>
      <w:r w:rsidRPr="00B41C9B">
        <w:rPr>
          <w:rFonts w:cs="Arial"/>
          <w:noProof/>
          <w:lang w:val="en-NZ" w:eastAsia="en-NZ"/>
        </w:rPr>
        <w:drawing>
          <wp:anchor distT="0" distB="0" distL="114300" distR="114300" simplePos="0" relativeHeight="251658336" behindDoc="0" locked="0" layoutInCell="1" allowOverlap="1" wp14:anchorId="1F1DE12F" wp14:editId="6CA69361">
            <wp:simplePos x="0" y="0"/>
            <wp:positionH relativeFrom="column">
              <wp:posOffset>238125</wp:posOffset>
            </wp:positionH>
            <wp:positionV relativeFrom="paragraph">
              <wp:posOffset>74930</wp:posOffset>
            </wp:positionV>
            <wp:extent cx="1104900" cy="1148707"/>
            <wp:effectExtent l="0" t="0" r="0" b="0"/>
            <wp:wrapNone/>
            <wp:docPr id="31" name="Picture 31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4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>If you send us a submission we may also:</w:t>
      </w:r>
    </w:p>
    <w:p w14:paraId="5A45BC5A" w14:textId="77777777" w:rsidR="005C05F6" w:rsidRDefault="005C05F6" w:rsidP="00B50E3F">
      <w:pPr>
        <w:ind w:left="4253" w:hanging="567"/>
        <w:rPr>
          <w:rFonts w:eastAsia="Times New Roman"/>
          <w:shd w:val="clear" w:color="auto" w:fill="FFFFFF"/>
          <w:lang w:eastAsia="en-GB"/>
        </w:rPr>
      </w:pPr>
    </w:p>
    <w:p w14:paraId="5ABF63B4" w14:textId="3B8E1F45" w:rsidR="00732DE4" w:rsidRDefault="00732DE4" w:rsidP="00B50E3F">
      <w:pPr>
        <w:pStyle w:val="ListParagraph"/>
        <w:numPr>
          <w:ilvl w:val="0"/>
          <w:numId w:val="18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put the submission on our website</w:t>
      </w:r>
      <w:r w:rsidR="00B41C9B">
        <w:rPr>
          <w:rFonts w:eastAsia="Times New Roman"/>
          <w:shd w:val="clear" w:color="auto" w:fill="FFFFFF"/>
          <w:lang w:eastAsia="en-GB"/>
        </w:rPr>
        <w:br/>
      </w:r>
    </w:p>
    <w:p w14:paraId="2A0D0CA3" w14:textId="4BDFEB7A" w:rsidR="00732DE4" w:rsidRDefault="005C05F6" w:rsidP="00B50E3F">
      <w:pPr>
        <w:pStyle w:val="ListParagraph"/>
        <w:numPr>
          <w:ilvl w:val="0"/>
          <w:numId w:val="18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BD5885">
        <w:rPr>
          <w:rFonts w:cs="Arial"/>
          <w:noProof/>
          <w:lang w:val="en-NZ" w:eastAsia="en-NZ"/>
        </w:rPr>
        <w:drawing>
          <wp:anchor distT="0" distB="0" distL="114300" distR="114300" simplePos="0" relativeHeight="251658279" behindDoc="0" locked="0" layoutInCell="1" allowOverlap="1" wp14:anchorId="7CA34F00" wp14:editId="4D70E294">
            <wp:simplePos x="0" y="0"/>
            <wp:positionH relativeFrom="column">
              <wp:posOffset>-161925</wp:posOffset>
            </wp:positionH>
            <wp:positionV relativeFrom="paragraph">
              <wp:posOffset>15240</wp:posOffset>
            </wp:positionV>
            <wp:extent cx="1812992" cy="1314450"/>
            <wp:effectExtent l="0" t="0" r="0" b="0"/>
            <wp:wrapNone/>
            <wp:docPr id="30" name="Picture 30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92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>talk about the things you said in things we write</w:t>
      </w:r>
      <w:r w:rsidR="00B41C9B">
        <w:rPr>
          <w:rFonts w:eastAsia="Times New Roman"/>
          <w:shd w:val="clear" w:color="auto" w:fill="FFFFFF"/>
          <w:lang w:eastAsia="en-GB"/>
        </w:rPr>
        <w:br/>
      </w:r>
    </w:p>
    <w:p w14:paraId="67D0DEB5" w14:textId="252A2F60" w:rsidR="00732DE4" w:rsidRDefault="00732DE4" w:rsidP="00B50E3F">
      <w:pPr>
        <w:pStyle w:val="ListParagraph"/>
        <w:numPr>
          <w:ilvl w:val="0"/>
          <w:numId w:val="18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think about your submission when doing other reviews.</w:t>
      </w:r>
    </w:p>
    <w:p w14:paraId="5E683CC1" w14:textId="3F589A0A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451A4ADF" w14:textId="1CB733AA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3B45D4C1" w14:textId="6566EBB5" w:rsidR="00732DE4" w:rsidRDefault="005908E2" w:rsidP="00B50E3F">
      <w:pPr>
        <w:rPr>
          <w:rFonts w:eastAsia="Times New Roman"/>
          <w:shd w:val="clear" w:color="auto" w:fill="FFFFFF"/>
          <w:lang w:eastAsia="en-GB"/>
        </w:rPr>
      </w:pPr>
      <w:r w:rsidRPr="005908E2"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658282" behindDoc="0" locked="0" layoutInCell="1" allowOverlap="1" wp14:anchorId="5CF8EAE6" wp14:editId="7EB134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09725" cy="1609725"/>
            <wp:effectExtent l="0" t="0" r="0" b="0"/>
            <wp:wrapNone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>Your submission may have personal information like your name.</w:t>
      </w:r>
    </w:p>
    <w:p w14:paraId="4EFD184F" w14:textId="5E9A7B58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677AC757" w14:textId="6C3E55C8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2E6DB931" w14:textId="03BEBD79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have the right to:</w:t>
      </w:r>
      <w:r w:rsidR="005C05F6">
        <w:rPr>
          <w:rFonts w:eastAsia="Times New Roman"/>
          <w:shd w:val="clear" w:color="auto" w:fill="FFFFFF"/>
          <w:lang w:eastAsia="en-GB"/>
        </w:rPr>
        <w:br/>
      </w:r>
    </w:p>
    <w:p w14:paraId="479041F0" w14:textId="267186EA" w:rsidR="00732DE4" w:rsidRDefault="00732DE4" w:rsidP="00B50E3F">
      <w:pPr>
        <w:pStyle w:val="ListParagraph"/>
        <w:numPr>
          <w:ilvl w:val="0"/>
          <w:numId w:val="1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see what personal information we </w:t>
      </w:r>
      <w:r w:rsidR="005908E2" w:rsidRPr="005813CC">
        <w:rPr>
          <w:rFonts w:cs="Arial"/>
          <w:noProof/>
          <w:lang w:val="en-NZ" w:eastAsia="en-NZ"/>
        </w:rPr>
        <w:drawing>
          <wp:anchor distT="0" distB="0" distL="114300" distR="114300" simplePos="0" relativeHeight="251658283" behindDoc="0" locked="0" layoutInCell="1" allowOverlap="1" wp14:anchorId="6C51824B" wp14:editId="6F2BE8E8">
            <wp:simplePos x="0" y="0"/>
            <wp:positionH relativeFrom="margin">
              <wp:posOffset>0</wp:posOffset>
            </wp:positionH>
            <wp:positionV relativeFrom="paragraph">
              <wp:posOffset>363855</wp:posOffset>
            </wp:positionV>
            <wp:extent cx="1555668" cy="1555668"/>
            <wp:effectExtent l="0" t="0" r="6985" b="0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668" cy="155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>have about you</w:t>
      </w:r>
      <w:r w:rsidR="005C05F6">
        <w:rPr>
          <w:rFonts w:eastAsia="Times New Roman"/>
          <w:shd w:val="clear" w:color="auto" w:fill="FFFFFF"/>
          <w:lang w:eastAsia="en-GB"/>
        </w:rPr>
        <w:br/>
      </w:r>
    </w:p>
    <w:p w14:paraId="286B1794" w14:textId="60758AAD" w:rsidR="00732DE4" w:rsidRDefault="00732DE4" w:rsidP="00B50E3F">
      <w:pPr>
        <w:pStyle w:val="ListParagraph"/>
        <w:numPr>
          <w:ilvl w:val="0"/>
          <w:numId w:val="1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ask us to change any wrong personal information.</w:t>
      </w:r>
    </w:p>
    <w:p w14:paraId="1855EE62" w14:textId="06E1AD1F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1ABB33C3" w14:textId="02F20FC2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74F74E50" w14:textId="1B53428C" w:rsidR="00732DE4" w:rsidRDefault="00DA4A04" w:rsidP="00B50E3F">
      <w:pPr>
        <w:rPr>
          <w:rFonts w:eastAsia="Times New Roman"/>
          <w:shd w:val="clear" w:color="auto" w:fill="FFFFFF"/>
          <w:lang w:eastAsia="en-GB"/>
        </w:rPr>
      </w:pPr>
      <w:r w:rsidRPr="005908E2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37" behindDoc="0" locked="0" layoutInCell="1" allowOverlap="1" wp14:anchorId="55E3941F" wp14:editId="0292F39D">
            <wp:simplePos x="0" y="0"/>
            <wp:positionH relativeFrom="column">
              <wp:posOffset>7089</wp:posOffset>
            </wp:positionH>
            <wp:positionV relativeFrom="paragraph">
              <wp:posOffset>375285</wp:posOffset>
            </wp:positionV>
            <wp:extent cx="1602740" cy="1556486"/>
            <wp:effectExtent l="0" t="0" r="0" b="0"/>
            <wp:wrapNone/>
            <wp:docPr id="454" name="Picture 454" descr="A person in a red shi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erson in a red shi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155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>You can ask that we do not tell anyone:</w:t>
      </w:r>
      <w:r w:rsidR="005C05F6">
        <w:rPr>
          <w:rFonts w:eastAsia="Times New Roman"/>
          <w:shd w:val="clear" w:color="auto" w:fill="FFFFFF"/>
          <w:lang w:eastAsia="en-GB"/>
        </w:rPr>
        <w:br/>
      </w:r>
    </w:p>
    <w:p w14:paraId="593E260C" w14:textId="44117436" w:rsidR="00732DE4" w:rsidRPr="005C05F6" w:rsidRDefault="00732DE4" w:rsidP="00B50E3F">
      <w:pPr>
        <w:pStyle w:val="ListParagraph"/>
      </w:pPr>
      <w:r w:rsidRPr="005C05F6">
        <w:t>your name</w:t>
      </w:r>
      <w:r w:rsidR="005C05F6" w:rsidRPr="005C05F6">
        <w:br/>
      </w:r>
    </w:p>
    <w:p w14:paraId="3FE983DE" w14:textId="662E03E2" w:rsidR="00732DE4" w:rsidRPr="005C05F6" w:rsidRDefault="00732DE4" w:rsidP="00B50E3F">
      <w:pPr>
        <w:pStyle w:val="ListParagraph"/>
      </w:pPr>
      <w:r w:rsidRPr="005C05F6">
        <w:t>other information that means people can tell who you are.</w:t>
      </w:r>
    </w:p>
    <w:p w14:paraId="0E57ED37" w14:textId="367E4C2F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6E989282" w14:textId="77777777" w:rsidR="005C05F6" w:rsidRDefault="005C05F6" w:rsidP="00B50E3F">
      <w:pPr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63D6B1C" w14:textId="4A639652" w:rsidR="00732DE4" w:rsidRDefault="0096770C" w:rsidP="00B50E3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658344" behindDoc="0" locked="0" layoutInCell="1" allowOverlap="1" wp14:anchorId="04C09D67" wp14:editId="5A986DBB">
            <wp:simplePos x="0" y="0"/>
            <wp:positionH relativeFrom="column">
              <wp:posOffset>19050</wp:posOffset>
            </wp:positionH>
            <wp:positionV relativeFrom="paragraph">
              <wp:posOffset>-76200</wp:posOffset>
            </wp:positionV>
            <wp:extent cx="1333500" cy="1333500"/>
            <wp:effectExtent l="0" t="0" r="0" b="0"/>
            <wp:wrapThrough wrapText="bothSides">
              <wp:wrapPolygon edited="0">
                <wp:start x="3394" y="0"/>
                <wp:lineTo x="3086" y="926"/>
                <wp:lineTo x="3086" y="17897"/>
                <wp:lineTo x="7714" y="20366"/>
                <wp:lineTo x="14811" y="21291"/>
                <wp:lineTo x="16663" y="21291"/>
                <wp:lineTo x="17897" y="20366"/>
                <wp:lineTo x="19440" y="17280"/>
                <wp:lineTo x="19749" y="1543"/>
                <wp:lineTo x="17280" y="617"/>
                <wp:lineTo x="7406" y="0"/>
                <wp:lineTo x="3394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ules_1024x1024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 xml:space="preserve">If someone asks us for information under the </w:t>
      </w:r>
      <w:r w:rsidR="00732DE4" w:rsidRPr="005908E2">
        <w:rPr>
          <w:rFonts w:eastAsia="Times New Roman"/>
          <w:b/>
          <w:bCs/>
          <w:shd w:val="clear" w:color="auto" w:fill="FFFFFF"/>
          <w:lang w:eastAsia="en-GB"/>
        </w:rPr>
        <w:t xml:space="preserve">Official Information Act </w:t>
      </w:r>
      <w:r w:rsidR="00732DE4">
        <w:rPr>
          <w:rFonts w:eastAsia="Times New Roman"/>
          <w:shd w:val="clear" w:color="auto" w:fill="FFFFFF"/>
          <w:lang w:eastAsia="en-GB"/>
        </w:rPr>
        <w:t>we have to follow the rules about releasing it</w:t>
      </w:r>
      <w:r w:rsidR="005908E2">
        <w:rPr>
          <w:rFonts w:eastAsia="Times New Roman"/>
          <w:shd w:val="clear" w:color="auto" w:fill="FFFFFF"/>
          <w:lang w:eastAsia="en-GB"/>
        </w:rPr>
        <w:t>.</w:t>
      </w:r>
    </w:p>
    <w:p w14:paraId="6C07BB93" w14:textId="68BF362F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2E5BFAC4" w14:textId="1277C25A" w:rsidR="005908E2" w:rsidRPr="005908E2" w:rsidRDefault="00446107" w:rsidP="00B50E3F">
      <w:pPr>
        <w:rPr>
          <w:rFonts w:cs="Arial"/>
        </w:rPr>
      </w:pPr>
      <w:r>
        <w:rPr>
          <w:rFonts w:eastAsia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1" behindDoc="1" locked="0" layoutInCell="1" allowOverlap="1" wp14:anchorId="6B1D84FA" wp14:editId="76D54A08">
                <wp:simplePos x="0" y="0"/>
                <wp:positionH relativeFrom="margin">
                  <wp:posOffset>2251075</wp:posOffset>
                </wp:positionH>
                <wp:positionV relativeFrom="paragraph">
                  <wp:posOffset>231775</wp:posOffset>
                </wp:positionV>
                <wp:extent cx="3562350" cy="1151255"/>
                <wp:effectExtent l="0" t="0" r="0" b="0"/>
                <wp:wrapNone/>
                <wp:docPr id="503" name="Rectangl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11512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B55632D" id="Rectangle 503" o:spid="_x0000_s1026" style="position:absolute;margin-left:177.25pt;margin-top:18.25pt;width:280.5pt;height:90.65pt;z-index:-25165806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" fillcolor="#deeaf6 [664]" stroked="f" strokeweight="1pt">
                <v:path arrowok="t"/>
                <w10:wrap anchorx="margin"/>
              </v:rect>
            </w:pict>
          </mc:Fallback>
        </mc:AlternateContent>
      </w:r>
      <w:r w:rsidR="005908E2" w:rsidRPr="005813CC">
        <w:rPr>
          <w:rFonts w:cs="Arial"/>
          <w:b/>
          <w:bCs/>
          <w:noProof/>
          <w:lang w:val="en-NZ" w:eastAsia="en-NZ"/>
        </w:rPr>
        <w:drawing>
          <wp:anchor distT="0" distB="0" distL="114300" distR="114300" simplePos="0" relativeHeight="251658284" behindDoc="0" locked="0" layoutInCell="1" allowOverlap="1" wp14:anchorId="59A89831" wp14:editId="1767C35A">
            <wp:simplePos x="0" y="0"/>
            <wp:positionH relativeFrom="margin">
              <wp:posOffset>19050</wp:posOffset>
            </wp:positionH>
            <wp:positionV relativeFrom="paragraph">
              <wp:posOffset>8890</wp:posOffset>
            </wp:positionV>
            <wp:extent cx="1152525" cy="1591332"/>
            <wp:effectExtent l="0" t="0" r="0" b="8890"/>
            <wp:wrapNone/>
            <wp:docPr id="458" name="Picture 45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59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FEDF9" w14:textId="6D23FAE5" w:rsidR="005908E2" w:rsidRPr="005908E2" w:rsidRDefault="005908E2" w:rsidP="00B50E3F">
      <w:pPr>
        <w:rPr>
          <w:rFonts w:cs="Arial"/>
        </w:rPr>
      </w:pPr>
      <w:r w:rsidRPr="005908E2">
        <w:rPr>
          <w:rFonts w:cs="Arial"/>
        </w:rPr>
        <w:t xml:space="preserve">The </w:t>
      </w:r>
      <w:r w:rsidRPr="005908E2">
        <w:rPr>
          <w:rFonts w:cs="Arial"/>
          <w:b/>
          <w:bCs/>
        </w:rPr>
        <w:t xml:space="preserve">Official Information Act </w:t>
      </w:r>
      <w:r w:rsidRPr="005908E2">
        <w:rPr>
          <w:rFonts w:cs="Arial"/>
        </w:rPr>
        <w:t xml:space="preserve">is a law that lets people see information the </w:t>
      </w:r>
      <w:r w:rsidR="00262B4C">
        <w:rPr>
          <w:rFonts w:cs="Arial"/>
        </w:rPr>
        <w:t>G</w:t>
      </w:r>
      <w:r w:rsidR="00262B4C" w:rsidRPr="005908E2">
        <w:rPr>
          <w:rFonts w:cs="Arial"/>
        </w:rPr>
        <w:t xml:space="preserve">overnment </w:t>
      </w:r>
      <w:r w:rsidRPr="005908E2">
        <w:rPr>
          <w:rFonts w:cs="Arial"/>
        </w:rPr>
        <w:t>has.</w:t>
      </w:r>
    </w:p>
    <w:p w14:paraId="09B71D7D" w14:textId="4AB89B27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11C6AC0A" w14:textId="561434A8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21199B89" w14:textId="7EC09EAC" w:rsidR="00732DE4" w:rsidRDefault="005908E2" w:rsidP="00B50E3F">
      <w:pPr>
        <w:rPr>
          <w:rFonts w:eastAsia="Times New Roman"/>
          <w:shd w:val="clear" w:color="auto" w:fill="FFFFFF"/>
          <w:lang w:eastAsia="en-GB"/>
        </w:rPr>
      </w:pPr>
      <w:r w:rsidRPr="005908E2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85" behindDoc="0" locked="0" layoutInCell="1" allowOverlap="1" wp14:anchorId="44AF162A" wp14:editId="064FD79A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1609725" cy="1609725"/>
            <wp:effectExtent l="0" t="0" r="0" b="0"/>
            <wp:wrapNone/>
            <wp:docPr id="459" name="Picture 459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 descr="A person holding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>If the information someone is asking for includes personal information like your name then we will talk to you.</w:t>
      </w:r>
    </w:p>
    <w:p w14:paraId="2D9D5664" w14:textId="6D15C06F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132C0B8B" w14:textId="5D5E5BEA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36EA1275" w14:textId="5FF0BBD3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Another law we follow when using your information is the Privacy Act.</w:t>
      </w:r>
    </w:p>
    <w:p w14:paraId="405D97DF" w14:textId="656D21AB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39A41FAA" w14:textId="4DE0A9B5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</w:p>
    <w:p w14:paraId="341EB467" w14:textId="3494551D" w:rsidR="00732DE4" w:rsidRDefault="005908E2" w:rsidP="00B50E3F">
      <w:pPr>
        <w:rPr>
          <w:rFonts w:eastAsia="Times New Roman"/>
          <w:shd w:val="clear" w:color="auto" w:fill="FFFFFF"/>
          <w:lang w:eastAsia="en-GB"/>
        </w:rPr>
      </w:pPr>
      <w:r w:rsidRPr="005908E2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86" behindDoc="0" locked="0" layoutInCell="1" allowOverlap="1" wp14:anchorId="303CA166" wp14:editId="5F1C65DF">
            <wp:simplePos x="0" y="0"/>
            <wp:positionH relativeFrom="column">
              <wp:posOffset>0</wp:posOffset>
            </wp:positionH>
            <wp:positionV relativeFrom="paragraph">
              <wp:posOffset>114935</wp:posOffset>
            </wp:positionV>
            <wp:extent cx="1609725" cy="1609725"/>
            <wp:effectExtent l="0" t="0" r="0" b="0"/>
            <wp:wrapNone/>
            <wp:docPr id="461" name="Picture 461" descr="A picture containing tex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 descr="A picture containing text, moni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DE4">
        <w:rPr>
          <w:rFonts w:eastAsia="Times New Roman"/>
          <w:shd w:val="clear" w:color="auto" w:fill="FFFFFF"/>
          <w:lang w:eastAsia="en-GB"/>
        </w:rPr>
        <w:t xml:space="preserve">If you have questions about what we do with </w:t>
      </w:r>
      <w:r w:rsidR="00732DE4" w:rsidRPr="001F25AE">
        <w:rPr>
          <w:rFonts w:eastAsia="Times New Roman"/>
          <w:szCs w:val="32"/>
          <w:shd w:val="clear" w:color="auto" w:fill="FFFFFF"/>
          <w:lang w:eastAsia="en-GB"/>
        </w:rPr>
        <w:t>your submission</w:t>
      </w:r>
      <w:r w:rsidR="001F25AE" w:rsidRPr="001F25AE">
        <w:rPr>
          <w:rStyle w:val="CommentReference"/>
          <w:sz w:val="32"/>
          <w:szCs w:val="32"/>
        </w:rPr>
        <w:t xml:space="preserve"> / information y</w:t>
      </w:r>
      <w:r w:rsidR="00732DE4" w:rsidRPr="001F25AE">
        <w:rPr>
          <w:rFonts w:eastAsia="Times New Roman"/>
          <w:szCs w:val="32"/>
          <w:shd w:val="clear" w:color="auto" w:fill="FFFFFF"/>
          <w:lang w:eastAsia="en-GB"/>
        </w:rPr>
        <w:t xml:space="preserve">ou can </w:t>
      </w:r>
      <w:r w:rsidR="00732DE4" w:rsidRPr="001F25AE">
        <w:rPr>
          <w:rFonts w:eastAsia="Times New Roman"/>
          <w:b/>
          <w:szCs w:val="32"/>
          <w:shd w:val="clear" w:color="auto" w:fill="FFFFFF"/>
          <w:lang w:eastAsia="en-GB"/>
        </w:rPr>
        <w:t>email</w:t>
      </w:r>
      <w:r w:rsidR="00732DE4" w:rsidRPr="001F25AE">
        <w:rPr>
          <w:rFonts w:eastAsia="Times New Roman"/>
          <w:szCs w:val="32"/>
          <w:shd w:val="clear" w:color="auto" w:fill="FFFFFF"/>
          <w:lang w:eastAsia="en-GB"/>
        </w:rPr>
        <w:t>:</w:t>
      </w:r>
    </w:p>
    <w:p w14:paraId="259B04A5" w14:textId="77777777" w:rsidR="005908E2" w:rsidRDefault="005908E2" w:rsidP="00B50E3F">
      <w:pPr>
        <w:rPr>
          <w:rFonts w:eastAsia="Times New Roman"/>
          <w:shd w:val="clear" w:color="auto" w:fill="FFFFFF"/>
          <w:lang w:eastAsia="en-GB"/>
        </w:rPr>
      </w:pPr>
    </w:p>
    <w:p w14:paraId="631E6950" w14:textId="185D1024" w:rsidR="00732DE4" w:rsidRDefault="00732DE4" w:rsidP="00B50E3F">
      <w:pPr>
        <w:rPr>
          <w:rFonts w:eastAsia="Times New Roman"/>
          <w:shd w:val="clear" w:color="auto" w:fill="FFFFFF"/>
          <w:lang w:eastAsia="en-GB"/>
        </w:rPr>
      </w:pPr>
      <w:r w:rsidRPr="0096770C">
        <w:rPr>
          <w:rFonts w:eastAsia="Times New Roman"/>
          <w:b/>
          <w:shd w:val="clear" w:color="auto" w:fill="FFFFFF"/>
          <w:lang w:eastAsia="en-GB"/>
        </w:rPr>
        <w:t>gm@lawcom.govt.nz</w:t>
      </w:r>
    </w:p>
    <w:p w14:paraId="2E963F99" w14:textId="4FFAA365" w:rsidR="00F87859" w:rsidRDefault="005A2FE0" w:rsidP="00B50E3F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How we will use words in the review</w:t>
      </w:r>
    </w:p>
    <w:p w14:paraId="51881877" w14:textId="4B942475" w:rsidR="00992F95" w:rsidRDefault="0096770C" w:rsidP="00B50E3F">
      <w:pPr>
        <w:rPr>
          <w:rFonts w:cs="Arial"/>
        </w:rPr>
      </w:pPr>
      <w:r w:rsidRPr="00740A9D">
        <w:rPr>
          <w:rFonts w:cs="Arial"/>
          <w:noProof/>
          <w:lang w:val="en-NZ" w:eastAsia="en-NZ"/>
        </w:rPr>
        <w:drawing>
          <wp:anchor distT="0" distB="0" distL="114300" distR="114300" simplePos="0" relativeHeight="251658320" behindDoc="0" locked="0" layoutInCell="1" allowOverlap="1" wp14:anchorId="0A1AA769" wp14:editId="1564A2AB">
            <wp:simplePos x="0" y="0"/>
            <wp:positionH relativeFrom="margin">
              <wp:posOffset>0</wp:posOffset>
            </wp:positionH>
            <wp:positionV relativeFrom="paragraph">
              <wp:posOffset>9525</wp:posOffset>
            </wp:positionV>
            <wp:extent cx="1752600" cy="1752600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44D81" w14:textId="13FC27EB" w:rsidR="005A2FE0" w:rsidRPr="00A91ED2" w:rsidRDefault="005A2FE0" w:rsidP="00B50E3F">
      <w:pPr>
        <w:rPr>
          <w:rFonts w:cs="Arial"/>
          <w:highlight w:val="cyan"/>
        </w:rPr>
      </w:pPr>
    </w:p>
    <w:p w14:paraId="79ACDA12" w14:textId="0D1FCB04" w:rsidR="005A2FE0" w:rsidRPr="00A91ED2" w:rsidRDefault="005A2FE0" w:rsidP="00B50E3F">
      <w:pPr>
        <w:rPr>
          <w:rFonts w:cs="Arial"/>
        </w:rPr>
      </w:pPr>
      <w:r w:rsidRPr="00A91ED2">
        <w:rPr>
          <w:rFonts w:cs="Arial"/>
        </w:rPr>
        <w:t xml:space="preserve">The words we use are important. </w:t>
      </w:r>
    </w:p>
    <w:p w14:paraId="7736CA97" w14:textId="77777777" w:rsidR="005A2FE0" w:rsidRPr="00A91ED2" w:rsidRDefault="005A2FE0" w:rsidP="00B50E3F">
      <w:pPr>
        <w:rPr>
          <w:rFonts w:cs="Arial"/>
        </w:rPr>
      </w:pPr>
    </w:p>
    <w:p w14:paraId="0C06EBFC" w14:textId="77777777" w:rsidR="005A2FE0" w:rsidRPr="00A91ED2" w:rsidRDefault="005A2FE0" w:rsidP="00B50E3F">
      <w:pPr>
        <w:rPr>
          <w:rFonts w:cs="Arial"/>
        </w:rPr>
      </w:pPr>
    </w:p>
    <w:p w14:paraId="0097D008" w14:textId="1530A16A" w:rsidR="005A2FE0" w:rsidRPr="00A91ED2" w:rsidRDefault="005A2FE0" w:rsidP="00B50E3F">
      <w:pPr>
        <w:rPr>
          <w:rFonts w:cs="Arial"/>
        </w:rPr>
      </w:pPr>
      <w:r w:rsidRPr="00740A9D">
        <w:rPr>
          <w:rFonts w:cs="Arial"/>
          <w:noProof/>
          <w:lang w:val="en-NZ" w:eastAsia="en-NZ"/>
        </w:rPr>
        <w:drawing>
          <wp:anchor distT="0" distB="0" distL="114300" distR="114300" simplePos="0" relativeHeight="251658258" behindDoc="0" locked="0" layoutInCell="1" allowOverlap="1" wp14:anchorId="63C904CF" wp14:editId="50C13E3B">
            <wp:simplePos x="0" y="0"/>
            <wp:positionH relativeFrom="margin">
              <wp:posOffset>57150</wp:posOffset>
            </wp:positionH>
            <wp:positionV relativeFrom="paragraph">
              <wp:posOffset>248285</wp:posOffset>
            </wp:positionV>
            <wp:extent cx="1269801" cy="150495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801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1ED2">
        <w:rPr>
          <w:rFonts w:cs="Arial"/>
        </w:rPr>
        <w:t>Different people prefer</w:t>
      </w:r>
      <w:r w:rsidR="009131C4">
        <w:rPr>
          <w:rFonts w:cs="Arial"/>
        </w:rPr>
        <w:t xml:space="preserve"> using </w:t>
      </w:r>
      <w:r w:rsidRPr="00A91ED2">
        <w:rPr>
          <w:rFonts w:cs="Arial"/>
        </w:rPr>
        <w:t>different words.</w:t>
      </w:r>
    </w:p>
    <w:p w14:paraId="5B148032" w14:textId="77777777" w:rsidR="005A2FE0" w:rsidRPr="00A91ED2" w:rsidRDefault="005A2FE0" w:rsidP="00B50E3F">
      <w:pPr>
        <w:rPr>
          <w:rFonts w:cs="Arial"/>
        </w:rPr>
      </w:pPr>
    </w:p>
    <w:p w14:paraId="3C86EE55" w14:textId="77777777" w:rsidR="005A2FE0" w:rsidRPr="00A91ED2" w:rsidRDefault="005A2FE0" w:rsidP="00B50E3F">
      <w:pPr>
        <w:rPr>
          <w:rFonts w:cs="Arial"/>
        </w:rPr>
      </w:pPr>
    </w:p>
    <w:p w14:paraId="1F7214F6" w14:textId="77777777" w:rsidR="005A2FE0" w:rsidRPr="00A91ED2" w:rsidRDefault="005A2FE0" w:rsidP="00B50E3F">
      <w:pPr>
        <w:rPr>
          <w:rFonts w:cs="Arial"/>
        </w:rPr>
      </w:pPr>
      <w:r w:rsidRPr="00A91ED2">
        <w:rPr>
          <w:rFonts w:cs="Arial"/>
        </w:rPr>
        <w:t>Some people understand words differently to others.</w:t>
      </w:r>
    </w:p>
    <w:p w14:paraId="769AF249" w14:textId="77777777" w:rsidR="005A2FE0" w:rsidRPr="00A91ED2" w:rsidRDefault="005A2FE0" w:rsidP="00B50E3F">
      <w:pPr>
        <w:rPr>
          <w:rFonts w:cs="Arial"/>
        </w:rPr>
      </w:pPr>
    </w:p>
    <w:p w14:paraId="314DE151" w14:textId="77777777" w:rsidR="005A2FE0" w:rsidRPr="00A91ED2" w:rsidRDefault="005A2FE0" w:rsidP="00B50E3F">
      <w:pPr>
        <w:rPr>
          <w:rFonts w:cs="Arial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257" behindDoc="0" locked="0" layoutInCell="1" allowOverlap="1" wp14:anchorId="3CDD15E8" wp14:editId="207D3B8C">
            <wp:simplePos x="0" y="0"/>
            <wp:positionH relativeFrom="margin">
              <wp:align>left</wp:align>
            </wp:positionH>
            <wp:positionV relativeFrom="paragraph">
              <wp:posOffset>23330</wp:posOffset>
            </wp:positionV>
            <wp:extent cx="1496291" cy="1496291"/>
            <wp:effectExtent l="0" t="0" r="8890" b="0"/>
            <wp:wrapNone/>
            <wp:docPr id="76" name="Picture 76" descr="Year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Yearly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291" cy="149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9B193" w14:textId="708A17F3" w:rsidR="005A2FE0" w:rsidRPr="00A91ED2" w:rsidRDefault="005A2FE0" w:rsidP="00B50E3F">
      <w:pPr>
        <w:rPr>
          <w:rFonts w:cs="Arial"/>
        </w:rPr>
      </w:pPr>
      <w:r w:rsidRPr="00A91ED2">
        <w:rPr>
          <w:rFonts w:cs="Arial"/>
        </w:rPr>
        <w:t xml:space="preserve">What words people </w:t>
      </w:r>
      <w:r w:rsidR="009131C4">
        <w:rPr>
          <w:rFonts w:cs="Arial"/>
        </w:rPr>
        <w:t xml:space="preserve">like to </w:t>
      </w:r>
      <w:r w:rsidRPr="00A91ED2">
        <w:rPr>
          <w:rFonts w:cs="Arial"/>
        </w:rPr>
        <w:t>use changes over time.</w:t>
      </w:r>
    </w:p>
    <w:p w14:paraId="3BAE2361" w14:textId="5FD9C72B" w:rsidR="005A2FE0" w:rsidRDefault="005A2FE0" w:rsidP="00B50E3F">
      <w:pPr>
        <w:rPr>
          <w:rFonts w:cs="Arial"/>
        </w:rPr>
      </w:pPr>
    </w:p>
    <w:p w14:paraId="40BAA42C" w14:textId="533906DF" w:rsidR="005A2FE0" w:rsidRDefault="005A2FE0" w:rsidP="00B50E3F">
      <w:pPr>
        <w:rPr>
          <w:rFonts w:cs="Arial"/>
        </w:rPr>
      </w:pPr>
    </w:p>
    <w:p w14:paraId="2D2EEB24" w14:textId="7CC5B73D" w:rsidR="005A2FE0" w:rsidRDefault="00AC3916" w:rsidP="009131C4">
      <w:pPr>
        <w:ind w:right="-613"/>
        <w:rPr>
          <w:rFonts w:cs="Arial"/>
        </w:rPr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287" behindDoc="0" locked="0" layoutInCell="1" allowOverlap="1" wp14:anchorId="177B5743" wp14:editId="7F6222BA">
            <wp:simplePos x="0" y="0"/>
            <wp:positionH relativeFrom="column">
              <wp:posOffset>0</wp:posOffset>
            </wp:positionH>
            <wp:positionV relativeFrom="paragraph">
              <wp:posOffset>576580</wp:posOffset>
            </wp:positionV>
            <wp:extent cx="1466850" cy="1466850"/>
            <wp:effectExtent l="0" t="0" r="0" b="0"/>
            <wp:wrapNone/>
            <wp:docPr id="462" name="Picture 46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2FE0">
        <w:rPr>
          <w:rFonts w:cs="Arial"/>
        </w:rPr>
        <w:t xml:space="preserve">We will need to decide what words to use </w:t>
      </w:r>
      <w:r w:rsidR="009131C4">
        <w:rPr>
          <w:rFonts w:cs="Arial"/>
        </w:rPr>
        <w:t xml:space="preserve">in our review </w:t>
      </w:r>
      <w:r w:rsidR="005A2FE0">
        <w:rPr>
          <w:rFonts w:cs="Arial"/>
        </w:rPr>
        <w:t>so what we write is clear.</w:t>
      </w:r>
    </w:p>
    <w:p w14:paraId="63482EC1" w14:textId="7226B85D" w:rsidR="005A2FE0" w:rsidRDefault="005A2FE0" w:rsidP="00B50E3F">
      <w:pPr>
        <w:rPr>
          <w:rFonts w:cs="Arial"/>
        </w:rPr>
      </w:pPr>
    </w:p>
    <w:p w14:paraId="3F8B2B4A" w14:textId="59089F4E" w:rsidR="005A2FE0" w:rsidRDefault="005A2FE0" w:rsidP="00B50E3F">
      <w:pPr>
        <w:rPr>
          <w:rFonts w:cs="Arial"/>
        </w:rPr>
      </w:pPr>
    </w:p>
    <w:p w14:paraId="3AD462FB" w14:textId="12F26A5B" w:rsidR="005A2FE0" w:rsidRDefault="005A2FE0" w:rsidP="00B50E3F">
      <w:pPr>
        <w:rPr>
          <w:rFonts w:cs="Arial"/>
        </w:rPr>
      </w:pPr>
      <w:r>
        <w:rPr>
          <w:rFonts w:cs="Arial"/>
        </w:rPr>
        <w:t>We want to know what you think about the words we use.</w:t>
      </w:r>
    </w:p>
    <w:p w14:paraId="6DF07C78" w14:textId="10D5B37C" w:rsidR="005A2FE0" w:rsidRDefault="009131C4" w:rsidP="00B50E3F">
      <w:pPr>
        <w:rPr>
          <w:rFonts w:cs="Arial"/>
        </w:rPr>
      </w:pPr>
      <w:r>
        <w:rPr>
          <w:rFonts w:cs="Arial"/>
          <w:noProof/>
          <w:lang w:val="en-NZ" w:eastAsia="en-NZ"/>
        </w:rPr>
        <w:lastRenderedPageBreak/>
        <w:drawing>
          <wp:anchor distT="0" distB="0" distL="114300" distR="114300" simplePos="0" relativeHeight="251660498" behindDoc="1" locked="0" layoutInCell="1" allowOverlap="1" wp14:anchorId="232790EC" wp14:editId="39BCCD98">
            <wp:simplePos x="0" y="0"/>
            <wp:positionH relativeFrom="column">
              <wp:posOffset>-9525</wp:posOffset>
            </wp:positionH>
            <wp:positionV relativeFrom="paragraph">
              <wp:posOffset>-200025</wp:posOffset>
            </wp:positionV>
            <wp:extent cx="1438275" cy="1438275"/>
            <wp:effectExtent l="0" t="0" r="952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taff Feedback talk discuss meeting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FE0">
        <w:rPr>
          <w:rFonts w:cs="Arial"/>
        </w:rPr>
        <w:t>When talking to people on their own we will try to use the language they want to use.</w:t>
      </w:r>
    </w:p>
    <w:p w14:paraId="307B3FA0" w14:textId="03449AB8" w:rsidR="005A2FE0" w:rsidRDefault="005A2FE0" w:rsidP="00B50E3F">
      <w:pPr>
        <w:rPr>
          <w:rFonts w:cs="Arial"/>
        </w:rPr>
      </w:pPr>
    </w:p>
    <w:p w14:paraId="79F04428" w14:textId="11739F08" w:rsidR="005A2FE0" w:rsidRDefault="005A2FE0" w:rsidP="00B50E3F">
      <w:pPr>
        <w:rPr>
          <w:rFonts w:cs="Arial"/>
        </w:rPr>
      </w:pPr>
    </w:p>
    <w:p w14:paraId="1BA8C110" w14:textId="32E6B82E" w:rsidR="005A2FE0" w:rsidRDefault="00AC3916" w:rsidP="00B50E3F">
      <w:pPr>
        <w:rPr>
          <w:rFonts w:cs="Arial"/>
        </w:rPr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289" behindDoc="0" locked="0" layoutInCell="1" allowOverlap="1" wp14:anchorId="7F6A74C2" wp14:editId="5E7DDBAC">
            <wp:simplePos x="0" y="0"/>
            <wp:positionH relativeFrom="column">
              <wp:posOffset>-123547</wp:posOffset>
            </wp:positionH>
            <wp:positionV relativeFrom="paragraph">
              <wp:posOffset>76200</wp:posOffset>
            </wp:positionV>
            <wp:extent cx="1943100" cy="1247318"/>
            <wp:effectExtent l="0" t="0" r="0" b="0"/>
            <wp:wrapNone/>
            <wp:docPr id="465" name="Picture 465" descr="A group of people sitting in wheel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 descr="A group of people sitting in wheelch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4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FE0">
        <w:rPr>
          <w:rFonts w:cs="Arial"/>
        </w:rPr>
        <w:t>These are some important words we may use in our documents:</w:t>
      </w:r>
      <w:r w:rsidR="00992F95">
        <w:rPr>
          <w:rFonts w:cs="Arial"/>
        </w:rPr>
        <w:br/>
      </w:r>
    </w:p>
    <w:p w14:paraId="3E7272E2" w14:textId="2FA2F388" w:rsidR="005A2FE0" w:rsidRDefault="00AC3916" w:rsidP="00B50E3F">
      <w:pPr>
        <w:pStyle w:val="ListParagraph"/>
        <w:numPr>
          <w:ilvl w:val="0"/>
          <w:numId w:val="9"/>
        </w:numPr>
        <w:ind w:left="4253" w:hanging="567"/>
        <w:rPr>
          <w:rFonts w:cs="Arial"/>
        </w:rPr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290" behindDoc="0" locked="0" layoutInCell="1" allowOverlap="1" wp14:anchorId="1C43BA4E" wp14:editId="1D614CB3">
            <wp:simplePos x="0" y="0"/>
            <wp:positionH relativeFrom="column">
              <wp:posOffset>314325</wp:posOffset>
            </wp:positionH>
            <wp:positionV relativeFrom="paragraph">
              <wp:posOffset>596265</wp:posOffset>
            </wp:positionV>
            <wp:extent cx="1038225" cy="1500669"/>
            <wp:effectExtent l="0" t="0" r="0" b="0"/>
            <wp:wrapNone/>
            <wp:docPr id="467" name="Picture 46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50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FE0" w:rsidRPr="005A2FE0">
        <w:rPr>
          <w:rFonts w:cs="Arial"/>
          <w:b/>
          <w:bCs/>
        </w:rPr>
        <w:t>disabled person</w:t>
      </w:r>
      <w:r w:rsidR="005A2FE0">
        <w:rPr>
          <w:rFonts w:cs="Arial"/>
        </w:rPr>
        <w:t xml:space="preserve"> not person with a disability</w:t>
      </w:r>
      <w:r w:rsidR="00992F95">
        <w:rPr>
          <w:rFonts w:cs="Arial"/>
        </w:rPr>
        <w:br/>
      </w:r>
    </w:p>
    <w:p w14:paraId="2F621D07" w14:textId="6B9E1C84" w:rsidR="005A2FE0" w:rsidRDefault="00AC3916" w:rsidP="00B50E3F">
      <w:pPr>
        <w:pStyle w:val="ListParagraph"/>
        <w:numPr>
          <w:ilvl w:val="0"/>
          <w:numId w:val="9"/>
        </w:numPr>
        <w:ind w:left="4253" w:hanging="567"/>
        <w:rPr>
          <w:rFonts w:cs="Arial"/>
        </w:rPr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291" behindDoc="0" locked="0" layoutInCell="1" allowOverlap="1" wp14:anchorId="3977691F" wp14:editId="38C82221">
            <wp:simplePos x="0" y="0"/>
            <wp:positionH relativeFrom="column">
              <wp:posOffset>-97155</wp:posOffset>
            </wp:positionH>
            <wp:positionV relativeFrom="paragraph">
              <wp:posOffset>1303020</wp:posOffset>
            </wp:positionV>
            <wp:extent cx="1819275" cy="1819275"/>
            <wp:effectExtent l="0" t="0" r="0" b="0"/>
            <wp:wrapNone/>
            <wp:docPr id="468" name="Picture 46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FE0" w:rsidRPr="005A2FE0">
        <w:rPr>
          <w:rFonts w:cs="Arial"/>
          <w:b/>
          <w:bCs/>
        </w:rPr>
        <w:t>learning disability</w:t>
      </w:r>
      <w:r w:rsidR="005A2FE0">
        <w:rPr>
          <w:rFonts w:cs="Arial"/>
        </w:rPr>
        <w:t xml:space="preserve"> not intellectual disability / cognitive impairment</w:t>
      </w:r>
      <w:r w:rsidR="00992F95">
        <w:rPr>
          <w:rFonts w:cs="Arial"/>
        </w:rPr>
        <w:br/>
      </w:r>
    </w:p>
    <w:p w14:paraId="39E2AF42" w14:textId="4ED2673F" w:rsidR="005A2FE0" w:rsidRDefault="005A2FE0" w:rsidP="00B50E3F">
      <w:pPr>
        <w:pStyle w:val="ListParagraph"/>
        <w:numPr>
          <w:ilvl w:val="0"/>
          <w:numId w:val="9"/>
        </w:numPr>
        <w:ind w:left="4253" w:hanging="567"/>
        <w:rPr>
          <w:rFonts w:cs="Arial"/>
        </w:rPr>
      </w:pPr>
      <w:r w:rsidRPr="005A2FE0">
        <w:rPr>
          <w:rFonts w:cs="Arial"/>
          <w:b/>
          <w:bCs/>
        </w:rPr>
        <w:t>tāngata whaikaha Māori</w:t>
      </w:r>
      <w:r>
        <w:rPr>
          <w:rFonts w:cs="Arial"/>
        </w:rPr>
        <w:t xml:space="preserve"> to mean Māori disabled people</w:t>
      </w:r>
      <w:r w:rsidR="00992F95">
        <w:rPr>
          <w:rFonts w:cs="Arial"/>
        </w:rPr>
        <w:br/>
      </w:r>
    </w:p>
    <w:p w14:paraId="3856E863" w14:textId="67494226" w:rsidR="005A2FE0" w:rsidRDefault="00AC3916" w:rsidP="00B50E3F">
      <w:pPr>
        <w:pStyle w:val="ListParagraph"/>
        <w:numPr>
          <w:ilvl w:val="0"/>
          <w:numId w:val="9"/>
        </w:numPr>
        <w:ind w:left="4253" w:hanging="567"/>
        <w:rPr>
          <w:rFonts w:cs="Arial"/>
        </w:rPr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292" behindDoc="0" locked="0" layoutInCell="1" allowOverlap="1" wp14:anchorId="4240E579" wp14:editId="70D2212E">
            <wp:simplePos x="0" y="0"/>
            <wp:positionH relativeFrom="column">
              <wp:posOffset>114300</wp:posOffset>
            </wp:positionH>
            <wp:positionV relativeFrom="paragraph">
              <wp:posOffset>812800</wp:posOffset>
            </wp:positionV>
            <wp:extent cx="1704975" cy="1067435"/>
            <wp:effectExtent l="0" t="0" r="0" b="0"/>
            <wp:wrapNone/>
            <wp:docPr id="470" name="Picture 470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2FE0" w:rsidRPr="005A2FE0">
        <w:rPr>
          <w:rFonts w:cs="Arial"/>
          <w:b/>
          <w:bCs/>
        </w:rPr>
        <w:t>person experiencing mental distress</w:t>
      </w:r>
      <w:r w:rsidR="005A2FE0">
        <w:rPr>
          <w:rFonts w:cs="Arial"/>
        </w:rPr>
        <w:t xml:space="preserve"> not person with mental health needs / mental illness / mental disorder</w:t>
      </w:r>
      <w:r w:rsidR="008F53FB">
        <w:rPr>
          <w:rFonts w:cs="Arial"/>
        </w:rPr>
        <w:t>.</w:t>
      </w:r>
    </w:p>
    <w:p w14:paraId="7AEE2FD5" w14:textId="78CFBA5E" w:rsidR="008F53FB" w:rsidRDefault="008F53FB" w:rsidP="00B50E3F">
      <w:pPr>
        <w:ind w:left="4046"/>
        <w:rPr>
          <w:rFonts w:cs="Arial"/>
        </w:rPr>
      </w:pPr>
    </w:p>
    <w:p w14:paraId="542DAA39" w14:textId="77777777" w:rsidR="00992F95" w:rsidRDefault="00992F95" w:rsidP="00B50E3F">
      <w:pPr>
        <w:ind w:left="4046"/>
        <w:rPr>
          <w:rFonts w:cs="Arial"/>
        </w:rPr>
      </w:pPr>
    </w:p>
    <w:p w14:paraId="3D7CCA0A" w14:textId="6E458E8E" w:rsidR="008F53FB" w:rsidRDefault="00AC3916" w:rsidP="00B50E3F">
      <w:pPr>
        <w:ind w:left="4046"/>
        <w:rPr>
          <w:rFonts w:cs="Arial"/>
          <w:b/>
          <w:bCs/>
        </w:rPr>
      </w:pPr>
      <w:r w:rsidRPr="00BD5885">
        <w:rPr>
          <w:noProof/>
          <w:lang w:val="en-NZ" w:eastAsia="en-NZ"/>
        </w:rPr>
        <w:lastRenderedPageBreak/>
        <w:drawing>
          <wp:anchor distT="0" distB="0" distL="114300" distR="114300" simplePos="0" relativeHeight="251658295" behindDoc="0" locked="0" layoutInCell="1" allowOverlap="1" wp14:anchorId="1B80EE86" wp14:editId="484FCF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04950" cy="1504950"/>
            <wp:effectExtent l="0" t="0" r="0" b="0"/>
            <wp:wrapNone/>
            <wp:docPr id="472" name="Picture 47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53FB">
        <w:rPr>
          <w:rFonts w:cs="Arial"/>
        </w:rPr>
        <w:t xml:space="preserve">When we talk about adults </w:t>
      </w:r>
      <w:r w:rsidR="000657EB">
        <w:rPr>
          <w:rFonts w:cs="Arial"/>
        </w:rPr>
        <w:t xml:space="preserve">to have affected decision making </w:t>
      </w:r>
      <w:r w:rsidR="008F53FB">
        <w:rPr>
          <w:rFonts w:cs="Arial"/>
        </w:rPr>
        <w:t xml:space="preserve">we say they have </w:t>
      </w:r>
      <w:r w:rsidR="005A2FE0">
        <w:rPr>
          <w:rFonts w:cs="Arial"/>
          <w:b/>
          <w:bCs/>
        </w:rPr>
        <w:t>personal lived experience</w:t>
      </w:r>
      <w:r w:rsidR="008F53FB">
        <w:rPr>
          <w:rFonts w:cs="Arial"/>
          <w:b/>
          <w:bCs/>
        </w:rPr>
        <w:t>.</w:t>
      </w:r>
    </w:p>
    <w:p w14:paraId="2E5A5196" w14:textId="77777777" w:rsidR="008F53FB" w:rsidRDefault="008F53FB" w:rsidP="00B50E3F">
      <w:pPr>
        <w:ind w:left="4046"/>
        <w:rPr>
          <w:rFonts w:cs="Arial"/>
          <w:b/>
          <w:bCs/>
        </w:rPr>
      </w:pPr>
    </w:p>
    <w:p w14:paraId="354640C3" w14:textId="77777777" w:rsidR="008F53FB" w:rsidRDefault="008F53FB" w:rsidP="00B50E3F">
      <w:pPr>
        <w:ind w:left="4046"/>
        <w:rPr>
          <w:rFonts w:cs="Arial"/>
          <w:b/>
          <w:bCs/>
        </w:rPr>
      </w:pPr>
    </w:p>
    <w:p w14:paraId="12D7162D" w14:textId="1F42375B" w:rsidR="008F53FB" w:rsidRDefault="00AC3916" w:rsidP="00B50E3F">
      <w:pPr>
        <w:ind w:left="4046"/>
        <w:rPr>
          <w:rFonts w:cs="Arial"/>
        </w:rPr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294" behindDoc="0" locked="0" layoutInCell="1" allowOverlap="1" wp14:anchorId="1C44191D" wp14:editId="38E01F1B">
            <wp:simplePos x="0" y="0"/>
            <wp:positionH relativeFrom="column">
              <wp:posOffset>0</wp:posOffset>
            </wp:positionH>
            <wp:positionV relativeFrom="paragraph">
              <wp:posOffset>11430</wp:posOffset>
            </wp:positionV>
            <wp:extent cx="1743075" cy="1743075"/>
            <wp:effectExtent l="0" t="0" r="0" b="0"/>
            <wp:wrapNone/>
            <wp:docPr id="471" name="Picture 47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53FB">
        <w:rPr>
          <w:rFonts w:cs="Arial"/>
        </w:rPr>
        <w:t xml:space="preserve">When we talk about family / whānau / friends / carers of someone who has personal lived experience we say they have </w:t>
      </w:r>
      <w:r w:rsidR="008F53FB">
        <w:rPr>
          <w:rFonts w:cs="Arial"/>
          <w:b/>
          <w:bCs/>
        </w:rPr>
        <w:t>lived experience as a family member / whānau member / friend / carer</w:t>
      </w:r>
      <w:r w:rsidR="008F53FB">
        <w:rPr>
          <w:rFonts w:cs="Arial"/>
        </w:rPr>
        <w:t>.</w:t>
      </w:r>
    </w:p>
    <w:p w14:paraId="54C1BC15" w14:textId="77777777" w:rsidR="008F53FB" w:rsidRDefault="008F53FB" w:rsidP="00B50E3F">
      <w:pPr>
        <w:ind w:left="4046"/>
        <w:rPr>
          <w:rFonts w:cs="Arial"/>
        </w:rPr>
      </w:pPr>
    </w:p>
    <w:p w14:paraId="2788CE14" w14:textId="4A5272BA" w:rsidR="008F53FB" w:rsidRDefault="00926BEF" w:rsidP="00B50E3F">
      <w:pPr>
        <w:ind w:left="4046"/>
        <w:rPr>
          <w:rFonts w:cs="Arial"/>
        </w:rPr>
      </w:pPr>
      <w:r>
        <w:rPr>
          <w:rFonts w:cs="Arial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2" behindDoc="1" locked="0" layoutInCell="1" allowOverlap="1" wp14:anchorId="6B1D84FA" wp14:editId="0243C7D1">
                <wp:simplePos x="0" y="0"/>
                <wp:positionH relativeFrom="margin">
                  <wp:posOffset>2400300</wp:posOffset>
                </wp:positionH>
                <wp:positionV relativeFrom="paragraph">
                  <wp:posOffset>266700</wp:posOffset>
                </wp:positionV>
                <wp:extent cx="3336925" cy="2894330"/>
                <wp:effectExtent l="0" t="0" r="0" b="0"/>
                <wp:wrapNone/>
                <wp:docPr id="502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36925" cy="28943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746F1A" id="Rectangle 21" o:spid="_x0000_s1026" style="position:absolute;margin-left:189pt;margin-top:21pt;width:262.75pt;height:227.9pt;z-index:-2516580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" fillcolor="#ffe599 [1303]" stroked="f" strokeweight="1pt">
                <v:path arrowok="t"/>
                <w10:wrap anchorx="margin"/>
              </v:rect>
            </w:pict>
          </mc:Fallback>
        </mc:AlternateContent>
      </w:r>
    </w:p>
    <w:p w14:paraId="46A227F1" w14:textId="4540ECC0" w:rsidR="008F53FB" w:rsidRPr="00AC3916" w:rsidRDefault="00AC3916" w:rsidP="00B50E3F">
      <w:pPr>
        <w:ind w:left="4046"/>
        <w:rPr>
          <w:rFonts w:cs="Arial"/>
          <w:b/>
          <w:bCs/>
        </w:rPr>
      </w:pPr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296" behindDoc="0" locked="0" layoutInCell="1" allowOverlap="1" wp14:anchorId="058B3028" wp14:editId="552FF193">
            <wp:simplePos x="0" y="0"/>
            <wp:positionH relativeFrom="column">
              <wp:posOffset>38100</wp:posOffset>
            </wp:positionH>
            <wp:positionV relativeFrom="paragraph">
              <wp:posOffset>5715</wp:posOffset>
            </wp:positionV>
            <wp:extent cx="1466850" cy="1466850"/>
            <wp:effectExtent l="0" t="0" r="0" b="0"/>
            <wp:wrapNone/>
            <wp:docPr id="473" name="Picture 47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53FB" w:rsidRPr="00AC3916">
        <w:rPr>
          <w:rFonts w:cs="Arial"/>
          <w:b/>
          <w:bCs/>
        </w:rPr>
        <w:t>Question 1</w:t>
      </w:r>
    </w:p>
    <w:p w14:paraId="038620B5" w14:textId="2B9B514C" w:rsidR="008F53FB" w:rsidRDefault="008F53FB" w:rsidP="00B50E3F">
      <w:pPr>
        <w:ind w:left="4046"/>
        <w:rPr>
          <w:rFonts w:cs="Arial"/>
        </w:rPr>
      </w:pPr>
    </w:p>
    <w:p w14:paraId="124C7698" w14:textId="04E02E39" w:rsidR="008F53FB" w:rsidRDefault="008F53FB" w:rsidP="00B50E3F">
      <w:pPr>
        <w:ind w:left="4046"/>
        <w:rPr>
          <w:rFonts w:cs="Arial"/>
        </w:rPr>
      </w:pPr>
      <w:r>
        <w:rPr>
          <w:rFonts w:cs="Arial"/>
        </w:rPr>
        <w:t>Do you agree with us using these words in our review?</w:t>
      </w:r>
    </w:p>
    <w:p w14:paraId="18F0F7F2" w14:textId="77777777" w:rsidR="008F53FB" w:rsidRDefault="008F53FB" w:rsidP="00B50E3F">
      <w:pPr>
        <w:ind w:left="4046"/>
        <w:rPr>
          <w:rFonts w:cs="Arial"/>
        </w:rPr>
      </w:pPr>
    </w:p>
    <w:p w14:paraId="0963A6BB" w14:textId="77777777" w:rsidR="008F53FB" w:rsidRDefault="008F53FB" w:rsidP="00B50E3F">
      <w:pPr>
        <w:ind w:left="4046"/>
        <w:rPr>
          <w:rFonts w:cs="Arial"/>
        </w:rPr>
      </w:pPr>
    </w:p>
    <w:p w14:paraId="44F2ECC4" w14:textId="4CB1450D" w:rsidR="005A2FE0" w:rsidRPr="005A2FE0" w:rsidRDefault="008F53FB" w:rsidP="00B50E3F">
      <w:pPr>
        <w:ind w:left="4046"/>
        <w:rPr>
          <w:rFonts w:cs="Arial"/>
        </w:rPr>
      </w:pPr>
      <w:r>
        <w:rPr>
          <w:rFonts w:cs="Arial"/>
        </w:rPr>
        <w:t>If not what changes should we make?</w:t>
      </w:r>
      <w:r w:rsidR="005A2FE0">
        <w:rPr>
          <w:rFonts w:cs="Arial"/>
        </w:rPr>
        <w:t xml:space="preserve"> </w:t>
      </w:r>
    </w:p>
    <w:p w14:paraId="4899A054" w14:textId="229004F3" w:rsidR="005A2FE0" w:rsidRDefault="005A2FE0" w:rsidP="00B50E3F">
      <w:pPr>
        <w:ind w:left="0"/>
        <w:rPr>
          <w:rFonts w:eastAsia="Times New Roman" w:cs="Arial"/>
          <w:szCs w:val="32"/>
          <w:lang w:eastAsia="en-NZ"/>
        </w:rPr>
      </w:pPr>
    </w:p>
    <w:p w14:paraId="2FAB75FA" w14:textId="76E83322" w:rsidR="008F53FB" w:rsidRDefault="005A2FE0" w:rsidP="00B50E3F">
      <w:pPr>
        <w:ind w:left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br w:type="page"/>
      </w:r>
    </w:p>
    <w:p w14:paraId="277B107F" w14:textId="3FAAE3C1" w:rsidR="008F53FB" w:rsidRPr="00A91ED2" w:rsidRDefault="008F53FB" w:rsidP="00B50E3F">
      <w:pPr>
        <w:pStyle w:val="Heading1"/>
      </w:pPr>
      <w:r>
        <w:rPr>
          <w:rFonts w:eastAsia="Times New Roman" w:cs="Arial"/>
          <w:szCs w:val="32"/>
          <w:lang w:eastAsia="en-NZ"/>
        </w:rPr>
        <w:lastRenderedPageBreak/>
        <w:t xml:space="preserve">  </w:t>
      </w:r>
      <w:r w:rsidRPr="00A91ED2">
        <w:t>Why things need to change</w:t>
      </w:r>
    </w:p>
    <w:p w14:paraId="3734B0B4" w14:textId="19F03679" w:rsidR="008F53FB" w:rsidRPr="00446107" w:rsidRDefault="000657EB" w:rsidP="00B50E3F">
      <w:pPr>
        <w:rPr>
          <w:rFonts w:cs="Arial"/>
          <w:sz w:val="22"/>
        </w:rPr>
      </w:pPr>
      <w:r w:rsidRPr="00446107">
        <w:rPr>
          <w:noProof/>
          <w:sz w:val="22"/>
          <w:lang w:val="en-NZ" w:eastAsia="en-NZ"/>
        </w:rPr>
        <w:drawing>
          <wp:anchor distT="0" distB="0" distL="114300" distR="114300" simplePos="0" relativeHeight="251658265" behindDoc="0" locked="0" layoutInCell="1" allowOverlap="1" wp14:anchorId="18B43309" wp14:editId="5F94A45B">
            <wp:simplePos x="0" y="0"/>
            <wp:positionH relativeFrom="margin">
              <wp:posOffset>-85725</wp:posOffset>
            </wp:positionH>
            <wp:positionV relativeFrom="paragraph">
              <wp:posOffset>133985</wp:posOffset>
            </wp:positionV>
            <wp:extent cx="1457325" cy="1457325"/>
            <wp:effectExtent l="0" t="0" r="9525" b="0"/>
            <wp:wrapNone/>
            <wp:docPr id="67" name="Picture 67" descr="Year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Yearly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6BB7B0" w14:textId="77777777" w:rsidR="008F53FB" w:rsidRPr="00446107" w:rsidRDefault="008F53FB" w:rsidP="00B50E3F">
      <w:pPr>
        <w:rPr>
          <w:rFonts w:cs="Arial"/>
          <w:sz w:val="22"/>
        </w:rPr>
      </w:pPr>
    </w:p>
    <w:p w14:paraId="3DD361B1" w14:textId="034DC44D" w:rsidR="000657EB" w:rsidRDefault="000657EB" w:rsidP="00B50E3F">
      <w:pPr>
        <w:rPr>
          <w:rFonts w:cs="Arial"/>
        </w:rPr>
      </w:pPr>
      <w:r>
        <w:rPr>
          <w:lang w:val="en-NZ"/>
        </w:rPr>
        <w:t>Lots of things have changed since the current law about making decisions was created.</w:t>
      </w:r>
    </w:p>
    <w:p w14:paraId="715786F5" w14:textId="30042ED3" w:rsidR="000657EB" w:rsidRDefault="00AE2027" w:rsidP="00B50E3F">
      <w:pPr>
        <w:rPr>
          <w:rFonts w:cs="Arial"/>
        </w:rPr>
      </w:pPr>
      <w:r>
        <w:rPr>
          <w:rFonts w:cs="Arial"/>
          <w:b/>
          <w:noProof/>
          <w:lang w:val="en-NZ" w:eastAsia="en-NZ"/>
        </w:rPr>
        <w:drawing>
          <wp:anchor distT="0" distB="0" distL="114300" distR="114300" simplePos="0" relativeHeight="251658444" behindDoc="0" locked="0" layoutInCell="1" allowOverlap="1" wp14:anchorId="2B10F83F" wp14:editId="3E320265">
            <wp:simplePos x="0" y="0"/>
            <wp:positionH relativeFrom="column">
              <wp:posOffset>114300</wp:posOffset>
            </wp:positionH>
            <wp:positionV relativeFrom="paragraph">
              <wp:posOffset>248285</wp:posOffset>
            </wp:positionV>
            <wp:extent cx="1028700" cy="1416685"/>
            <wp:effectExtent l="0" t="0" r="0" b="0"/>
            <wp:wrapThrough wrapText="bothSides">
              <wp:wrapPolygon edited="0">
                <wp:start x="0" y="0"/>
                <wp:lineTo x="0" y="21203"/>
                <wp:lineTo x="21200" y="21203"/>
                <wp:lineTo x="21200" y="0"/>
                <wp:lineTo x="0" y="0"/>
              </wp:wrapPolygon>
            </wp:wrapThrough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oll-law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16608" w14:textId="3422A441" w:rsidR="000657EB" w:rsidRDefault="000657EB" w:rsidP="00B50E3F">
      <w:pPr>
        <w:rPr>
          <w:rFonts w:cs="Arial"/>
        </w:rPr>
      </w:pPr>
    </w:p>
    <w:p w14:paraId="6E72D405" w14:textId="6EEFC360" w:rsidR="008F53FB" w:rsidRDefault="000657EB" w:rsidP="00B50E3F">
      <w:pPr>
        <w:rPr>
          <w:rFonts w:cs="Arial"/>
        </w:rPr>
      </w:pPr>
      <w:r>
        <w:rPr>
          <w:rFonts w:cs="Arial"/>
        </w:rPr>
        <w:t xml:space="preserve">One of the main laws in this area is the </w:t>
      </w:r>
      <w:r w:rsidR="008F53FB" w:rsidRPr="00705DCB">
        <w:rPr>
          <w:rFonts w:cs="Arial"/>
          <w:b/>
        </w:rPr>
        <w:t>PPPR Act</w:t>
      </w:r>
      <w:r w:rsidR="008F53FB" w:rsidRPr="00A91ED2">
        <w:rPr>
          <w:rFonts w:cs="Arial"/>
        </w:rPr>
        <w:t>.</w:t>
      </w:r>
    </w:p>
    <w:p w14:paraId="66C75A03" w14:textId="7EDE0B11" w:rsidR="00705DCB" w:rsidRDefault="00705DCB" w:rsidP="00B50E3F">
      <w:pPr>
        <w:rPr>
          <w:rFonts w:cs="Arial"/>
        </w:rPr>
      </w:pPr>
    </w:p>
    <w:p w14:paraId="7B13B7E7" w14:textId="4239B1F2" w:rsidR="00705DCB" w:rsidRDefault="00AE2027" w:rsidP="00B50E3F">
      <w:pPr>
        <w:rPr>
          <w:rFonts w:cs="Arial"/>
        </w:rPr>
      </w:pPr>
      <w:r w:rsidRPr="00AE2027">
        <w:rPr>
          <w:rFonts w:cs="Arial"/>
          <w:noProof/>
          <w:lang w:val="en-NZ" w:eastAsia="en-NZ"/>
        </w:rPr>
        <w:drawing>
          <wp:anchor distT="0" distB="0" distL="114300" distR="114300" simplePos="0" relativeHeight="251683026" behindDoc="0" locked="0" layoutInCell="1" allowOverlap="1" wp14:anchorId="78251A85" wp14:editId="7C5AAD8D">
            <wp:simplePos x="0" y="0"/>
            <wp:positionH relativeFrom="column">
              <wp:posOffset>114300</wp:posOffset>
            </wp:positionH>
            <wp:positionV relativeFrom="paragraph">
              <wp:posOffset>296545</wp:posOffset>
            </wp:positionV>
            <wp:extent cx="1276350" cy="1276350"/>
            <wp:effectExtent l="0" t="0" r="0" b="0"/>
            <wp:wrapThrough wrapText="bothSides">
              <wp:wrapPolygon edited="0">
                <wp:start x="3869" y="0"/>
                <wp:lineTo x="2257" y="3224"/>
                <wp:lineTo x="2257" y="5481"/>
                <wp:lineTo x="322" y="10316"/>
                <wp:lineTo x="322" y="15475"/>
                <wp:lineTo x="1612" y="20633"/>
                <wp:lineTo x="1612" y="21278"/>
                <wp:lineTo x="19988" y="21278"/>
                <wp:lineTo x="19988" y="20633"/>
                <wp:lineTo x="21278" y="10316"/>
                <wp:lineTo x="20633" y="5158"/>
                <wp:lineTo x="19343" y="1290"/>
                <wp:lineTo x="18699" y="0"/>
                <wp:lineTo x="3869" y="0"/>
              </wp:wrapPolygon>
            </wp:wrapThrough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107">
        <w:rPr>
          <w:rFonts w:eastAsia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42" behindDoc="1" locked="0" layoutInCell="1" allowOverlap="1" wp14:anchorId="7DF84594" wp14:editId="6621EDA3">
                <wp:simplePos x="0" y="0"/>
                <wp:positionH relativeFrom="margin">
                  <wp:posOffset>2238375</wp:posOffset>
                </wp:positionH>
                <wp:positionV relativeFrom="paragraph">
                  <wp:posOffset>50165</wp:posOffset>
                </wp:positionV>
                <wp:extent cx="3562350" cy="3543300"/>
                <wp:effectExtent l="0" t="0" r="0" b="0"/>
                <wp:wrapNone/>
                <wp:docPr id="511" name="Rectangl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3543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3C46D6D" id="Rectangle 511" o:spid="_x0000_s1026" style="position:absolute;margin-left:176.25pt;margin-top:3.95pt;width:280.5pt;height:279pt;z-index:-25165803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" fillcolor="#deeaf6 [664]" stroked="f" strokeweight="1pt">
                <w10:wrap anchorx="margin"/>
              </v:rect>
            </w:pict>
          </mc:Fallback>
        </mc:AlternateContent>
      </w:r>
    </w:p>
    <w:p w14:paraId="08D5243F" w14:textId="1C13E4B5" w:rsidR="00705DCB" w:rsidRDefault="00705DCB" w:rsidP="00B50E3F">
      <w:pPr>
        <w:rPr>
          <w:rFonts w:cs="Arial"/>
        </w:rPr>
      </w:pPr>
      <w:r>
        <w:rPr>
          <w:rFonts w:cs="Arial"/>
        </w:rPr>
        <w:t xml:space="preserve">The </w:t>
      </w:r>
      <w:r w:rsidRPr="00705DCB">
        <w:rPr>
          <w:rFonts w:cs="Arial"/>
          <w:b/>
        </w:rPr>
        <w:t>PPPR Act</w:t>
      </w:r>
      <w:r>
        <w:rPr>
          <w:rFonts w:cs="Arial"/>
        </w:rPr>
        <w:t xml:space="preserve"> is also called the </w:t>
      </w:r>
      <w:r w:rsidRPr="00705DCB">
        <w:rPr>
          <w:rFonts w:cs="Arial"/>
          <w:b/>
        </w:rPr>
        <w:t>Protection of Person and Property Rights Act</w:t>
      </w:r>
      <w:r>
        <w:rPr>
          <w:rFonts w:cs="Arial"/>
        </w:rPr>
        <w:t>.</w:t>
      </w:r>
      <w:r w:rsidR="00CE755B" w:rsidRPr="00CE755B">
        <w:rPr>
          <w:rFonts w:eastAsia="Times New Roman"/>
          <w:noProof/>
          <w:lang w:val="en-NZ" w:eastAsia="en-NZ"/>
        </w:rPr>
        <w:t xml:space="preserve"> </w:t>
      </w:r>
    </w:p>
    <w:p w14:paraId="361EABE9" w14:textId="1943FE98" w:rsidR="00705DCB" w:rsidRDefault="00446107" w:rsidP="00B50E3F">
      <w:pPr>
        <w:rPr>
          <w:rFonts w:cs="Arial"/>
        </w:rPr>
      </w:pPr>
      <w:r>
        <w:rPr>
          <w:rFonts w:cs="Arial"/>
          <w:noProof/>
          <w:lang w:val="en-NZ" w:eastAsia="en-NZ"/>
        </w:rPr>
        <w:drawing>
          <wp:anchor distT="0" distB="0" distL="114300" distR="114300" simplePos="0" relativeHeight="251658445" behindDoc="0" locked="0" layoutInCell="1" allowOverlap="1" wp14:anchorId="3B4227D6" wp14:editId="09D403D7">
            <wp:simplePos x="0" y="0"/>
            <wp:positionH relativeFrom="column">
              <wp:posOffset>-142875</wp:posOffset>
            </wp:positionH>
            <wp:positionV relativeFrom="paragraph">
              <wp:posOffset>325120</wp:posOffset>
            </wp:positionV>
            <wp:extent cx="1638300" cy="1638300"/>
            <wp:effectExtent l="0" t="0" r="0" b="0"/>
            <wp:wrapThrough wrapText="bothSides">
              <wp:wrapPolygon edited="0">
                <wp:start x="8288" y="4019"/>
                <wp:lineTo x="7284" y="5777"/>
                <wp:lineTo x="6781" y="7033"/>
                <wp:lineTo x="7033" y="8540"/>
                <wp:lineTo x="2763" y="12558"/>
                <wp:lineTo x="1256" y="16577"/>
                <wp:lineTo x="0" y="18335"/>
                <wp:lineTo x="0" y="21349"/>
                <wp:lineTo x="21349" y="21349"/>
                <wp:lineTo x="21349" y="18084"/>
                <wp:lineTo x="20595" y="16577"/>
                <wp:lineTo x="18837" y="12056"/>
                <wp:lineTo x="15572" y="9795"/>
                <wp:lineTo x="12307" y="8540"/>
                <wp:lineTo x="19340" y="4772"/>
                <wp:lineTo x="19340" y="4521"/>
                <wp:lineTo x="10800" y="4019"/>
                <wp:lineTo x="8288" y="4019"/>
              </wp:wrapPolygon>
            </wp:wrapThrough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judge court law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43EFF5" w14:textId="112A27C2" w:rsidR="00CE755B" w:rsidRDefault="00CE755B" w:rsidP="00B50E3F">
      <w:pPr>
        <w:rPr>
          <w:rFonts w:cs="Arial"/>
        </w:rPr>
      </w:pPr>
    </w:p>
    <w:p w14:paraId="3E830A23" w14:textId="48245F94" w:rsidR="00705DCB" w:rsidRPr="00446107" w:rsidRDefault="00705DCB" w:rsidP="00446107">
      <w:pPr>
        <w:rPr>
          <w:rFonts w:cs="Arial"/>
        </w:rPr>
      </w:pPr>
      <w:r>
        <w:rPr>
          <w:rFonts w:cs="Arial"/>
        </w:rPr>
        <w:t>PPPR Act</w:t>
      </w:r>
      <w:r w:rsidR="00CE755B">
        <w:rPr>
          <w:rFonts w:cs="Arial"/>
        </w:rPr>
        <w:t xml:space="preserve"> </w:t>
      </w:r>
      <w:r w:rsidR="000657EB">
        <w:rPr>
          <w:rFonts w:cs="Arial"/>
        </w:rPr>
        <w:t>allows</w:t>
      </w:r>
      <w:r w:rsidR="00446107">
        <w:rPr>
          <w:rFonts w:cs="Arial"/>
        </w:rPr>
        <w:t xml:space="preserve"> a </w:t>
      </w:r>
      <w:r w:rsidR="00CE755B">
        <w:rPr>
          <w:rFonts w:cs="Arial"/>
        </w:rPr>
        <w:t xml:space="preserve">Court </w:t>
      </w:r>
      <w:r w:rsidR="00446107">
        <w:rPr>
          <w:rFonts w:cs="Arial"/>
        </w:rPr>
        <w:t xml:space="preserve">judge </w:t>
      </w:r>
      <w:r w:rsidR="000657EB">
        <w:rPr>
          <w:rFonts w:cs="Arial"/>
        </w:rPr>
        <w:t xml:space="preserve">to </w:t>
      </w:r>
      <w:r w:rsidR="00CE755B">
        <w:rPr>
          <w:rFonts w:cs="Arial"/>
        </w:rPr>
        <w:t>appoint someone to</w:t>
      </w:r>
      <w:r w:rsidR="00446107">
        <w:rPr>
          <w:rFonts w:cs="Arial"/>
        </w:rPr>
        <w:t xml:space="preserve"> </w:t>
      </w:r>
      <w:r w:rsidRPr="00446107">
        <w:rPr>
          <w:rFonts w:cs="Arial"/>
        </w:rPr>
        <w:t>protect the personal and</w:t>
      </w:r>
      <w:r w:rsidR="00CE755B" w:rsidRPr="00446107">
        <w:rPr>
          <w:rFonts w:cs="Arial"/>
        </w:rPr>
        <w:t xml:space="preserve"> property rights </w:t>
      </w:r>
      <w:r w:rsidR="00446107">
        <w:rPr>
          <w:rFonts w:cs="Arial"/>
        </w:rPr>
        <w:t>o</w:t>
      </w:r>
      <w:r w:rsidR="00CE755B" w:rsidRPr="00446107">
        <w:rPr>
          <w:rFonts w:cs="Arial"/>
        </w:rPr>
        <w:t xml:space="preserve">f a person </w:t>
      </w:r>
      <w:r w:rsidR="00CE755B" w:rsidRPr="00446107">
        <w:rPr>
          <w:bCs/>
        </w:rPr>
        <w:t>with affected decision making</w:t>
      </w:r>
      <w:r w:rsidR="00446107">
        <w:rPr>
          <w:bCs/>
        </w:rPr>
        <w:t>.</w:t>
      </w:r>
    </w:p>
    <w:p w14:paraId="774C8CAE" w14:textId="77777777" w:rsidR="00CE755B" w:rsidRPr="00446107" w:rsidRDefault="00CE755B" w:rsidP="00B50E3F">
      <w:pPr>
        <w:rPr>
          <w:bCs/>
          <w:sz w:val="56"/>
        </w:rPr>
      </w:pPr>
    </w:p>
    <w:p w14:paraId="19321E74" w14:textId="77777777" w:rsidR="000657EB" w:rsidRDefault="000657EB">
      <w:pPr>
        <w:spacing w:line="240" w:lineRule="auto"/>
        <w:ind w:left="0"/>
        <w:rPr>
          <w:rFonts w:cs="Arial"/>
        </w:rPr>
      </w:pPr>
      <w:r>
        <w:rPr>
          <w:rFonts w:cs="Arial"/>
        </w:rPr>
        <w:br w:type="page"/>
      </w:r>
    </w:p>
    <w:p w14:paraId="4EFCBFE9" w14:textId="38726FA7" w:rsidR="008F53FB" w:rsidRPr="00A91ED2" w:rsidRDefault="008F53FB" w:rsidP="00446107">
      <w:pPr>
        <w:spacing w:line="240" w:lineRule="auto"/>
        <w:rPr>
          <w:rFonts w:cs="Arial"/>
        </w:rPr>
      </w:pPr>
      <w:r>
        <w:rPr>
          <w:rFonts w:cs="Arial"/>
          <w:noProof/>
          <w:lang w:val="en-NZ" w:eastAsia="en-NZ"/>
        </w:rPr>
        <w:lastRenderedPageBreak/>
        <w:drawing>
          <wp:anchor distT="0" distB="0" distL="114300" distR="114300" simplePos="0" relativeHeight="251658266" behindDoc="0" locked="0" layoutInCell="1" allowOverlap="1" wp14:anchorId="02E98425" wp14:editId="25047613">
            <wp:simplePos x="0" y="0"/>
            <wp:positionH relativeFrom="column">
              <wp:posOffset>-285750</wp:posOffset>
            </wp:positionH>
            <wp:positionV relativeFrom="paragraph">
              <wp:posOffset>252095</wp:posOffset>
            </wp:positionV>
            <wp:extent cx="2037715" cy="1457325"/>
            <wp:effectExtent l="0" t="0" r="0" b="0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equality-scales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71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1ED2">
        <w:rPr>
          <w:rFonts w:cs="Arial"/>
        </w:rPr>
        <w:t>There have been:</w:t>
      </w:r>
      <w:r>
        <w:rPr>
          <w:rFonts w:cs="Arial"/>
        </w:rPr>
        <w:br/>
      </w:r>
    </w:p>
    <w:p w14:paraId="515B30EC" w14:textId="1F92AB38" w:rsidR="008F53FB" w:rsidRPr="00A91ED2" w:rsidRDefault="008F53FB" w:rsidP="00B50E3F">
      <w:pPr>
        <w:pStyle w:val="ListParagraph"/>
        <w:numPr>
          <w:ilvl w:val="0"/>
          <w:numId w:val="10"/>
        </w:numPr>
        <w:spacing w:after="0"/>
        <w:ind w:left="4253" w:hanging="567"/>
        <w:contextualSpacing w:val="0"/>
        <w:rPr>
          <w:rFonts w:cs="Arial"/>
        </w:rPr>
      </w:pPr>
      <w:r w:rsidRPr="00A91ED2">
        <w:rPr>
          <w:rFonts w:cs="Arial"/>
        </w:rPr>
        <w:t xml:space="preserve">problems with the </w:t>
      </w:r>
      <w:r w:rsidR="000657EB">
        <w:rPr>
          <w:rFonts w:cs="Arial"/>
        </w:rPr>
        <w:t>way the law works</w:t>
      </w:r>
      <w:r>
        <w:rPr>
          <w:rFonts w:cs="Arial"/>
        </w:rPr>
        <w:br/>
      </w:r>
    </w:p>
    <w:p w14:paraId="3270C16D" w14:textId="77777777" w:rsidR="008F53FB" w:rsidRPr="00A91ED2" w:rsidRDefault="008F53FB" w:rsidP="00B50E3F">
      <w:pPr>
        <w:pStyle w:val="ListParagraph"/>
        <w:numPr>
          <w:ilvl w:val="0"/>
          <w:numId w:val="10"/>
        </w:numPr>
        <w:spacing w:after="0"/>
        <w:ind w:left="4253" w:hanging="567"/>
        <w:contextualSpacing w:val="0"/>
        <w:rPr>
          <w:rFonts w:cs="Arial"/>
        </w:rPr>
      </w:pPr>
      <w:r w:rsidRPr="00A91ED2">
        <w:rPr>
          <w:rFonts w:cs="Arial"/>
        </w:rPr>
        <w:t>big changes in how people think about disability.</w:t>
      </w:r>
    </w:p>
    <w:p w14:paraId="2AB93775" w14:textId="77777777" w:rsidR="008F53FB" w:rsidRDefault="008F53FB" w:rsidP="00B50E3F">
      <w:pPr>
        <w:rPr>
          <w:rFonts w:cs="Arial"/>
        </w:rPr>
      </w:pPr>
    </w:p>
    <w:p w14:paraId="7FBD4324" w14:textId="77777777" w:rsidR="000657EB" w:rsidRPr="00A91ED2" w:rsidRDefault="000657EB" w:rsidP="00B50E3F">
      <w:pPr>
        <w:rPr>
          <w:rFonts w:cs="Arial"/>
        </w:rPr>
      </w:pPr>
    </w:p>
    <w:p w14:paraId="494C6F6D" w14:textId="77777777" w:rsidR="008F53FB" w:rsidRPr="000B3684" w:rsidRDefault="008F53FB" w:rsidP="00B50E3F">
      <w:pPr>
        <w:rPr>
          <w:rFonts w:ascii="Times New Roman" w:eastAsia="Times New Roman" w:hAnsi="Times New Roman" w:cs="Times New Roman"/>
          <w:sz w:val="24"/>
          <w:lang w:eastAsia="en-NZ"/>
        </w:rPr>
      </w:pPr>
      <w:r>
        <w:rPr>
          <w:rFonts w:eastAsia="Times New Roman" w:cs="Arial"/>
          <w:noProof/>
          <w:color w:val="000000"/>
          <w:lang w:val="en-NZ" w:eastAsia="en-NZ"/>
        </w:rPr>
        <w:drawing>
          <wp:anchor distT="0" distB="0" distL="114300" distR="114300" simplePos="0" relativeHeight="251658261" behindDoc="0" locked="0" layoutInCell="1" allowOverlap="1" wp14:anchorId="5460958F" wp14:editId="37327060">
            <wp:simplePos x="0" y="0"/>
            <wp:positionH relativeFrom="column">
              <wp:posOffset>-66675</wp:posOffset>
            </wp:positionH>
            <wp:positionV relativeFrom="paragraph">
              <wp:posOffset>339090</wp:posOffset>
            </wp:positionV>
            <wp:extent cx="1748790" cy="1163320"/>
            <wp:effectExtent l="0" t="0" r="3810" b="0"/>
            <wp:wrapThrough wrapText="bothSides">
              <wp:wrapPolygon edited="0">
                <wp:start x="0" y="0"/>
                <wp:lineTo x="0" y="21223"/>
                <wp:lineTo x="21412" y="21223"/>
                <wp:lineTo x="21412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eehive_ NZ government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79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3684">
        <w:rPr>
          <w:rFonts w:eastAsia="Times New Roman" w:cs="Arial"/>
          <w:color w:val="000000"/>
          <w:lang w:eastAsia="en-NZ"/>
        </w:rPr>
        <w:t xml:space="preserve">In 2008 the New Zealand Government said that we agree with the </w:t>
      </w:r>
      <w:r w:rsidRPr="000B3684">
        <w:rPr>
          <w:rFonts w:eastAsia="Times New Roman" w:cs="Arial"/>
          <w:b/>
          <w:bCs/>
          <w:color w:val="000000"/>
          <w:lang w:eastAsia="en-NZ"/>
        </w:rPr>
        <w:t>United Nations Convention on the Rights of Persons with Disabilities.</w:t>
      </w:r>
    </w:p>
    <w:p w14:paraId="145B8104" w14:textId="77777777" w:rsidR="008F53FB" w:rsidRDefault="008F53FB" w:rsidP="00B50E3F">
      <w:pPr>
        <w:pStyle w:val="Number2"/>
        <w:numPr>
          <w:ilvl w:val="0"/>
          <w:numId w:val="0"/>
        </w:numPr>
        <w:tabs>
          <w:tab w:val="left" w:pos="720"/>
        </w:tabs>
        <w:spacing w:after="0" w:line="360" w:lineRule="auto"/>
        <w:ind w:left="3686"/>
        <w:rPr>
          <w:rFonts w:ascii="Arial" w:hAnsi="Arial" w:cs="Arial"/>
          <w:color w:val="auto"/>
          <w:sz w:val="32"/>
          <w:szCs w:val="32"/>
        </w:rPr>
      </w:pPr>
    </w:p>
    <w:p w14:paraId="0E8C0F8F" w14:textId="140E4B51" w:rsidR="008F53FB" w:rsidRDefault="000657EB" w:rsidP="00B50E3F">
      <w:pPr>
        <w:ind w:left="0"/>
        <w:rPr>
          <w:rFonts w:eastAsiaTheme="minorHAnsi" w:cs="Arial"/>
          <w:szCs w:val="32"/>
          <w:lang w:val="en-NZ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06" behindDoc="1" locked="0" layoutInCell="1" allowOverlap="1" wp14:anchorId="044D9BE5" wp14:editId="7DEFDC13">
                <wp:simplePos x="0" y="0"/>
                <wp:positionH relativeFrom="margin">
                  <wp:posOffset>2219325</wp:posOffset>
                </wp:positionH>
                <wp:positionV relativeFrom="paragraph">
                  <wp:posOffset>207010</wp:posOffset>
                </wp:positionV>
                <wp:extent cx="3619500" cy="3314700"/>
                <wp:effectExtent l="0" t="0" r="0" b="0"/>
                <wp:wrapNone/>
                <wp:docPr id="501" name="Rectangle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0" cy="3314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C2BB09" id="Rectangle 501" o:spid="_x0000_s1026" style="position:absolute;margin-left:174.75pt;margin-top:16.3pt;width:285pt;height:261pt;z-index:-25165807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" fillcolor="#deeaf6 [664]" stroked="f" strokeweight="1pt">
                <v:path arrowok="t"/>
                <w10:wrap anchorx="margin"/>
              </v:rect>
            </w:pict>
          </mc:Fallback>
        </mc:AlternateContent>
      </w:r>
    </w:p>
    <w:p w14:paraId="1894E021" w14:textId="2D7246AE" w:rsidR="008F53FB" w:rsidRDefault="008F53FB" w:rsidP="00B50E3F">
      <w:pPr>
        <w:pStyle w:val="Number2"/>
        <w:numPr>
          <w:ilvl w:val="0"/>
          <w:numId w:val="0"/>
        </w:numPr>
        <w:tabs>
          <w:tab w:val="left" w:pos="720"/>
        </w:tabs>
        <w:spacing w:after="0" w:line="360" w:lineRule="auto"/>
        <w:ind w:left="3686"/>
        <w:rPr>
          <w:rFonts w:ascii="Arial" w:hAnsi="Arial" w:cs="Arial"/>
          <w:color w:val="auto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658259" behindDoc="0" locked="0" layoutInCell="1" allowOverlap="1" wp14:anchorId="468BB8B8" wp14:editId="036C2E8F">
            <wp:simplePos x="0" y="0"/>
            <wp:positionH relativeFrom="margin">
              <wp:posOffset>-252095</wp:posOffset>
            </wp:positionH>
            <wp:positionV relativeFrom="paragraph">
              <wp:posOffset>650240</wp:posOffset>
            </wp:positionV>
            <wp:extent cx="1896745" cy="1896745"/>
            <wp:effectExtent l="0" t="0" r="8255" b="825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89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auto"/>
          <w:sz w:val="32"/>
          <w:szCs w:val="32"/>
        </w:rPr>
        <w:t xml:space="preserve">The </w:t>
      </w:r>
      <w:r>
        <w:rPr>
          <w:rFonts w:ascii="Arial" w:hAnsi="Arial" w:cs="Arial"/>
          <w:b/>
          <w:bCs/>
          <w:color w:val="auto"/>
          <w:sz w:val="32"/>
          <w:szCs w:val="32"/>
        </w:rPr>
        <w:t>United Nations Convention on the Rights of Persons with Disabilities</w:t>
      </w:r>
      <w:r>
        <w:rPr>
          <w:rFonts w:ascii="Arial" w:hAnsi="Arial" w:cs="Arial"/>
          <w:color w:val="auto"/>
          <w:sz w:val="32"/>
          <w:szCs w:val="32"/>
        </w:rPr>
        <w:t xml:space="preserve"> is a </w:t>
      </w:r>
      <w:r w:rsidR="000657EB">
        <w:rPr>
          <w:rFonts w:ascii="Arial" w:hAnsi="Arial" w:cs="Arial"/>
          <w:color w:val="auto"/>
          <w:sz w:val="32"/>
          <w:szCs w:val="32"/>
        </w:rPr>
        <w:t xml:space="preserve">document </w:t>
      </w:r>
      <w:r>
        <w:rPr>
          <w:rFonts w:ascii="Arial" w:hAnsi="Arial" w:cs="Arial"/>
          <w:color w:val="auto"/>
          <w:sz w:val="32"/>
          <w:szCs w:val="32"/>
        </w:rPr>
        <w:t>lots of countries have agreed to.</w:t>
      </w:r>
    </w:p>
    <w:p w14:paraId="5C5F5468" w14:textId="3EA66C58" w:rsidR="00CE755B" w:rsidRDefault="00446107" w:rsidP="00446107">
      <w:pPr>
        <w:pStyle w:val="Number2"/>
        <w:numPr>
          <w:ilvl w:val="0"/>
          <w:numId w:val="0"/>
        </w:numPr>
        <w:tabs>
          <w:tab w:val="left" w:pos="720"/>
          <w:tab w:val="left" w:pos="7440"/>
        </w:tabs>
        <w:spacing w:after="0" w:line="360" w:lineRule="auto"/>
        <w:ind w:left="3686"/>
        <w:rPr>
          <w:rFonts w:ascii="Arial" w:hAnsi="Arial" w:cs="Arial"/>
          <w:color w:val="auto"/>
          <w:sz w:val="32"/>
          <w:szCs w:val="32"/>
        </w:rPr>
      </w:pPr>
      <w:r>
        <w:rPr>
          <w:rFonts w:ascii="Arial" w:hAnsi="Arial" w:cs="Arial"/>
          <w:color w:val="auto"/>
          <w:sz w:val="32"/>
          <w:szCs w:val="32"/>
        </w:rPr>
        <w:tab/>
      </w:r>
    </w:p>
    <w:p w14:paraId="5035FC29" w14:textId="77777777" w:rsidR="00CE755B" w:rsidRDefault="00CE755B" w:rsidP="00B50E3F">
      <w:pPr>
        <w:pStyle w:val="Number2"/>
        <w:numPr>
          <w:ilvl w:val="0"/>
          <w:numId w:val="0"/>
        </w:numPr>
        <w:tabs>
          <w:tab w:val="left" w:pos="720"/>
        </w:tabs>
        <w:spacing w:after="0" w:line="360" w:lineRule="auto"/>
        <w:ind w:left="3686"/>
        <w:rPr>
          <w:rFonts w:ascii="Arial" w:hAnsi="Arial" w:cs="Arial"/>
          <w:color w:val="auto"/>
          <w:sz w:val="32"/>
          <w:szCs w:val="32"/>
        </w:rPr>
      </w:pPr>
    </w:p>
    <w:p w14:paraId="0EA04AE7" w14:textId="728E6902" w:rsidR="00CE755B" w:rsidRDefault="00CE755B" w:rsidP="00B50E3F">
      <w:pPr>
        <w:pStyle w:val="Number2"/>
        <w:numPr>
          <w:ilvl w:val="0"/>
          <w:numId w:val="0"/>
        </w:numPr>
        <w:tabs>
          <w:tab w:val="left" w:pos="720"/>
        </w:tabs>
        <w:spacing w:after="0" w:line="360" w:lineRule="auto"/>
        <w:ind w:left="3686"/>
        <w:rPr>
          <w:rFonts w:ascii="Arial" w:hAnsi="Arial" w:cs="Arial"/>
          <w:color w:val="auto"/>
          <w:sz w:val="32"/>
          <w:szCs w:val="32"/>
        </w:rPr>
      </w:pPr>
      <w:r>
        <w:rPr>
          <w:rFonts w:ascii="Arial" w:hAnsi="Arial" w:cs="Arial"/>
          <w:color w:val="auto"/>
          <w:sz w:val="32"/>
          <w:szCs w:val="32"/>
        </w:rPr>
        <w:t xml:space="preserve">The </w:t>
      </w:r>
      <w:r w:rsidRPr="000B3684">
        <w:rPr>
          <w:rFonts w:ascii="Arial" w:hAnsi="Arial" w:cs="Arial"/>
          <w:color w:val="auto"/>
          <w:sz w:val="32"/>
          <w:szCs w:val="32"/>
        </w:rPr>
        <w:t>United Nations Convention on</w:t>
      </w:r>
      <w:r>
        <w:rPr>
          <w:rFonts w:ascii="Arial" w:hAnsi="Arial" w:cs="Arial"/>
          <w:color w:val="auto"/>
          <w:sz w:val="32"/>
          <w:szCs w:val="32"/>
        </w:rPr>
        <w:t xml:space="preserve"> </w:t>
      </w:r>
      <w:r w:rsidRPr="000B3684">
        <w:rPr>
          <w:rFonts w:ascii="Arial" w:hAnsi="Arial" w:cs="Arial"/>
          <w:color w:val="auto"/>
          <w:sz w:val="32"/>
          <w:szCs w:val="32"/>
        </w:rPr>
        <w:t>the Rights of Persons with Disabili</w:t>
      </w:r>
      <w:r>
        <w:rPr>
          <w:rFonts w:ascii="Arial" w:hAnsi="Arial" w:cs="Arial"/>
          <w:color w:val="auto"/>
          <w:sz w:val="32"/>
          <w:szCs w:val="32"/>
        </w:rPr>
        <w:t xml:space="preserve">ties </w:t>
      </w:r>
      <w:r w:rsidRPr="000B3684">
        <w:rPr>
          <w:rFonts w:ascii="Arial" w:hAnsi="Arial" w:cs="Arial"/>
          <w:color w:val="auto"/>
          <w:sz w:val="32"/>
          <w:szCs w:val="32"/>
        </w:rPr>
        <w:t xml:space="preserve">is also called the </w:t>
      </w:r>
      <w:r w:rsidRPr="000B3684">
        <w:rPr>
          <w:rFonts w:ascii="Arial" w:hAnsi="Arial" w:cs="Arial"/>
          <w:b/>
          <w:color w:val="auto"/>
          <w:sz w:val="32"/>
          <w:szCs w:val="32"/>
        </w:rPr>
        <w:t>UNCRPD</w:t>
      </w:r>
      <w:r w:rsidRPr="000B3684">
        <w:rPr>
          <w:rFonts w:ascii="Arial" w:hAnsi="Arial" w:cs="Arial"/>
          <w:color w:val="auto"/>
          <w:sz w:val="32"/>
          <w:szCs w:val="32"/>
        </w:rPr>
        <w:t>.</w:t>
      </w:r>
    </w:p>
    <w:p w14:paraId="340FC0F8" w14:textId="77777777" w:rsidR="00CE755B" w:rsidRDefault="00CE755B" w:rsidP="00B50E3F">
      <w:pPr>
        <w:pStyle w:val="Number2"/>
        <w:numPr>
          <w:ilvl w:val="0"/>
          <w:numId w:val="0"/>
        </w:numPr>
        <w:tabs>
          <w:tab w:val="left" w:pos="720"/>
        </w:tabs>
        <w:spacing w:after="0" w:line="360" w:lineRule="auto"/>
        <w:ind w:left="3686"/>
        <w:rPr>
          <w:rFonts w:ascii="Arial" w:hAnsi="Arial" w:cs="Arial"/>
          <w:color w:val="auto"/>
          <w:sz w:val="32"/>
          <w:szCs w:val="32"/>
        </w:rPr>
      </w:pPr>
    </w:p>
    <w:p w14:paraId="0BB13EB5" w14:textId="32802173" w:rsidR="008F53FB" w:rsidRPr="00CE755B" w:rsidRDefault="00CE755B" w:rsidP="00CE755B">
      <w:pPr>
        <w:pStyle w:val="Number2"/>
        <w:numPr>
          <w:ilvl w:val="0"/>
          <w:numId w:val="0"/>
        </w:numPr>
        <w:tabs>
          <w:tab w:val="left" w:pos="720"/>
        </w:tabs>
        <w:spacing w:after="0" w:line="360" w:lineRule="auto"/>
        <w:ind w:left="3686"/>
        <w:rPr>
          <w:rFonts w:ascii="Arial" w:eastAsia="Arial" w:hAnsi="Arial" w:cs="Arial"/>
          <w:sz w:val="32"/>
          <w:szCs w:val="32"/>
          <w:lang w:eastAsia="en-NZ"/>
        </w:rPr>
      </w:pPr>
      <w:r w:rsidRPr="00CE755B">
        <w:rPr>
          <w:rFonts w:ascii="Arial" w:eastAsia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58260" behindDoc="0" locked="0" layoutInCell="1" allowOverlap="1" wp14:anchorId="3930FE4D" wp14:editId="2D378601">
            <wp:simplePos x="0" y="0"/>
            <wp:positionH relativeFrom="column">
              <wp:posOffset>-35560</wp:posOffset>
            </wp:positionH>
            <wp:positionV relativeFrom="paragraph">
              <wp:posOffset>0</wp:posOffset>
            </wp:positionV>
            <wp:extent cx="1521097" cy="1828800"/>
            <wp:effectExtent l="0" t="0" r="3175" b="0"/>
            <wp:wrapThrough wrapText="bothSides">
              <wp:wrapPolygon edited="0">
                <wp:start x="0" y="0"/>
                <wp:lineTo x="0" y="21375"/>
                <wp:lineTo x="21375" y="21375"/>
                <wp:lineTo x="21375" y="0"/>
                <wp:lineTo x="0" y="0"/>
              </wp:wrapPolygon>
            </wp:wrapThrough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qual-rights protest placard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097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3FB" w:rsidRPr="00CE755B">
        <w:rPr>
          <w:rFonts w:ascii="Arial" w:eastAsia="Arial" w:hAnsi="Arial" w:cs="Arial"/>
          <w:sz w:val="32"/>
          <w:szCs w:val="32"/>
          <w:lang w:eastAsia="en-NZ"/>
        </w:rPr>
        <w:t>The UNCRPD says what governments must do to make sure disabled people get the same rights as everybody else.</w:t>
      </w:r>
    </w:p>
    <w:p w14:paraId="29BF5855" w14:textId="77777777" w:rsidR="008F53FB" w:rsidRDefault="008F53FB" w:rsidP="00B50E3F">
      <w:pPr>
        <w:rPr>
          <w:rFonts w:cs="Arial"/>
          <w:highlight w:val="cyan"/>
        </w:rPr>
      </w:pPr>
    </w:p>
    <w:p w14:paraId="1FC7D781" w14:textId="461CAA88" w:rsidR="00446107" w:rsidRDefault="00446107">
      <w:pPr>
        <w:spacing w:line="240" w:lineRule="auto"/>
        <w:ind w:left="0"/>
        <w:rPr>
          <w:rFonts w:cs="Arial"/>
        </w:rPr>
      </w:pPr>
    </w:p>
    <w:p w14:paraId="4CAD4F52" w14:textId="508F2D40" w:rsidR="008F53FB" w:rsidRPr="000A0A33" w:rsidRDefault="008F53FB" w:rsidP="00B50E3F">
      <w:pPr>
        <w:rPr>
          <w:rFonts w:cs="Arial"/>
        </w:rPr>
      </w:pPr>
      <w:r w:rsidRPr="0084332D">
        <w:rPr>
          <w:rFonts w:cs="Arial"/>
          <w:noProof/>
          <w:lang w:val="en-NZ" w:eastAsia="en-NZ"/>
        </w:rPr>
        <w:drawing>
          <wp:anchor distT="0" distB="0" distL="114300" distR="114300" simplePos="0" relativeHeight="251658262" behindDoc="0" locked="0" layoutInCell="1" allowOverlap="1" wp14:anchorId="23A9856A" wp14:editId="644A6B21">
            <wp:simplePos x="0" y="0"/>
            <wp:positionH relativeFrom="margin">
              <wp:posOffset>-323215</wp:posOffset>
            </wp:positionH>
            <wp:positionV relativeFrom="paragraph">
              <wp:posOffset>450850</wp:posOffset>
            </wp:positionV>
            <wp:extent cx="1958386" cy="1869743"/>
            <wp:effectExtent l="0" t="0" r="381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86" cy="186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0A33">
        <w:rPr>
          <w:rFonts w:cs="Arial"/>
        </w:rPr>
        <w:t>The UNCRPD says that:</w:t>
      </w:r>
      <w:r w:rsidRPr="000A0A33">
        <w:rPr>
          <w:rFonts w:cs="Arial"/>
        </w:rPr>
        <w:br/>
      </w:r>
    </w:p>
    <w:p w14:paraId="2FC8CC70" w14:textId="2910899D" w:rsidR="008F53FB" w:rsidRPr="000A0A33" w:rsidRDefault="008F53FB" w:rsidP="00B50E3F">
      <w:pPr>
        <w:pStyle w:val="ListParagraph"/>
        <w:numPr>
          <w:ilvl w:val="0"/>
          <w:numId w:val="13"/>
        </w:numPr>
        <w:spacing w:after="0"/>
        <w:ind w:left="4253" w:hanging="567"/>
        <w:contextualSpacing w:val="0"/>
        <w:rPr>
          <w:rFonts w:cs="Arial"/>
        </w:rPr>
      </w:pPr>
      <w:r w:rsidRPr="3E627BB8">
        <w:rPr>
          <w:rFonts w:cs="Arial"/>
        </w:rPr>
        <w:t xml:space="preserve">disabled people have the right to </w:t>
      </w:r>
      <w:r w:rsidR="00F40EA7">
        <w:rPr>
          <w:rFonts w:cs="Arial"/>
        </w:rPr>
        <w:t xml:space="preserve">make their own decisions </w:t>
      </w:r>
      <w:r>
        <w:br/>
      </w:r>
    </w:p>
    <w:p w14:paraId="4D150F32" w14:textId="77777777" w:rsidR="00F40EA7" w:rsidRDefault="008F53FB" w:rsidP="00F40EA7">
      <w:pPr>
        <w:pStyle w:val="ListParagraph"/>
        <w:numPr>
          <w:ilvl w:val="0"/>
          <w:numId w:val="13"/>
        </w:numPr>
        <w:spacing w:after="0"/>
        <w:ind w:left="4253" w:hanging="567"/>
        <w:contextualSpacing w:val="0"/>
        <w:rPr>
          <w:rFonts w:cs="Arial"/>
        </w:rPr>
      </w:pPr>
      <w:r w:rsidRPr="3E627BB8">
        <w:rPr>
          <w:rFonts w:cs="Arial"/>
        </w:rPr>
        <w:t xml:space="preserve">the </w:t>
      </w:r>
      <w:r w:rsidR="004E7F02">
        <w:rPr>
          <w:rFonts w:cs="Arial"/>
        </w:rPr>
        <w:t>G</w:t>
      </w:r>
      <w:r w:rsidR="004E7F02" w:rsidRPr="3E627BB8">
        <w:rPr>
          <w:rFonts w:cs="Arial"/>
        </w:rPr>
        <w:t xml:space="preserve">overnment </w:t>
      </w:r>
      <w:r w:rsidRPr="3E627BB8">
        <w:rPr>
          <w:rFonts w:cs="Arial"/>
        </w:rPr>
        <w:t xml:space="preserve">has to </w:t>
      </w:r>
      <w:r w:rsidR="00F40EA7">
        <w:rPr>
          <w:rFonts w:cs="Arial"/>
        </w:rPr>
        <w:t>make sure that disabled people are able to get the right support they need to use this right.</w:t>
      </w:r>
    </w:p>
    <w:p w14:paraId="52B0AD27" w14:textId="0937E072" w:rsidR="008F53FB" w:rsidRDefault="00F40EA7" w:rsidP="00F40EA7">
      <w:pPr>
        <w:pStyle w:val="ListParagraph"/>
        <w:numPr>
          <w:ilvl w:val="0"/>
          <w:numId w:val="0"/>
        </w:numPr>
        <w:spacing w:after="0"/>
        <w:ind w:left="4253"/>
        <w:contextualSpacing w:val="0"/>
        <w:rPr>
          <w:rFonts w:cs="Arial"/>
        </w:rPr>
      </w:pPr>
      <w:r w:rsidRPr="0084332D">
        <w:rPr>
          <w:rFonts w:cs="Arial"/>
          <w:noProof/>
          <w:lang w:val="en-NZ" w:eastAsia="en-NZ"/>
        </w:rPr>
        <w:drawing>
          <wp:anchor distT="0" distB="0" distL="114300" distR="114300" simplePos="0" relativeHeight="251658263" behindDoc="0" locked="0" layoutInCell="1" allowOverlap="1" wp14:anchorId="162DD583" wp14:editId="5F06ED6C">
            <wp:simplePos x="0" y="0"/>
            <wp:positionH relativeFrom="margin">
              <wp:posOffset>-356805</wp:posOffset>
            </wp:positionH>
            <wp:positionV relativeFrom="paragraph">
              <wp:posOffset>111125</wp:posOffset>
            </wp:positionV>
            <wp:extent cx="1992573" cy="1494637"/>
            <wp:effectExtent l="0" t="0" r="8255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49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4332D">
        <w:rPr>
          <w:rFonts w:cs="Arial"/>
          <w:noProof/>
          <w:lang w:val="en-NZ" w:eastAsia="en-NZ"/>
        </w:rPr>
        <w:t xml:space="preserve"> </w:t>
      </w:r>
    </w:p>
    <w:p w14:paraId="5EEF992B" w14:textId="13BC6CF3" w:rsidR="008F53FB" w:rsidRPr="00D92FC1" w:rsidRDefault="00926BEF" w:rsidP="00B50E3F">
      <w:pPr>
        <w:rPr>
          <w:rFonts w:cs="Arial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07" behindDoc="1" locked="0" layoutInCell="1" allowOverlap="1" wp14:anchorId="059DD9E2" wp14:editId="70EE23EF">
                <wp:simplePos x="0" y="0"/>
                <wp:positionH relativeFrom="margin">
                  <wp:posOffset>2160905</wp:posOffset>
                </wp:positionH>
                <wp:positionV relativeFrom="paragraph">
                  <wp:posOffset>267970</wp:posOffset>
                </wp:positionV>
                <wp:extent cx="3678555" cy="723900"/>
                <wp:effectExtent l="0" t="0" r="0" b="0"/>
                <wp:wrapNone/>
                <wp:docPr id="500" name="Rectangle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78555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9EAE0CF" id="Rectangle 500" o:spid="_x0000_s1026" style="position:absolute;margin-left:170.15pt;margin-top:21.1pt;width:289.65pt;height:57pt;z-index:-25165807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" fillcolor="#deeaf6 [664]" stroked="f" strokeweight="1pt">
                <w10:wrap anchorx="margin"/>
              </v:rect>
            </w:pict>
          </mc:Fallback>
        </mc:AlternateContent>
      </w:r>
    </w:p>
    <w:p w14:paraId="28D3E4F5" w14:textId="36F1EFFF" w:rsidR="008F53FB" w:rsidRPr="000A0A33" w:rsidRDefault="008F53FB" w:rsidP="00B50E3F">
      <w:pPr>
        <w:rPr>
          <w:rFonts w:cs="Arial"/>
          <w:b/>
          <w:bCs/>
        </w:rPr>
      </w:pPr>
      <w:r w:rsidRPr="000A0A33">
        <w:rPr>
          <w:rFonts w:cs="Arial"/>
        </w:rPr>
        <w:t xml:space="preserve">This </w:t>
      </w:r>
      <w:r>
        <w:rPr>
          <w:rFonts w:cs="Arial"/>
        </w:rPr>
        <w:t>can be</w:t>
      </w:r>
      <w:r w:rsidRPr="000A0A33">
        <w:rPr>
          <w:rFonts w:cs="Arial"/>
        </w:rPr>
        <w:t xml:space="preserve"> called </w:t>
      </w:r>
      <w:r w:rsidRPr="000A0A33">
        <w:rPr>
          <w:rFonts w:cs="Arial"/>
          <w:b/>
          <w:bCs/>
        </w:rPr>
        <w:t>supported decision</w:t>
      </w:r>
      <w:r>
        <w:rPr>
          <w:rFonts w:cs="Arial"/>
          <w:b/>
          <w:bCs/>
        </w:rPr>
        <w:t>-</w:t>
      </w:r>
      <w:r w:rsidRPr="000A0A33">
        <w:rPr>
          <w:rFonts w:cs="Arial"/>
          <w:b/>
          <w:bCs/>
        </w:rPr>
        <w:t>making.</w:t>
      </w:r>
    </w:p>
    <w:p w14:paraId="640358C7" w14:textId="77777777" w:rsidR="008F53FB" w:rsidRPr="00A91ED2" w:rsidRDefault="008F53FB" w:rsidP="00B50E3F">
      <w:pPr>
        <w:rPr>
          <w:rFonts w:cs="Arial"/>
          <w:highlight w:val="cyan"/>
        </w:rPr>
      </w:pPr>
    </w:p>
    <w:p w14:paraId="6F71B8F6" w14:textId="77777777" w:rsidR="008F53FB" w:rsidRDefault="008F53FB" w:rsidP="00B50E3F">
      <w:pPr>
        <w:rPr>
          <w:rFonts w:cs="Arial"/>
        </w:rPr>
      </w:pPr>
    </w:p>
    <w:p w14:paraId="78D19A11" w14:textId="4CDAB41A" w:rsidR="008F53FB" w:rsidRDefault="008F53FB" w:rsidP="00B50E3F">
      <w:pPr>
        <w:rPr>
          <w:rFonts w:cs="Arial"/>
        </w:rPr>
      </w:pPr>
      <w:r w:rsidRPr="00D37AF8">
        <w:rPr>
          <w:rFonts w:cs="Arial"/>
          <w:noProof/>
          <w:lang w:val="en-NZ" w:eastAsia="en-NZ"/>
        </w:rPr>
        <w:drawing>
          <wp:anchor distT="0" distB="0" distL="114300" distR="114300" simplePos="0" relativeHeight="251658267" behindDoc="0" locked="0" layoutInCell="1" allowOverlap="1" wp14:anchorId="2D3B5034" wp14:editId="0816CE34">
            <wp:simplePos x="0" y="0"/>
            <wp:positionH relativeFrom="column">
              <wp:posOffset>-57149</wp:posOffset>
            </wp:positionH>
            <wp:positionV relativeFrom="paragraph">
              <wp:posOffset>55246</wp:posOffset>
            </wp:positionV>
            <wp:extent cx="1409700" cy="1422120"/>
            <wp:effectExtent l="0" t="0" r="0" b="6985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864" cy="142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</w:rPr>
        <w:t>The UNCRPD also says that disabled people have a right to be part of work on making laws that affect them.</w:t>
      </w:r>
    </w:p>
    <w:p w14:paraId="172F41D8" w14:textId="0AFDB445" w:rsidR="008F53FB" w:rsidRDefault="008F53FB" w:rsidP="00B50E3F">
      <w:pPr>
        <w:rPr>
          <w:rFonts w:cs="Arial"/>
        </w:rPr>
      </w:pPr>
    </w:p>
    <w:p w14:paraId="316EF4B9" w14:textId="1EAA4EEA" w:rsidR="008F53FB" w:rsidRDefault="00AC3916" w:rsidP="00B50E3F">
      <w:pPr>
        <w:rPr>
          <w:rFonts w:cs="Arial"/>
        </w:rPr>
      </w:pPr>
      <w:r w:rsidRPr="005813CC">
        <w:rPr>
          <w:rFonts w:cs="Arial"/>
          <w:b/>
          <w:bCs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658299" behindDoc="0" locked="0" layoutInCell="1" allowOverlap="1" wp14:anchorId="1D6708BA" wp14:editId="0D0F4814">
            <wp:simplePos x="0" y="0"/>
            <wp:positionH relativeFrom="margin">
              <wp:posOffset>0</wp:posOffset>
            </wp:positionH>
            <wp:positionV relativeFrom="paragraph">
              <wp:posOffset>331470</wp:posOffset>
            </wp:positionV>
            <wp:extent cx="1828800" cy="1828800"/>
            <wp:effectExtent l="0" t="0" r="0" b="0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53FB">
        <w:rPr>
          <w:rFonts w:cs="Arial"/>
        </w:rPr>
        <w:t>People also understand more about:</w:t>
      </w:r>
      <w:r>
        <w:rPr>
          <w:rFonts w:cs="Arial"/>
        </w:rPr>
        <w:br/>
      </w:r>
    </w:p>
    <w:p w14:paraId="4851B856" w14:textId="1417E5E9" w:rsidR="008F53FB" w:rsidRDefault="008F53FB" w:rsidP="00B50E3F">
      <w:pPr>
        <w:pStyle w:val="ListParagraph"/>
      </w:pPr>
      <w:r>
        <w:t>what decision making means</w:t>
      </w:r>
      <w:r w:rsidR="00AC3916">
        <w:br/>
      </w:r>
    </w:p>
    <w:p w14:paraId="1C10832D" w14:textId="2AA215EB" w:rsidR="008F53FB" w:rsidRPr="008F53FB" w:rsidRDefault="008F53FB" w:rsidP="00B50E3F">
      <w:pPr>
        <w:pStyle w:val="ListParagraph"/>
        <w:rPr>
          <w:rFonts w:cs="Arial"/>
        </w:rPr>
      </w:pPr>
      <w:r>
        <w:t>how people can be supported to make decisions.</w:t>
      </w:r>
    </w:p>
    <w:p w14:paraId="27CF2047" w14:textId="77777777" w:rsidR="00F40EA7" w:rsidRDefault="00F40EA7" w:rsidP="00B50E3F">
      <w:pPr>
        <w:rPr>
          <w:rFonts w:cs="Arial"/>
        </w:rPr>
      </w:pPr>
    </w:p>
    <w:p w14:paraId="501607AD" w14:textId="700FCAF8" w:rsidR="00F40EA7" w:rsidRDefault="001F25AE" w:rsidP="00B50E3F">
      <w:pPr>
        <w:rPr>
          <w:rFonts w:cs="Arial"/>
        </w:rPr>
      </w:pPr>
      <w:r w:rsidRPr="000A0A33">
        <w:rPr>
          <w:rFonts w:cs="Arial"/>
          <w:noProof/>
          <w:lang w:val="en-NZ" w:eastAsia="en-NZ"/>
        </w:rPr>
        <w:drawing>
          <wp:anchor distT="0" distB="0" distL="114300" distR="114300" simplePos="0" relativeHeight="251658309" behindDoc="0" locked="0" layoutInCell="1" allowOverlap="1" wp14:anchorId="7BC28838" wp14:editId="4C6E9F01">
            <wp:simplePos x="0" y="0"/>
            <wp:positionH relativeFrom="margin">
              <wp:posOffset>-104140</wp:posOffset>
            </wp:positionH>
            <wp:positionV relativeFrom="paragraph">
              <wp:posOffset>205740</wp:posOffset>
            </wp:positionV>
            <wp:extent cx="1809750" cy="1026024"/>
            <wp:effectExtent l="0" t="0" r="0" b="317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02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88F25D" w14:textId="60A68A2D" w:rsidR="008F53FB" w:rsidRPr="0084332D" w:rsidRDefault="008F53FB" w:rsidP="00B50E3F">
      <w:pPr>
        <w:rPr>
          <w:rFonts w:cs="Arial"/>
        </w:rPr>
      </w:pPr>
      <w:r>
        <w:rPr>
          <w:rFonts w:cs="Arial"/>
        </w:rPr>
        <w:t>Another reason things need to change is that</w:t>
      </w:r>
      <w:r w:rsidRPr="00A91ED2">
        <w:rPr>
          <w:rFonts w:cs="Arial"/>
        </w:rPr>
        <w:t xml:space="preserve"> </w:t>
      </w:r>
      <w:r>
        <w:rPr>
          <w:rFonts w:cs="Arial"/>
        </w:rPr>
        <w:t xml:space="preserve">there </w:t>
      </w:r>
      <w:r w:rsidRPr="00A91ED2">
        <w:rPr>
          <w:rFonts w:cs="Arial"/>
        </w:rPr>
        <w:t xml:space="preserve">are going to be more </w:t>
      </w:r>
      <w:r w:rsidRPr="0084332D">
        <w:rPr>
          <w:rFonts w:cs="Arial"/>
        </w:rPr>
        <w:t xml:space="preserve">older people </w:t>
      </w:r>
      <w:r>
        <w:rPr>
          <w:rFonts w:cs="Arial"/>
        </w:rPr>
        <w:t xml:space="preserve">in </w:t>
      </w:r>
      <w:r w:rsidRPr="0084332D">
        <w:rPr>
          <w:rFonts w:cs="Arial"/>
        </w:rPr>
        <w:t>New Zealand.</w:t>
      </w:r>
    </w:p>
    <w:p w14:paraId="6CC6AAB5" w14:textId="6DDCAE19" w:rsidR="008F53FB" w:rsidRPr="0084332D" w:rsidRDefault="008F53FB" w:rsidP="00B50E3F">
      <w:pPr>
        <w:rPr>
          <w:rFonts w:cs="Arial"/>
        </w:rPr>
      </w:pPr>
    </w:p>
    <w:p w14:paraId="1C8FC230" w14:textId="207F9EEB" w:rsidR="008F53FB" w:rsidRDefault="001F25AE" w:rsidP="00B50E3F">
      <w:pPr>
        <w:rPr>
          <w:rFonts w:cs="Arial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312" behindDoc="0" locked="0" layoutInCell="1" allowOverlap="1" wp14:anchorId="612BC54C" wp14:editId="508B4446">
            <wp:simplePos x="0" y="0"/>
            <wp:positionH relativeFrom="column">
              <wp:posOffset>9525</wp:posOffset>
            </wp:positionH>
            <wp:positionV relativeFrom="paragraph">
              <wp:posOffset>16510</wp:posOffset>
            </wp:positionV>
            <wp:extent cx="1695450" cy="1695450"/>
            <wp:effectExtent l="0" t="0" r="0" b="0"/>
            <wp:wrapThrough wrapText="bothSides">
              <wp:wrapPolygon edited="0">
                <wp:start x="14076" y="0"/>
                <wp:lineTo x="7766" y="0"/>
                <wp:lineTo x="3883" y="1456"/>
                <wp:lineTo x="3883" y="3883"/>
                <wp:lineTo x="2184" y="7766"/>
                <wp:lineTo x="728" y="13591"/>
                <wp:lineTo x="728" y="20144"/>
                <wp:lineTo x="2670" y="21115"/>
                <wp:lineTo x="4126" y="21357"/>
                <wp:lineTo x="6310" y="21357"/>
                <wp:lineTo x="17231" y="21115"/>
                <wp:lineTo x="20872" y="20629"/>
                <wp:lineTo x="20387" y="7766"/>
                <wp:lineTo x="19416" y="3883"/>
                <wp:lineTo x="15775" y="0"/>
                <wp:lineTo x="14076" y="0"/>
              </wp:wrapPolygon>
            </wp:wrapThrough>
            <wp:docPr id="457" name="Picture 457" descr="Stefan alber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efan albert 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97C96" w14:textId="34F7C64F" w:rsidR="008F53FB" w:rsidRDefault="008F53FB" w:rsidP="00B50E3F">
      <w:pPr>
        <w:rPr>
          <w:rFonts w:cs="Arial"/>
        </w:rPr>
      </w:pPr>
      <w:r w:rsidRPr="0084332D">
        <w:rPr>
          <w:rFonts w:cs="Arial"/>
        </w:rPr>
        <w:t>This means more people will need support to make decisions about their lives.</w:t>
      </w:r>
    </w:p>
    <w:p w14:paraId="0E062DA8" w14:textId="1E12486C" w:rsidR="008F53FB" w:rsidRDefault="008F53FB" w:rsidP="00B50E3F">
      <w:pPr>
        <w:rPr>
          <w:rFonts w:cs="Arial"/>
        </w:rPr>
      </w:pPr>
    </w:p>
    <w:p w14:paraId="3E71082A" w14:textId="5358A53C" w:rsidR="008F53FB" w:rsidRDefault="008F53FB" w:rsidP="00B50E3F">
      <w:pPr>
        <w:rPr>
          <w:rFonts w:cs="Arial"/>
        </w:rPr>
      </w:pPr>
    </w:p>
    <w:p w14:paraId="278E55EA" w14:textId="77777777" w:rsidR="001F25AE" w:rsidRDefault="001F25AE">
      <w:pPr>
        <w:spacing w:line="240" w:lineRule="auto"/>
        <w:ind w:left="0"/>
        <w:rPr>
          <w:rFonts w:cs="Arial"/>
        </w:rPr>
      </w:pPr>
      <w:r>
        <w:rPr>
          <w:rFonts w:cs="Arial"/>
        </w:rPr>
        <w:br w:type="page"/>
      </w:r>
    </w:p>
    <w:p w14:paraId="37EE437E" w14:textId="2077487C" w:rsidR="008F53FB" w:rsidRDefault="001F25AE" w:rsidP="00B50E3F">
      <w:pPr>
        <w:rPr>
          <w:rFonts w:cs="Arial"/>
        </w:rPr>
      </w:pPr>
      <w:r w:rsidRPr="00F77571">
        <w:rPr>
          <w:rFonts w:cs="Arial"/>
          <w:noProof/>
          <w:color w:val="000000" w:themeColor="text1"/>
          <w:szCs w:val="32"/>
          <w:lang w:val="en-NZ" w:eastAsia="en-NZ"/>
        </w:rPr>
        <w:lastRenderedPageBreak/>
        <w:drawing>
          <wp:anchor distT="0" distB="0" distL="114300" distR="114300" simplePos="0" relativeHeight="251658313" behindDoc="0" locked="0" layoutInCell="1" allowOverlap="1" wp14:anchorId="2FA724F9" wp14:editId="040AA94A">
            <wp:simplePos x="0" y="0"/>
            <wp:positionH relativeFrom="column">
              <wp:posOffset>-209550</wp:posOffset>
            </wp:positionH>
            <wp:positionV relativeFrom="paragraph">
              <wp:posOffset>-95250</wp:posOffset>
            </wp:positionV>
            <wp:extent cx="1925214" cy="1428750"/>
            <wp:effectExtent l="0" t="0" r="0" b="0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Diverse group different cultures (1)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214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3FB">
        <w:rPr>
          <w:rFonts w:cs="Arial"/>
        </w:rPr>
        <w:t xml:space="preserve">There are people from lots of different </w:t>
      </w:r>
      <w:r w:rsidR="008F53FB" w:rsidRPr="00AC3916">
        <w:rPr>
          <w:rFonts w:cs="Arial"/>
          <w:b/>
          <w:bCs/>
        </w:rPr>
        <w:t>cultures</w:t>
      </w:r>
      <w:r w:rsidR="008F53FB">
        <w:rPr>
          <w:rFonts w:cs="Arial"/>
        </w:rPr>
        <w:t xml:space="preserve"> in New Zealand.</w:t>
      </w:r>
    </w:p>
    <w:p w14:paraId="75818301" w14:textId="09C6FFE2" w:rsidR="00F40EA7" w:rsidRDefault="00F40EA7">
      <w:pPr>
        <w:spacing w:line="240" w:lineRule="auto"/>
        <w:ind w:left="0"/>
        <w:rPr>
          <w:rFonts w:cs="Arial"/>
          <w:b/>
          <w:szCs w:val="32"/>
        </w:rPr>
      </w:pPr>
    </w:p>
    <w:p w14:paraId="5453B707" w14:textId="77777777" w:rsidR="001F25AE" w:rsidRDefault="001F25AE">
      <w:pPr>
        <w:spacing w:line="240" w:lineRule="auto"/>
        <w:ind w:left="0"/>
        <w:rPr>
          <w:rFonts w:cs="Arial"/>
          <w:b/>
          <w:szCs w:val="32"/>
        </w:rPr>
      </w:pPr>
    </w:p>
    <w:p w14:paraId="32533B66" w14:textId="5C180B80" w:rsidR="001F25AE" w:rsidRDefault="001F25AE">
      <w:pPr>
        <w:spacing w:line="240" w:lineRule="auto"/>
        <w:ind w:left="0"/>
        <w:rPr>
          <w:rFonts w:cs="Arial"/>
          <w:b/>
          <w:szCs w:val="32"/>
        </w:rPr>
      </w:pPr>
    </w:p>
    <w:p w14:paraId="27991783" w14:textId="217E2649" w:rsidR="00F40EA7" w:rsidRDefault="001F25AE" w:rsidP="00B50E3F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69714" behindDoc="0" locked="0" layoutInCell="1" allowOverlap="1" wp14:anchorId="128DA3C1" wp14:editId="77C5CDD1">
            <wp:simplePos x="0" y="0"/>
            <wp:positionH relativeFrom="column">
              <wp:posOffset>-333375</wp:posOffset>
            </wp:positionH>
            <wp:positionV relativeFrom="paragraph">
              <wp:posOffset>579120</wp:posOffset>
            </wp:positionV>
            <wp:extent cx="2228850" cy="1702435"/>
            <wp:effectExtent l="0" t="0" r="0" b="0"/>
            <wp:wrapThrough wrapText="bothSides">
              <wp:wrapPolygon edited="0">
                <wp:start x="0" y="0"/>
                <wp:lineTo x="0" y="21270"/>
                <wp:lineTo x="21415" y="21270"/>
                <wp:lineTo x="21415" y="0"/>
                <wp:lineTo x="0" y="0"/>
              </wp:wrapPolygon>
            </wp:wrapThrough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Different Greetings_Culture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EA7">
        <w:rPr>
          <w:rFonts w:cs="Arial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8" behindDoc="1" locked="0" layoutInCell="1" allowOverlap="1" wp14:anchorId="044D9BE5" wp14:editId="07EE337E">
                <wp:simplePos x="0" y="0"/>
                <wp:positionH relativeFrom="margin">
                  <wp:posOffset>2257425</wp:posOffset>
                </wp:positionH>
                <wp:positionV relativeFrom="paragraph">
                  <wp:posOffset>-190500</wp:posOffset>
                </wp:positionV>
                <wp:extent cx="3562350" cy="3000375"/>
                <wp:effectExtent l="0" t="0" r="0" b="9525"/>
                <wp:wrapNone/>
                <wp:docPr id="499" name="Rectangle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3000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026027" id="Rectangle 499" o:spid="_x0000_s1026" style="position:absolute;margin-left:177.75pt;margin-top:-15pt;width:280.5pt;height:236.25pt;z-index:-2516580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" fillcolor="#deeaf6 [664]" stroked="f" strokeweight="1pt">
                <v:path arrowok="t"/>
                <w10:wrap anchorx="margin"/>
              </v:rect>
            </w:pict>
          </mc:Fallback>
        </mc:AlternateContent>
      </w:r>
      <w:r w:rsidR="00896D39" w:rsidRPr="00343BBE">
        <w:rPr>
          <w:rFonts w:cs="Arial"/>
          <w:b/>
          <w:szCs w:val="32"/>
        </w:rPr>
        <w:t>Culture</w:t>
      </w:r>
      <w:r w:rsidR="00896D39" w:rsidRPr="00343BBE">
        <w:rPr>
          <w:rFonts w:cs="Arial"/>
          <w:szCs w:val="32"/>
        </w:rPr>
        <w:t xml:space="preserve"> </w:t>
      </w:r>
      <w:r w:rsidR="00F40EA7">
        <w:rPr>
          <w:rFonts w:cs="Arial"/>
          <w:szCs w:val="32"/>
        </w:rPr>
        <w:t>is a word that means things like:</w:t>
      </w:r>
    </w:p>
    <w:p w14:paraId="08CE0B86" w14:textId="77BF8412" w:rsidR="00F40EA7" w:rsidRDefault="00F40EA7" w:rsidP="00B50E3F">
      <w:pPr>
        <w:rPr>
          <w:rFonts w:cs="Arial"/>
          <w:szCs w:val="32"/>
        </w:rPr>
      </w:pPr>
    </w:p>
    <w:p w14:paraId="26252510" w14:textId="774BBAB3" w:rsidR="00F40EA7" w:rsidRDefault="00F40EA7" w:rsidP="00F40EA7">
      <w:pPr>
        <w:pStyle w:val="ListParagraph"/>
        <w:numPr>
          <w:ilvl w:val="0"/>
          <w:numId w:val="38"/>
        </w:numPr>
        <w:ind w:left="4253" w:hanging="567"/>
        <w:rPr>
          <w:rFonts w:cs="Arial"/>
          <w:szCs w:val="32"/>
        </w:rPr>
      </w:pPr>
      <w:r w:rsidRPr="00F40EA7">
        <w:rPr>
          <w:rFonts w:cs="Arial"/>
          <w:szCs w:val="32"/>
        </w:rPr>
        <w:t>beliefs / traditions that a group shares</w:t>
      </w:r>
    </w:p>
    <w:p w14:paraId="782971DB" w14:textId="0E6F7649" w:rsidR="00F40EA7" w:rsidRDefault="00F40EA7" w:rsidP="00F40EA7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0E3F1B03" w14:textId="3711E11D" w:rsidR="00F40EA7" w:rsidRPr="00F40EA7" w:rsidRDefault="001F25AE" w:rsidP="00F40EA7">
      <w:pPr>
        <w:pStyle w:val="ListParagraph"/>
        <w:numPr>
          <w:ilvl w:val="0"/>
          <w:numId w:val="38"/>
        </w:numPr>
        <w:ind w:left="4253" w:hanging="567"/>
        <w:rPr>
          <w:rFonts w:cs="Arial"/>
          <w:szCs w:val="32"/>
        </w:rPr>
      </w:pPr>
      <w:r w:rsidRPr="00896D39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303" behindDoc="0" locked="0" layoutInCell="1" allowOverlap="1" wp14:anchorId="36C0DB48" wp14:editId="375BA89B">
            <wp:simplePos x="0" y="0"/>
            <wp:positionH relativeFrom="column">
              <wp:posOffset>85725</wp:posOffset>
            </wp:positionH>
            <wp:positionV relativeFrom="paragraph">
              <wp:posOffset>694055</wp:posOffset>
            </wp:positionV>
            <wp:extent cx="1457325" cy="1457325"/>
            <wp:effectExtent l="0" t="0" r="9525" b="9525"/>
            <wp:wrapNone/>
            <wp:docPr id="478" name="Picture 478" descr="A person with a flower in the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erson with a flower in the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0EA7">
        <w:rPr>
          <w:rFonts w:cs="Arial"/>
          <w:szCs w:val="32"/>
        </w:rPr>
        <w:t>ways of doing things within a group.</w:t>
      </w:r>
    </w:p>
    <w:p w14:paraId="420F65AA" w14:textId="174B192F" w:rsidR="00896D39" w:rsidRPr="00343BBE" w:rsidRDefault="00896D39" w:rsidP="00F40EA7">
      <w:pPr>
        <w:pStyle w:val="ListParagraph"/>
        <w:numPr>
          <w:ilvl w:val="0"/>
          <w:numId w:val="0"/>
        </w:numPr>
        <w:spacing w:after="0"/>
        <w:ind w:left="3960"/>
        <w:rPr>
          <w:rFonts w:cs="Arial"/>
          <w:szCs w:val="32"/>
        </w:rPr>
      </w:pPr>
    </w:p>
    <w:p w14:paraId="4A4F7D41" w14:textId="0DF6414F" w:rsidR="00446107" w:rsidRDefault="00446107" w:rsidP="00B50E3F">
      <w:pPr>
        <w:rPr>
          <w:rFonts w:cs="Arial"/>
        </w:rPr>
      </w:pPr>
    </w:p>
    <w:p w14:paraId="27B10640" w14:textId="6A963372" w:rsidR="008F53FB" w:rsidRPr="0084332D" w:rsidRDefault="008F53FB" w:rsidP="00B50E3F">
      <w:pPr>
        <w:rPr>
          <w:rFonts w:cs="Arial"/>
        </w:rPr>
      </w:pPr>
      <w:r>
        <w:rPr>
          <w:rFonts w:cs="Arial"/>
        </w:rPr>
        <w:t>It is important these cultures are thought about when making the law.</w:t>
      </w:r>
    </w:p>
    <w:p w14:paraId="36CD5578" w14:textId="40E4F405" w:rsidR="008F53FB" w:rsidRDefault="008F53FB" w:rsidP="00B50E3F">
      <w:pPr>
        <w:spacing w:after="160"/>
        <w:rPr>
          <w:rFonts w:cs="Arial"/>
        </w:rPr>
      </w:pPr>
    </w:p>
    <w:p w14:paraId="2A722DC6" w14:textId="0154EB7C" w:rsidR="00FF610E" w:rsidRDefault="00FF610E" w:rsidP="00B50E3F">
      <w:pPr>
        <w:spacing w:after="160"/>
        <w:rPr>
          <w:rFonts w:cs="Arial"/>
        </w:rPr>
      </w:pPr>
    </w:p>
    <w:p w14:paraId="186DBD21" w14:textId="0B9CC754" w:rsidR="001F25AE" w:rsidRDefault="001F25AE">
      <w:pPr>
        <w:spacing w:line="240" w:lineRule="auto"/>
        <w:ind w:left="0"/>
        <w:rPr>
          <w:rFonts w:cs="Arial"/>
        </w:rPr>
      </w:pPr>
      <w:r>
        <w:rPr>
          <w:rFonts w:cs="Arial"/>
        </w:rPr>
        <w:br w:type="page"/>
      </w:r>
    </w:p>
    <w:p w14:paraId="0FBCF678" w14:textId="18979119" w:rsidR="008F53FB" w:rsidRPr="0084332D" w:rsidRDefault="001F25AE" w:rsidP="00B50E3F">
      <w:pPr>
        <w:rPr>
          <w:rFonts w:cs="Arial"/>
        </w:rPr>
      </w:pPr>
      <w:r w:rsidRPr="0084332D">
        <w:rPr>
          <w:rFonts w:cs="Arial"/>
          <w:noProof/>
          <w:lang w:val="en-NZ" w:eastAsia="en-NZ"/>
        </w:rPr>
        <w:lastRenderedPageBreak/>
        <w:drawing>
          <wp:anchor distT="0" distB="0" distL="114300" distR="114300" simplePos="0" relativeHeight="251658264" behindDoc="0" locked="0" layoutInCell="1" allowOverlap="1" wp14:anchorId="24894F47" wp14:editId="7EDC0E2A">
            <wp:simplePos x="0" y="0"/>
            <wp:positionH relativeFrom="margin">
              <wp:posOffset>-85725</wp:posOffset>
            </wp:positionH>
            <wp:positionV relativeFrom="paragraph">
              <wp:posOffset>38100</wp:posOffset>
            </wp:positionV>
            <wp:extent cx="1845945" cy="1439016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143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3FB" w:rsidRPr="0084332D">
        <w:rPr>
          <w:rFonts w:cs="Arial"/>
        </w:rPr>
        <w:t xml:space="preserve">The </w:t>
      </w:r>
      <w:r w:rsidR="00896D39">
        <w:rPr>
          <w:rFonts w:cs="Arial"/>
        </w:rPr>
        <w:t>law we have now</w:t>
      </w:r>
      <w:r w:rsidR="008F53FB" w:rsidRPr="0084332D">
        <w:rPr>
          <w:rFonts w:cs="Arial"/>
        </w:rPr>
        <w:t xml:space="preserve"> may not be a good fit with:</w:t>
      </w:r>
    </w:p>
    <w:p w14:paraId="5F4817DC" w14:textId="77777777" w:rsidR="008F53FB" w:rsidRPr="0084332D" w:rsidRDefault="008F53FB" w:rsidP="00B50E3F">
      <w:pPr>
        <w:ind w:left="4253" w:hanging="567"/>
        <w:rPr>
          <w:rFonts w:cs="Arial"/>
        </w:rPr>
      </w:pPr>
    </w:p>
    <w:p w14:paraId="6BC82A96" w14:textId="3A7AF7AA" w:rsidR="008F53FB" w:rsidRPr="0084332D" w:rsidRDefault="00C30390" w:rsidP="00B50E3F">
      <w:pPr>
        <w:pStyle w:val="ListParagraph"/>
        <w:numPr>
          <w:ilvl w:val="0"/>
          <w:numId w:val="12"/>
        </w:numPr>
        <w:spacing w:after="0"/>
        <w:ind w:left="4253" w:hanging="567"/>
        <w:contextualSpacing w:val="0"/>
        <w:rPr>
          <w:rFonts w:cs="Arial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305" behindDoc="0" locked="0" layoutInCell="1" allowOverlap="1" wp14:anchorId="38DBA2B7" wp14:editId="1947BF04">
            <wp:simplePos x="0" y="0"/>
            <wp:positionH relativeFrom="column">
              <wp:posOffset>0</wp:posOffset>
            </wp:positionH>
            <wp:positionV relativeFrom="paragraph">
              <wp:posOffset>654050</wp:posOffset>
            </wp:positionV>
            <wp:extent cx="1562411" cy="1807210"/>
            <wp:effectExtent l="0" t="0" r="0" b="0"/>
            <wp:wrapNone/>
            <wp:docPr id="479" name="Picture 479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picture containing text, linedrawing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411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3FB" w:rsidRPr="0084332D">
        <w:rPr>
          <w:rFonts w:cs="Arial"/>
        </w:rPr>
        <w:t>Māori ideas about the world</w:t>
      </w:r>
      <w:r w:rsidR="008F53FB" w:rsidRPr="0084332D">
        <w:rPr>
          <w:rFonts w:cs="Arial"/>
        </w:rPr>
        <w:br/>
      </w:r>
    </w:p>
    <w:p w14:paraId="7916AA42" w14:textId="72802E3E" w:rsidR="008F53FB" w:rsidRDefault="008F53FB" w:rsidP="00B50E3F">
      <w:pPr>
        <w:pStyle w:val="ListParagraph"/>
        <w:numPr>
          <w:ilvl w:val="0"/>
          <w:numId w:val="12"/>
        </w:numPr>
        <w:spacing w:after="0"/>
        <w:ind w:left="4253" w:hanging="567"/>
        <w:contextualSpacing w:val="0"/>
        <w:rPr>
          <w:rFonts w:cs="Arial"/>
        </w:rPr>
      </w:pPr>
      <w:r w:rsidRPr="0084332D">
        <w:rPr>
          <w:rFonts w:cs="Arial"/>
        </w:rPr>
        <w:t>the rights of tāngata whaikaha / Māori disabled people</w:t>
      </w:r>
      <w:r w:rsidR="00FF610E">
        <w:rPr>
          <w:rFonts w:cs="Arial"/>
        </w:rPr>
        <w:br/>
      </w:r>
    </w:p>
    <w:p w14:paraId="173994CE" w14:textId="392CA933" w:rsidR="00FF610E" w:rsidRDefault="00FF610E" w:rsidP="00B50E3F">
      <w:pPr>
        <w:pStyle w:val="ListParagraph"/>
        <w:numPr>
          <w:ilvl w:val="0"/>
          <w:numId w:val="12"/>
        </w:numPr>
        <w:spacing w:after="0"/>
        <w:ind w:left="4253" w:hanging="567"/>
        <w:contextualSpacing w:val="0"/>
        <w:rPr>
          <w:rFonts w:cs="Arial"/>
        </w:rPr>
      </w:pPr>
      <w:r>
        <w:rPr>
          <w:rFonts w:cs="Arial"/>
        </w:rPr>
        <w:t xml:space="preserve">te </w:t>
      </w:r>
      <w:r w:rsidRPr="00C30390">
        <w:rPr>
          <w:rFonts w:cs="Arial"/>
          <w:b/>
        </w:rPr>
        <w:t>Tiriti o Waitangi / the Treaty of Waitangi</w:t>
      </w:r>
      <w:r>
        <w:rPr>
          <w:rFonts w:cs="Arial"/>
        </w:rPr>
        <w:t>.</w:t>
      </w:r>
    </w:p>
    <w:p w14:paraId="5B186774" w14:textId="6A3D02F1" w:rsidR="001F25AE" w:rsidRDefault="001F25AE" w:rsidP="001F25AE">
      <w:pPr>
        <w:rPr>
          <w:rFonts w:cs="Arial"/>
        </w:rPr>
      </w:pPr>
    </w:p>
    <w:p w14:paraId="69FE603C" w14:textId="41A6D1AF" w:rsidR="001F25AE" w:rsidRPr="001F25AE" w:rsidRDefault="00613B32" w:rsidP="001F25AE">
      <w:pPr>
        <w:rPr>
          <w:rFonts w:cs="Arial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84050" behindDoc="0" locked="0" layoutInCell="1" allowOverlap="1" wp14:anchorId="6D457DE0" wp14:editId="68D4EF43">
            <wp:simplePos x="0" y="0"/>
            <wp:positionH relativeFrom="column">
              <wp:posOffset>-238125</wp:posOffset>
            </wp:positionH>
            <wp:positionV relativeFrom="paragraph">
              <wp:posOffset>75565</wp:posOffset>
            </wp:positionV>
            <wp:extent cx="2163445" cy="1530350"/>
            <wp:effectExtent l="0" t="0" r="0" b="0"/>
            <wp:wrapThrough wrapText="bothSides">
              <wp:wrapPolygon edited="0">
                <wp:start x="4375" y="538"/>
                <wp:lineTo x="1141" y="3495"/>
                <wp:lineTo x="190" y="4571"/>
                <wp:lineTo x="0" y="9680"/>
                <wp:lineTo x="571" y="13982"/>
                <wp:lineTo x="3614" y="18284"/>
                <wp:lineTo x="3804" y="18822"/>
                <wp:lineTo x="9129" y="20973"/>
                <wp:lineTo x="11792" y="20973"/>
                <wp:lineTo x="17118" y="18822"/>
                <wp:lineTo x="17308" y="18284"/>
                <wp:lineTo x="20351" y="13982"/>
                <wp:lineTo x="20922" y="9680"/>
                <wp:lineTo x="20351" y="4033"/>
                <wp:lineTo x="17498" y="3227"/>
                <wp:lineTo x="5326" y="538"/>
                <wp:lineTo x="4375" y="538"/>
              </wp:wrapPolygon>
            </wp:wrapThrough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Tiriti Treaty no ferns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C6F" w:rsidRPr="00E220C8">
        <w:rPr>
          <w:b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3" behindDoc="1" locked="0" layoutInCell="1" allowOverlap="1" wp14:anchorId="751DD838" wp14:editId="18BFF86B">
                <wp:simplePos x="0" y="0"/>
                <wp:positionH relativeFrom="margin">
                  <wp:posOffset>2209800</wp:posOffset>
                </wp:positionH>
                <wp:positionV relativeFrom="paragraph">
                  <wp:posOffset>218440</wp:posOffset>
                </wp:positionV>
                <wp:extent cx="3681095" cy="1266825"/>
                <wp:effectExtent l="0" t="0" r="0" b="9525"/>
                <wp:wrapNone/>
                <wp:docPr id="498" name="Rectangle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1095" cy="1266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28CF1F6" id="Rectangle 498" o:spid="_x0000_s1026" style="position:absolute;margin-left:174pt;margin-top:17.2pt;width:289.85pt;height:99.75pt;z-index:-25165806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" fillcolor="#deeaf6 [664]" stroked="f" strokeweight="1pt">
                <v:path arrowok="t"/>
                <w10:wrap anchorx="margin"/>
              </v:rect>
            </w:pict>
          </mc:Fallback>
        </mc:AlternateContent>
      </w:r>
    </w:p>
    <w:p w14:paraId="62F91EF8" w14:textId="25AEA02C" w:rsidR="00896D39" w:rsidRDefault="00896D39" w:rsidP="00E220C8">
      <w:pPr>
        <w:ind w:right="-188"/>
        <w:rPr>
          <w:b/>
          <w:bCs/>
          <w:szCs w:val="32"/>
        </w:rPr>
      </w:pPr>
      <w:r w:rsidRPr="00E220C8">
        <w:rPr>
          <w:b/>
          <w:szCs w:val="32"/>
        </w:rPr>
        <w:t>Te Tiriti o Waitangi</w:t>
      </w:r>
      <w:r w:rsidRPr="00E220C8">
        <w:rPr>
          <w:b/>
          <w:bCs/>
          <w:szCs w:val="32"/>
        </w:rPr>
        <w:t xml:space="preserve"> </w:t>
      </w:r>
      <w:r w:rsidRPr="00E83C6F">
        <w:rPr>
          <w:b/>
          <w:bCs/>
          <w:szCs w:val="32"/>
        </w:rPr>
        <w:t xml:space="preserve">/ </w:t>
      </w:r>
      <w:r w:rsidR="004E7F02" w:rsidRPr="00E83C6F">
        <w:rPr>
          <w:b/>
          <w:bCs/>
          <w:szCs w:val="32"/>
        </w:rPr>
        <w:t xml:space="preserve">The </w:t>
      </w:r>
      <w:r w:rsidRPr="00E83C6F">
        <w:rPr>
          <w:b/>
          <w:bCs/>
          <w:szCs w:val="32"/>
        </w:rPr>
        <w:t>Treaty of Waitangi</w:t>
      </w:r>
      <w:r w:rsidRPr="00E83C6F">
        <w:rPr>
          <w:bCs/>
          <w:szCs w:val="32"/>
        </w:rPr>
        <w:t xml:space="preserve"> is an important agreement between Māori and the Crown.</w:t>
      </w:r>
    </w:p>
    <w:p w14:paraId="656590C6" w14:textId="3268597D" w:rsidR="00FF610E" w:rsidRPr="00FF610E" w:rsidRDefault="00FF610E" w:rsidP="00B50E3F">
      <w:pPr>
        <w:rPr>
          <w:rFonts w:cs="Arial"/>
        </w:rPr>
      </w:pPr>
    </w:p>
    <w:p w14:paraId="758EAA39" w14:textId="77777777" w:rsidR="008F53FB" w:rsidRDefault="008F53FB" w:rsidP="00B50E3F">
      <w:pPr>
        <w:spacing w:after="160"/>
        <w:rPr>
          <w:rFonts w:cs="Arial"/>
        </w:rPr>
      </w:pPr>
      <w:r>
        <w:rPr>
          <w:rFonts w:cs="Arial"/>
        </w:rPr>
        <w:br w:type="page"/>
      </w:r>
    </w:p>
    <w:p w14:paraId="2C781985" w14:textId="77777777" w:rsidR="00992F95" w:rsidRPr="00740A9D" w:rsidRDefault="00992F95" w:rsidP="00B50E3F">
      <w:pPr>
        <w:pStyle w:val="Heading1"/>
      </w:pPr>
      <w:r w:rsidRPr="00740A9D">
        <w:lastRenderedPageBreak/>
        <w:t>What the law is like now</w:t>
      </w:r>
    </w:p>
    <w:p w14:paraId="1677CD46" w14:textId="7679A17C" w:rsidR="00992F95" w:rsidRPr="00A91ED2" w:rsidRDefault="00896D39" w:rsidP="00B50E3F">
      <w:pPr>
        <w:rPr>
          <w:rFonts w:cs="Arial"/>
        </w:rPr>
      </w:pPr>
      <w:r w:rsidRPr="00C3317D">
        <w:rPr>
          <w:rFonts w:cs="Arial"/>
          <w:noProof/>
          <w:lang w:val="en-NZ" w:eastAsia="en-NZ"/>
        </w:rPr>
        <w:drawing>
          <wp:anchor distT="0" distB="0" distL="114300" distR="114300" simplePos="0" relativeHeight="251658241" behindDoc="0" locked="0" layoutInCell="1" allowOverlap="1" wp14:anchorId="04AA6336" wp14:editId="6A1DF102">
            <wp:simplePos x="0" y="0"/>
            <wp:positionH relativeFrom="margin">
              <wp:posOffset>0</wp:posOffset>
            </wp:positionH>
            <wp:positionV relativeFrom="paragraph">
              <wp:posOffset>173355</wp:posOffset>
            </wp:positionV>
            <wp:extent cx="1600200" cy="1527770"/>
            <wp:effectExtent l="0" t="0" r="0" b="0"/>
            <wp:wrapNone/>
            <wp:docPr id="61" name="Picture 61" descr="A person holding a sig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erson holding a sig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52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2CCF9" w14:textId="1EC065D4" w:rsidR="00992F95" w:rsidRDefault="00992F95" w:rsidP="00B50E3F">
      <w:pPr>
        <w:rPr>
          <w:rFonts w:cs="Arial"/>
        </w:rPr>
      </w:pPr>
      <w:r>
        <w:rPr>
          <w:rFonts w:cs="Arial"/>
        </w:rPr>
        <w:t>In New Zealand there are lots of laws that say things about decision making.</w:t>
      </w:r>
    </w:p>
    <w:p w14:paraId="74556B7C" w14:textId="77777777" w:rsidR="00992F95" w:rsidRDefault="00992F95" w:rsidP="00B50E3F">
      <w:pPr>
        <w:rPr>
          <w:rFonts w:cs="Arial"/>
        </w:rPr>
      </w:pPr>
    </w:p>
    <w:p w14:paraId="66A7BC6C" w14:textId="77777777" w:rsidR="00992F95" w:rsidRPr="00A91ED2" w:rsidRDefault="00992F95" w:rsidP="00B50E3F">
      <w:pPr>
        <w:rPr>
          <w:rFonts w:cs="Arial"/>
        </w:rPr>
      </w:pPr>
    </w:p>
    <w:p w14:paraId="782F8B95" w14:textId="0EF1A665" w:rsidR="00992F95" w:rsidRPr="00A91ED2" w:rsidRDefault="00992F95" w:rsidP="00B50E3F">
      <w:pPr>
        <w:rPr>
          <w:rFonts w:cs="Arial"/>
        </w:rPr>
      </w:pPr>
      <w:r w:rsidRPr="009F6FE4">
        <w:rPr>
          <w:rFonts w:cs="Arial"/>
          <w:noProof/>
          <w:lang w:val="en-NZ" w:eastAsia="en-NZ"/>
        </w:rPr>
        <w:drawing>
          <wp:anchor distT="0" distB="0" distL="114300" distR="114300" simplePos="0" relativeHeight="251658242" behindDoc="0" locked="0" layoutInCell="1" allowOverlap="1" wp14:anchorId="39C675A7" wp14:editId="5581ECE6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700394" cy="128289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394" cy="128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</w:rPr>
        <w:t xml:space="preserve">Some of these laws </w:t>
      </w:r>
      <w:r w:rsidRPr="00A91ED2">
        <w:rPr>
          <w:rFonts w:cs="Arial"/>
        </w:rPr>
        <w:t>are:</w:t>
      </w:r>
      <w:r>
        <w:rPr>
          <w:rFonts w:cs="Arial"/>
        </w:rPr>
        <w:br/>
      </w:r>
    </w:p>
    <w:p w14:paraId="530AD2F5" w14:textId="32BB2819" w:rsidR="00992F95" w:rsidRPr="00A91ED2" w:rsidRDefault="00992F95" w:rsidP="00B50E3F">
      <w:pPr>
        <w:pStyle w:val="ListParagraph"/>
        <w:numPr>
          <w:ilvl w:val="0"/>
          <w:numId w:val="15"/>
        </w:numPr>
        <w:spacing w:after="0"/>
        <w:ind w:left="4253" w:hanging="567"/>
        <w:contextualSpacing w:val="0"/>
        <w:rPr>
          <w:rFonts w:cs="Arial"/>
        </w:rPr>
      </w:pPr>
      <w:r w:rsidRPr="009F6FE4">
        <w:rPr>
          <w:rFonts w:cs="Arial"/>
          <w:noProof/>
          <w:lang w:val="en-NZ" w:eastAsia="en-NZ"/>
        </w:rPr>
        <w:drawing>
          <wp:anchor distT="0" distB="0" distL="114300" distR="114300" simplePos="0" relativeHeight="251658243" behindDoc="0" locked="0" layoutInCell="1" allowOverlap="1" wp14:anchorId="44248096" wp14:editId="746A15EF">
            <wp:simplePos x="0" y="0"/>
            <wp:positionH relativeFrom="margin">
              <wp:align>left</wp:align>
            </wp:positionH>
            <wp:positionV relativeFrom="paragraph">
              <wp:posOffset>1043305</wp:posOffset>
            </wp:positionV>
            <wp:extent cx="1705970" cy="1477751"/>
            <wp:effectExtent l="0" t="0" r="8890" b="825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970" cy="147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1ED2">
        <w:rPr>
          <w:rFonts w:cs="Arial"/>
        </w:rPr>
        <w:t>Protection of Personal and Property Rights Act 1988</w:t>
      </w:r>
      <w:r>
        <w:rPr>
          <w:rFonts w:cs="Arial"/>
        </w:rPr>
        <w:t xml:space="preserve"> / PPPR Act</w:t>
      </w:r>
      <w:r>
        <w:rPr>
          <w:rFonts w:cs="Arial"/>
        </w:rPr>
        <w:br/>
      </w:r>
    </w:p>
    <w:p w14:paraId="614BD658" w14:textId="77777777" w:rsidR="00992F95" w:rsidRPr="00A91ED2" w:rsidRDefault="00992F95" w:rsidP="00B50E3F">
      <w:pPr>
        <w:pStyle w:val="ListParagraph"/>
        <w:numPr>
          <w:ilvl w:val="0"/>
          <w:numId w:val="15"/>
        </w:numPr>
        <w:spacing w:after="0"/>
        <w:ind w:left="4253" w:hanging="567"/>
        <w:contextualSpacing w:val="0"/>
        <w:rPr>
          <w:rFonts w:cs="Arial"/>
        </w:rPr>
      </w:pPr>
      <w:r w:rsidRPr="009F6FE4">
        <w:rPr>
          <w:rFonts w:cs="Arial"/>
          <w:noProof/>
          <w:lang w:val="en-NZ" w:eastAsia="en-NZ"/>
        </w:rPr>
        <w:drawing>
          <wp:anchor distT="0" distB="0" distL="114300" distR="114300" simplePos="0" relativeHeight="251658244" behindDoc="0" locked="0" layoutInCell="1" allowOverlap="1" wp14:anchorId="2A0541BD" wp14:editId="24D85E9F">
            <wp:simplePos x="0" y="0"/>
            <wp:positionH relativeFrom="margin">
              <wp:align>left</wp:align>
            </wp:positionH>
            <wp:positionV relativeFrom="paragraph">
              <wp:posOffset>1303692</wp:posOffset>
            </wp:positionV>
            <wp:extent cx="1361814" cy="1282889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814" cy="128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91ED2">
        <w:rPr>
          <w:rFonts w:cs="Arial"/>
        </w:rPr>
        <w:t>Mental Health (Compulsory Assessment and Treatment) Act 1992</w:t>
      </w:r>
      <w:r>
        <w:rPr>
          <w:rFonts w:cs="Arial"/>
        </w:rPr>
        <w:br/>
      </w:r>
    </w:p>
    <w:p w14:paraId="356AE9E7" w14:textId="77777777" w:rsidR="00992F95" w:rsidRPr="00992F95" w:rsidRDefault="00992F95" w:rsidP="00B50E3F">
      <w:pPr>
        <w:pStyle w:val="ListParagraph"/>
        <w:numPr>
          <w:ilvl w:val="0"/>
          <w:numId w:val="15"/>
        </w:numPr>
        <w:spacing w:after="0"/>
        <w:ind w:left="4253" w:hanging="567"/>
        <w:contextualSpacing w:val="0"/>
        <w:rPr>
          <w:rFonts w:cs="Arial"/>
          <w:b/>
          <w:bCs/>
        </w:rPr>
      </w:pPr>
      <w:r w:rsidRPr="00A91ED2">
        <w:rPr>
          <w:rFonts w:cs="Arial"/>
        </w:rPr>
        <w:t>Substance Addiction (Compulsory Assessment and Treatment) Act 2017</w:t>
      </w:r>
      <w:r>
        <w:rPr>
          <w:rFonts w:cs="Arial"/>
        </w:rPr>
        <w:br/>
      </w:r>
    </w:p>
    <w:p w14:paraId="619C0707" w14:textId="6C46DD92" w:rsidR="00992F95" w:rsidRPr="00896D39" w:rsidRDefault="00992F95" w:rsidP="00B50E3F">
      <w:pPr>
        <w:pStyle w:val="ListParagraph"/>
        <w:numPr>
          <w:ilvl w:val="0"/>
          <w:numId w:val="15"/>
        </w:numPr>
        <w:spacing w:after="0"/>
        <w:ind w:left="4253" w:hanging="567"/>
        <w:contextualSpacing w:val="0"/>
        <w:rPr>
          <w:rFonts w:cs="Arial"/>
        </w:rPr>
      </w:pPr>
      <w:r w:rsidRPr="00896D39">
        <w:rPr>
          <w:rFonts w:cs="Arial"/>
          <w:noProof/>
          <w:lang w:val="en-NZ" w:eastAsia="en-NZ"/>
        </w:rPr>
        <w:drawing>
          <wp:anchor distT="0" distB="0" distL="114300" distR="114300" simplePos="0" relativeHeight="251658245" behindDoc="0" locked="0" layoutInCell="1" allowOverlap="1" wp14:anchorId="73DC839E" wp14:editId="1BB2C9B6">
            <wp:simplePos x="0" y="0"/>
            <wp:positionH relativeFrom="margin">
              <wp:align>left</wp:align>
            </wp:positionH>
            <wp:positionV relativeFrom="paragraph">
              <wp:posOffset>-4022</wp:posOffset>
            </wp:positionV>
            <wp:extent cx="1563350" cy="1076325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96D39">
        <w:rPr>
          <w:rFonts w:cs="Arial"/>
        </w:rPr>
        <w:t>Code of Health and Disability Services Consumers' Rights.</w:t>
      </w:r>
    </w:p>
    <w:p w14:paraId="782B632A" w14:textId="77777777" w:rsidR="00992F95" w:rsidRPr="00740A9D" w:rsidRDefault="00992F95" w:rsidP="00B50E3F">
      <w:pPr>
        <w:pStyle w:val="NoSpacing"/>
        <w:spacing w:line="360" w:lineRule="auto"/>
        <w:rPr>
          <w:rFonts w:cs="Arial"/>
        </w:rPr>
      </w:pPr>
    </w:p>
    <w:p w14:paraId="338842B0" w14:textId="1B6388EE" w:rsidR="00992F95" w:rsidRDefault="00896D39" w:rsidP="00B50E3F">
      <w:r w:rsidRPr="00896D39">
        <w:rPr>
          <w:noProof/>
          <w:lang w:val="en-NZ" w:eastAsia="en-NZ"/>
        </w:rPr>
        <w:lastRenderedPageBreak/>
        <w:drawing>
          <wp:anchor distT="0" distB="0" distL="114300" distR="114300" simplePos="0" relativeHeight="251658314" behindDoc="0" locked="0" layoutInCell="1" allowOverlap="1" wp14:anchorId="47F688D6" wp14:editId="34F11DB0">
            <wp:simplePos x="0" y="0"/>
            <wp:positionH relativeFrom="column">
              <wp:posOffset>-114300</wp:posOffset>
            </wp:positionH>
            <wp:positionV relativeFrom="paragraph">
              <wp:posOffset>9525</wp:posOffset>
            </wp:positionV>
            <wp:extent cx="1762125" cy="1762125"/>
            <wp:effectExtent l="0" t="0" r="0" b="0"/>
            <wp:wrapNone/>
            <wp:docPr id="38" name="Picture 3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F95">
        <w:t xml:space="preserve">There are also things about decision making in the </w:t>
      </w:r>
      <w:r w:rsidR="00992F95" w:rsidRPr="00896D39">
        <w:rPr>
          <w:b/>
          <w:bCs/>
        </w:rPr>
        <w:t>common</w:t>
      </w:r>
      <w:r w:rsidR="00992F95">
        <w:rPr>
          <w:b/>
          <w:bCs/>
        </w:rPr>
        <w:t xml:space="preserve"> law</w:t>
      </w:r>
      <w:r w:rsidR="00992F95">
        <w:t>.</w:t>
      </w:r>
    </w:p>
    <w:p w14:paraId="781EBD21" w14:textId="4E4A865C" w:rsidR="00992F95" w:rsidRDefault="00992F95" w:rsidP="00B50E3F"/>
    <w:p w14:paraId="1C115C81" w14:textId="2AFE205C" w:rsidR="00992F95" w:rsidRDefault="00926BEF" w:rsidP="00B50E3F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4" behindDoc="1" locked="0" layoutInCell="1" allowOverlap="1" wp14:anchorId="751DD838" wp14:editId="4905E4BE">
                <wp:simplePos x="0" y="0"/>
                <wp:positionH relativeFrom="margin">
                  <wp:posOffset>2181225</wp:posOffset>
                </wp:positionH>
                <wp:positionV relativeFrom="paragraph">
                  <wp:posOffset>272415</wp:posOffset>
                </wp:positionV>
                <wp:extent cx="3681095" cy="781685"/>
                <wp:effectExtent l="0" t="0" r="0" b="0"/>
                <wp:wrapNone/>
                <wp:docPr id="497" name="Rectangle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1095" cy="7816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8564FF" id="Rectangle 497" o:spid="_x0000_s1026" style="position:absolute;margin-left:171.75pt;margin-top:21.45pt;width:289.85pt;height:61.55pt;z-index:-2516580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" fillcolor="#deeaf6 [664]" stroked="f" strokeweight="1pt">
                <w10:wrap anchorx="margin"/>
              </v:rect>
            </w:pict>
          </mc:Fallback>
        </mc:AlternateContent>
      </w:r>
    </w:p>
    <w:p w14:paraId="35AADD14" w14:textId="7B7E21A8" w:rsidR="00992F95" w:rsidRDefault="00992F95" w:rsidP="00B50E3F">
      <w:r>
        <w:t xml:space="preserve">The </w:t>
      </w:r>
      <w:r>
        <w:rPr>
          <w:b/>
          <w:bCs/>
        </w:rPr>
        <w:t>common law</w:t>
      </w:r>
      <w:r>
        <w:t xml:space="preserve"> is law that comes from what has been decided in court.</w:t>
      </w:r>
    </w:p>
    <w:p w14:paraId="272A16A2" w14:textId="3A4E9F68" w:rsidR="00992F95" w:rsidRDefault="00992F95" w:rsidP="00B50E3F"/>
    <w:p w14:paraId="34AD94FE" w14:textId="15258B1D" w:rsidR="00992F95" w:rsidRDefault="00CB10CB" w:rsidP="00B50E3F">
      <w:r w:rsidRPr="00A0736E">
        <w:rPr>
          <w:rFonts w:cs="Arial"/>
          <w:noProof/>
          <w:lang w:val="en-NZ" w:eastAsia="en-NZ"/>
        </w:rPr>
        <w:drawing>
          <wp:anchor distT="0" distB="0" distL="114300" distR="114300" simplePos="0" relativeHeight="251658318" behindDoc="0" locked="0" layoutInCell="1" allowOverlap="1" wp14:anchorId="17684128" wp14:editId="210CC939">
            <wp:simplePos x="0" y="0"/>
            <wp:positionH relativeFrom="margin">
              <wp:posOffset>0</wp:posOffset>
            </wp:positionH>
            <wp:positionV relativeFrom="paragraph">
              <wp:posOffset>184150</wp:posOffset>
            </wp:positionV>
            <wp:extent cx="1647825" cy="1206214"/>
            <wp:effectExtent l="0" t="0" r="0" b="0"/>
            <wp:wrapNone/>
            <wp:docPr id="34" name="Picture 34" descr="A black and white drawing of two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black and white drawing of two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A58F6" w14:textId="2AD4F718" w:rsidR="00992F95" w:rsidRDefault="00992F95" w:rsidP="00B50E3F">
      <w:r>
        <w:t xml:space="preserve">All these laws </w:t>
      </w:r>
      <w:r w:rsidR="00896D39">
        <w:t>work from the idea that some people do not have capacity to make</w:t>
      </w:r>
      <w:r w:rsidR="00C30390">
        <w:t xml:space="preserve"> some</w:t>
      </w:r>
      <w:r w:rsidR="00896D39">
        <w:t xml:space="preserve"> decisions</w:t>
      </w:r>
      <w:r>
        <w:t>.</w:t>
      </w:r>
    </w:p>
    <w:p w14:paraId="186EB142" w14:textId="1E1D3B3C" w:rsidR="00992F95" w:rsidRDefault="00992F95" w:rsidP="00B50E3F"/>
    <w:p w14:paraId="461BE7BD" w14:textId="0CB3F95F" w:rsidR="00992F95" w:rsidRDefault="00CB10CB" w:rsidP="00B50E3F">
      <w:r>
        <w:rPr>
          <w:rFonts w:eastAsia="Arial" w:cs="Arial"/>
          <w:noProof/>
          <w:szCs w:val="32"/>
          <w:lang w:val="en-NZ" w:eastAsia="en-NZ"/>
        </w:rPr>
        <w:drawing>
          <wp:anchor distT="0" distB="0" distL="114300" distR="114300" simplePos="0" relativeHeight="251658319" behindDoc="0" locked="0" layoutInCell="1" allowOverlap="1" wp14:anchorId="125107F5" wp14:editId="029052D9">
            <wp:simplePos x="0" y="0"/>
            <wp:positionH relativeFrom="column">
              <wp:posOffset>180975</wp:posOffset>
            </wp:positionH>
            <wp:positionV relativeFrom="paragraph">
              <wp:posOffset>175895</wp:posOffset>
            </wp:positionV>
            <wp:extent cx="1200150" cy="1442720"/>
            <wp:effectExtent l="0" t="0" r="0" b="0"/>
            <wp:wrapThrough wrapText="bothSides">
              <wp:wrapPolygon edited="0">
                <wp:start x="0" y="0"/>
                <wp:lineTo x="0" y="21391"/>
                <wp:lineTo x="21257" y="21391"/>
                <wp:lineTo x="21257" y="0"/>
                <wp:lineTo x="0" y="0"/>
              </wp:wrapPolygon>
            </wp:wrapThrough>
            <wp:docPr id="35" name="Picture 35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linedrawing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00428" w14:textId="47E3E423" w:rsidR="00992F95" w:rsidRDefault="00992F95" w:rsidP="00B50E3F">
      <w:r>
        <w:t>There are other kinds of law that are important for us like human rights.</w:t>
      </w:r>
    </w:p>
    <w:p w14:paraId="40F9A2ED" w14:textId="77777777" w:rsidR="00992F95" w:rsidRDefault="00992F95" w:rsidP="00B50E3F">
      <w:pPr>
        <w:ind w:left="0"/>
      </w:pPr>
      <w:r>
        <w:br w:type="page"/>
      </w:r>
    </w:p>
    <w:p w14:paraId="0F90A37D" w14:textId="1DA811EC" w:rsidR="00992F95" w:rsidRDefault="00992F95" w:rsidP="00B50E3F">
      <w:pPr>
        <w:pStyle w:val="Heading1"/>
      </w:pPr>
      <w:r>
        <w:lastRenderedPageBreak/>
        <w:t xml:space="preserve">Te Ao Māori </w:t>
      </w:r>
      <w:r w:rsidR="00896D39">
        <w:t>/</w:t>
      </w:r>
      <w:r>
        <w:t xml:space="preserve"> Tikanga Māori</w:t>
      </w:r>
    </w:p>
    <w:p w14:paraId="44D2E174" w14:textId="691FFF92" w:rsidR="005236F5" w:rsidRDefault="005236F5" w:rsidP="00B50E3F">
      <w:pPr>
        <w:ind w:left="0"/>
      </w:pPr>
    </w:p>
    <w:p w14:paraId="494E34FE" w14:textId="77777777" w:rsidR="00896D39" w:rsidRDefault="00896D39" w:rsidP="00B50E3F"/>
    <w:p w14:paraId="0B9C7B7A" w14:textId="0F2BD4F6" w:rsidR="005236F5" w:rsidRDefault="00B50E3F" w:rsidP="00B50E3F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324" behindDoc="0" locked="0" layoutInCell="1" allowOverlap="1" wp14:anchorId="1D97D272" wp14:editId="75C6F8B7">
            <wp:simplePos x="0" y="0"/>
            <wp:positionH relativeFrom="column">
              <wp:posOffset>0</wp:posOffset>
            </wp:positionH>
            <wp:positionV relativeFrom="paragraph">
              <wp:posOffset>292735</wp:posOffset>
            </wp:positionV>
            <wp:extent cx="1430655" cy="1654810"/>
            <wp:effectExtent l="0" t="0" r="0" b="0"/>
            <wp:wrapNone/>
            <wp:docPr id="40" name="Picture 40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picture containing text, linedrawing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6F5">
        <w:t>We are thinking about:</w:t>
      </w:r>
      <w:r w:rsidR="00896D39">
        <w:br/>
      </w:r>
    </w:p>
    <w:p w14:paraId="0D2EB3EF" w14:textId="463F5296" w:rsidR="005236F5" w:rsidRDefault="005236F5" w:rsidP="00B50E3F">
      <w:pPr>
        <w:pStyle w:val="ListParagraph"/>
      </w:pPr>
      <w:r w:rsidRPr="00C30390">
        <w:rPr>
          <w:b/>
        </w:rPr>
        <w:t>tikanga</w:t>
      </w:r>
      <w:r>
        <w:t xml:space="preserve"> </w:t>
      </w:r>
      <w:r w:rsidRPr="008346A4">
        <w:rPr>
          <w:b/>
        </w:rPr>
        <w:t>Māori</w:t>
      </w:r>
      <w:r w:rsidR="00896D39" w:rsidRPr="008346A4">
        <w:rPr>
          <w:b/>
        </w:rPr>
        <w:t xml:space="preserve"> </w:t>
      </w:r>
      <w:r w:rsidR="00896D39">
        <w:t>which</w:t>
      </w:r>
      <w:r w:rsidR="00124F76">
        <w:t xml:space="preserve"> can mean </w:t>
      </w:r>
      <w:r w:rsidR="00896D39">
        <w:t>Māori way</w:t>
      </w:r>
      <w:r w:rsidR="00C30390">
        <w:t>s</w:t>
      </w:r>
      <w:r w:rsidR="00896D39">
        <w:t xml:space="preserve"> of doing things</w:t>
      </w:r>
      <w:r w:rsidR="00896D39">
        <w:br/>
      </w:r>
    </w:p>
    <w:p w14:paraId="715A6995" w14:textId="0A9FADED" w:rsidR="005236F5" w:rsidRDefault="005236F5" w:rsidP="00B50E3F">
      <w:pPr>
        <w:pStyle w:val="ListParagraph"/>
      </w:pPr>
      <w:r>
        <w:t>Māori concepts that are important to adult decision making</w:t>
      </w:r>
      <w:r w:rsidR="00896D39">
        <w:t>.</w:t>
      </w:r>
    </w:p>
    <w:p w14:paraId="77390F80" w14:textId="1EDEA047" w:rsidR="00732DE4" w:rsidRDefault="00732DE4" w:rsidP="00B50E3F"/>
    <w:p w14:paraId="5DB78594" w14:textId="2DD530FB" w:rsidR="005236F5" w:rsidRDefault="00195511" w:rsidP="00B50E3F">
      <w:r w:rsidRPr="00195511">
        <w:rPr>
          <w:noProof/>
          <w:lang w:val="en-NZ" w:eastAsia="en-NZ"/>
        </w:rPr>
        <w:drawing>
          <wp:anchor distT="0" distB="0" distL="114300" distR="114300" simplePos="0" relativeHeight="251658334" behindDoc="0" locked="0" layoutInCell="1" allowOverlap="1" wp14:anchorId="6CEFB6D5" wp14:editId="6D4072ED">
            <wp:simplePos x="0" y="0"/>
            <wp:positionH relativeFrom="column">
              <wp:posOffset>-209550</wp:posOffset>
            </wp:positionH>
            <wp:positionV relativeFrom="paragraph">
              <wp:posOffset>133350</wp:posOffset>
            </wp:positionV>
            <wp:extent cx="1954022" cy="1116419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022" cy="111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3242A" w14:textId="50FE1AA0" w:rsidR="005236F5" w:rsidRDefault="005236F5" w:rsidP="00B50E3F">
      <w:r>
        <w:t xml:space="preserve">The idea of </w:t>
      </w:r>
      <w:r w:rsidR="004E7F02">
        <w:t>decision-</w:t>
      </w:r>
      <w:r>
        <w:t xml:space="preserve">making capacity is based on </w:t>
      </w:r>
      <w:r w:rsidR="00896D39">
        <w:t>thinking</w:t>
      </w:r>
      <w:r>
        <w:t xml:space="preserve"> about people decid</w:t>
      </w:r>
      <w:r w:rsidR="00896D39">
        <w:t>ing</w:t>
      </w:r>
      <w:r>
        <w:t xml:space="preserve"> things alone.</w:t>
      </w:r>
    </w:p>
    <w:p w14:paraId="1DEB779A" w14:textId="77F04C76" w:rsidR="005236F5" w:rsidRDefault="005236F5" w:rsidP="00B50E3F"/>
    <w:p w14:paraId="347A4E2F" w14:textId="58B24A78" w:rsidR="00896D39" w:rsidRDefault="00CB10CB" w:rsidP="00B50E3F">
      <w:r>
        <w:rPr>
          <w:noProof/>
          <w:lang w:val="en-NZ" w:eastAsia="en-NZ"/>
        </w:rPr>
        <w:drawing>
          <wp:anchor distT="0" distB="0" distL="114300" distR="114300" simplePos="0" relativeHeight="251658349" behindDoc="0" locked="0" layoutInCell="1" allowOverlap="1" wp14:anchorId="7E192CCB" wp14:editId="475B349E">
            <wp:simplePos x="0" y="0"/>
            <wp:positionH relativeFrom="column">
              <wp:posOffset>47625</wp:posOffset>
            </wp:positionH>
            <wp:positionV relativeFrom="paragraph">
              <wp:posOffset>199390</wp:posOffset>
            </wp:positionV>
            <wp:extent cx="1521460" cy="1521460"/>
            <wp:effectExtent l="0" t="0" r="0" b="0"/>
            <wp:wrapThrough wrapText="bothSides">
              <wp:wrapPolygon edited="0">
                <wp:start x="5679" y="0"/>
                <wp:lineTo x="4868" y="4327"/>
                <wp:lineTo x="1893" y="5139"/>
                <wp:lineTo x="1352" y="6491"/>
                <wp:lineTo x="2164" y="8925"/>
                <wp:lineTo x="1082" y="13252"/>
                <wp:lineTo x="0" y="15686"/>
                <wp:lineTo x="0" y="21366"/>
                <wp:lineTo x="21095" y="21366"/>
                <wp:lineTo x="21366" y="17579"/>
                <wp:lineTo x="21095" y="13252"/>
                <wp:lineTo x="20013" y="8925"/>
                <wp:lineTo x="18391" y="4598"/>
                <wp:lineTo x="18120" y="811"/>
                <wp:lineTo x="17850" y="0"/>
                <wp:lineTo x="5679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e reo Māori language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460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C0C39" w14:textId="10FE76EE" w:rsidR="005236F5" w:rsidRDefault="00DE6A19" w:rsidP="00B50E3F">
      <w:r>
        <w:rPr>
          <w:lang w:val="en-NZ"/>
        </w:rPr>
        <w:t>Māori ways of thinking about decision making might involve people deciding things together rather than by themselves.</w:t>
      </w:r>
    </w:p>
    <w:p w14:paraId="15BF819D" w14:textId="77777777" w:rsidR="00896D39" w:rsidRDefault="00896D39" w:rsidP="00B50E3F"/>
    <w:p w14:paraId="01868292" w14:textId="77777777" w:rsidR="00B50E3F" w:rsidRDefault="00B50E3F" w:rsidP="00B50E3F">
      <w:pPr>
        <w:ind w:left="0"/>
      </w:pPr>
      <w:r>
        <w:br w:type="page"/>
      </w:r>
    </w:p>
    <w:p w14:paraId="507B6A47" w14:textId="17B1E570" w:rsidR="005236F5" w:rsidRDefault="007A1B5D" w:rsidP="008346A4">
      <w:pPr>
        <w:ind w:right="-188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70738" behindDoc="0" locked="0" layoutInCell="1" allowOverlap="1" wp14:anchorId="73A09E2C" wp14:editId="478EE3ED">
            <wp:simplePos x="0" y="0"/>
            <wp:positionH relativeFrom="column">
              <wp:posOffset>-219075</wp:posOffset>
            </wp:positionH>
            <wp:positionV relativeFrom="paragraph">
              <wp:posOffset>0</wp:posOffset>
            </wp:positionV>
            <wp:extent cx="1895475" cy="1405255"/>
            <wp:effectExtent l="0" t="0" r="9525" b="4445"/>
            <wp:wrapThrough wrapText="bothSides">
              <wp:wrapPolygon edited="0">
                <wp:start x="0" y="0"/>
                <wp:lineTo x="0" y="21376"/>
                <wp:lineTo x="21491" y="21376"/>
                <wp:lineTo x="21491" y="0"/>
                <wp:lineTo x="0" y="0"/>
              </wp:wrapPolygon>
            </wp:wrapThrough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Māori meeting marae wharenui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6F5">
        <w:t>We are thinking about 6 tikanga that may be important to decision</w:t>
      </w:r>
      <w:r w:rsidR="00BE3534">
        <w:t xml:space="preserve"> </w:t>
      </w:r>
      <w:r w:rsidR="005236F5">
        <w:t>making in te</w:t>
      </w:r>
      <w:r w:rsidR="00B50E3F">
        <w:t xml:space="preserve"> </w:t>
      </w:r>
      <w:r w:rsidR="005236F5">
        <w:t>ao Māori / the Māori world.</w:t>
      </w:r>
    </w:p>
    <w:p w14:paraId="4653A080" w14:textId="42C746E9" w:rsidR="005236F5" w:rsidRPr="00A5108A" w:rsidRDefault="005236F5" w:rsidP="00B50E3F">
      <w:pPr>
        <w:rPr>
          <w:sz w:val="26"/>
        </w:rPr>
      </w:pPr>
    </w:p>
    <w:p w14:paraId="7BB2F740" w14:textId="050311CA" w:rsidR="00A5108A" w:rsidRPr="00A5108A" w:rsidRDefault="00A5108A" w:rsidP="00B50E3F">
      <w:pPr>
        <w:rPr>
          <w:sz w:val="26"/>
        </w:rPr>
      </w:pPr>
    </w:p>
    <w:p w14:paraId="4D4293DD" w14:textId="61CE2B7A" w:rsidR="00C30390" w:rsidRDefault="00744EA4" w:rsidP="00B50E3F">
      <w:pPr>
        <w:pStyle w:val="ListParagraph"/>
        <w:numPr>
          <w:ilvl w:val="0"/>
          <w:numId w:val="33"/>
        </w:numPr>
        <w:ind w:left="4253" w:hanging="567"/>
      </w:pPr>
      <w:r w:rsidRPr="00195511">
        <w:rPr>
          <w:noProof/>
          <w:lang w:val="en-NZ" w:eastAsia="en-NZ"/>
        </w:rPr>
        <w:drawing>
          <wp:anchor distT="0" distB="0" distL="114300" distR="114300" simplePos="0" relativeHeight="251658339" behindDoc="0" locked="0" layoutInCell="1" allowOverlap="1" wp14:anchorId="65F5C41B" wp14:editId="5F0C4913">
            <wp:simplePos x="0" y="0"/>
            <wp:positionH relativeFrom="column">
              <wp:posOffset>-85090</wp:posOffset>
            </wp:positionH>
            <wp:positionV relativeFrom="paragraph">
              <wp:posOffset>131445</wp:posOffset>
            </wp:positionV>
            <wp:extent cx="1638300" cy="1638300"/>
            <wp:effectExtent l="0" t="0" r="0" b="0"/>
            <wp:wrapNone/>
            <wp:docPr id="43" name="Picture 4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6F5" w:rsidRPr="00C30390">
        <w:rPr>
          <w:b/>
        </w:rPr>
        <w:t>Whanaungatanga</w:t>
      </w:r>
      <w:r w:rsidR="005236F5">
        <w:t xml:space="preserve"> </w:t>
      </w:r>
      <w:r w:rsidR="0049564D">
        <w:t>is about</w:t>
      </w:r>
      <w:r w:rsidR="00C30390">
        <w:t>:</w:t>
      </w:r>
    </w:p>
    <w:p w14:paraId="650F38E5" w14:textId="77777777" w:rsidR="00C30390" w:rsidRPr="008346A4" w:rsidRDefault="00C30390" w:rsidP="00C30390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6F0D1C10" w14:textId="77777777" w:rsidR="00C30390" w:rsidRDefault="0049564D" w:rsidP="00C30390">
      <w:pPr>
        <w:pStyle w:val="ListParagraph"/>
        <w:numPr>
          <w:ilvl w:val="1"/>
          <w:numId w:val="33"/>
        </w:numPr>
        <w:ind w:left="4820" w:hanging="567"/>
      </w:pPr>
      <w:r>
        <w:t>close connection</w:t>
      </w:r>
      <w:r w:rsidR="00C30390">
        <w:t>s</w:t>
      </w:r>
      <w:r>
        <w:t xml:space="preserve"> between people</w:t>
      </w:r>
    </w:p>
    <w:p w14:paraId="4161EEB4" w14:textId="729079D0" w:rsidR="00C30390" w:rsidRPr="008346A4" w:rsidRDefault="00C30390" w:rsidP="00C30390">
      <w:pPr>
        <w:pStyle w:val="ListParagraph"/>
        <w:numPr>
          <w:ilvl w:val="0"/>
          <w:numId w:val="0"/>
        </w:numPr>
        <w:ind w:left="4820" w:hanging="567"/>
        <w:rPr>
          <w:sz w:val="26"/>
        </w:rPr>
      </w:pPr>
    </w:p>
    <w:p w14:paraId="0C05DFA9" w14:textId="2B9E12AE" w:rsidR="005236F5" w:rsidRDefault="005950A6" w:rsidP="00C30390">
      <w:pPr>
        <w:pStyle w:val="ListParagraph"/>
        <w:numPr>
          <w:ilvl w:val="1"/>
          <w:numId w:val="33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1661522" behindDoc="1" locked="0" layoutInCell="1" allowOverlap="1" wp14:anchorId="14FB450B" wp14:editId="3247252A">
            <wp:simplePos x="0" y="0"/>
            <wp:positionH relativeFrom="column">
              <wp:posOffset>-85725</wp:posOffset>
            </wp:positionH>
            <wp:positionV relativeFrom="paragraph">
              <wp:posOffset>426720</wp:posOffset>
            </wp:positionV>
            <wp:extent cx="1552575" cy="1552575"/>
            <wp:effectExtent l="0" t="0" r="9525" b="9525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Wāhine women Māori - small size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390">
        <w:t>how wh</w:t>
      </w:r>
      <w:r w:rsidR="00C30390">
        <w:rPr>
          <w:rFonts w:cs="Arial"/>
        </w:rPr>
        <w:t>ā</w:t>
      </w:r>
      <w:r w:rsidR="00C30390">
        <w:t>nau / hap</w:t>
      </w:r>
      <w:r w:rsidR="00C30390">
        <w:rPr>
          <w:rFonts w:cs="Arial"/>
        </w:rPr>
        <w:t>ū</w:t>
      </w:r>
      <w:r w:rsidR="00C30390">
        <w:t xml:space="preserve"> / iwi may be involved in a decision</w:t>
      </w:r>
    </w:p>
    <w:p w14:paraId="56B89128" w14:textId="0C6912A7" w:rsidR="00A5108A" w:rsidRPr="00A5108A" w:rsidRDefault="00A5108A" w:rsidP="00A5108A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1BC459DF" w14:textId="6DC33D44" w:rsidR="00A5108A" w:rsidRPr="00A5108A" w:rsidRDefault="00A5108A" w:rsidP="00A5108A">
      <w:pPr>
        <w:pStyle w:val="ListParagraph"/>
        <w:numPr>
          <w:ilvl w:val="0"/>
          <w:numId w:val="0"/>
        </w:numPr>
        <w:ind w:left="4820"/>
        <w:rPr>
          <w:sz w:val="28"/>
        </w:rPr>
      </w:pPr>
    </w:p>
    <w:p w14:paraId="0FA961A2" w14:textId="1119DEEC" w:rsidR="005236F5" w:rsidRPr="00A5108A" w:rsidRDefault="005236F5" w:rsidP="00B50E3F">
      <w:pPr>
        <w:pStyle w:val="ListParagraph"/>
        <w:numPr>
          <w:ilvl w:val="0"/>
          <w:numId w:val="33"/>
        </w:numPr>
        <w:ind w:left="4253" w:hanging="567"/>
        <w:rPr>
          <w:sz w:val="26"/>
        </w:rPr>
      </w:pPr>
      <w:r w:rsidRPr="00C30390">
        <w:rPr>
          <w:b/>
        </w:rPr>
        <w:t>Aroha</w:t>
      </w:r>
      <w:r>
        <w:t xml:space="preserve"> means things like love </w:t>
      </w:r>
      <w:r w:rsidR="00B50E3F">
        <w:t>/</w:t>
      </w:r>
      <w:r>
        <w:t xml:space="preserve"> caring for others</w:t>
      </w:r>
      <w:r w:rsidR="00B50E3F">
        <w:br/>
      </w:r>
    </w:p>
    <w:p w14:paraId="3B10A63C" w14:textId="2889B304" w:rsidR="00A5108A" w:rsidRPr="00A5108A" w:rsidRDefault="005950A6" w:rsidP="00A5108A">
      <w:pPr>
        <w:pStyle w:val="ListParagraph"/>
        <w:numPr>
          <w:ilvl w:val="0"/>
          <w:numId w:val="0"/>
        </w:numPr>
        <w:ind w:left="4253"/>
        <w:rPr>
          <w:sz w:val="26"/>
        </w:rPr>
      </w:pPr>
      <w:r>
        <w:rPr>
          <w:b/>
          <w:noProof/>
          <w:lang w:val="en-NZ" w:eastAsia="en-NZ"/>
        </w:rPr>
        <w:drawing>
          <wp:anchor distT="0" distB="0" distL="114300" distR="114300" simplePos="0" relativeHeight="251662546" behindDoc="0" locked="0" layoutInCell="1" allowOverlap="1" wp14:anchorId="5A284391" wp14:editId="19D48483">
            <wp:simplePos x="0" y="0"/>
            <wp:positionH relativeFrom="column">
              <wp:posOffset>-295275</wp:posOffset>
            </wp:positionH>
            <wp:positionV relativeFrom="paragraph">
              <wp:posOffset>146050</wp:posOffset>
            </wp:positionV>
            <wp:extent cx="2028825" cy="1092200"/>
            <wp:effectExtent l="0" t="0" r="9525" b="0"/>
            <wp:wrapThrough wrapText="bothSides">
              <wp:wrapPolygon edited="0">
                <wp:start x="4868" y="0"/>
                <wp:lineTo x="3651" y="6405"/>
                <wp:lineTo x="608" y="12433"/>
                <wp:lineTo x="0" y="17707"/>
                <wp:lineTo x="0" y="21098"/>
                <wp:lineTo x="21499" y="21098"/>
                <wp:lineTo x="21499" y="18460"/>
                <wp:lineTo x="20079" y="12433"/>
                <wp:lineTo x="16428" y="6405"/>
                <wp:lineTo x="16631" y="2637"/>
                <wp:lineTo x="13994" y="1130"/>
                <wp:lineTo x="5882" y="0"/>
                <wp:lineTo x="4868" y="0"/>
              </wp:wrapPolygon>
            </wp:wrapThrough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Māori Elders hongi greeting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E39A9" w14:textId="7DB55B28" w:rsidR="00A5108A" w:rsidRPr="00A5108A" w:rsidRDefault="005236F5" w:rsidP="00A5108A">
      <w:pPr>
        <w:pStyle w:val="ListParagraph"/>
        <w:numPr>
          <w:ilvl w:val="0"/>
          <w:numId w:val="33"/>
        </w:numPr>
        <w:ind w:left="4253" w:hanging="567"/>
        <w:rPr>
          <w:sz w:val="26"/>
        </w:rPr>
      </w:pPr>
      <w:r w:rsidRPr="00A5108A">
        <w:rPr>
          <w:b/>
        </w:rPr>
        <w:t>Mana</w:t>
      </w:r>
      <w:r w:rsidR="00A5108A">
        <w:t xml:space="preserve"> is about the respect / importance that someone can have</w:t>
      </w:r>
      <w:r w:rsidR="00B50E3F">
        <w:br/>
      </w:r>
    </w:p>
    <w:p w14:paraId="08C60D70" w14:textId="5AFB8993" w:rsidR="00A5108A" w:rsidRPr="00A5108A" w:rsidRDefault="00A5108A" w:rsidP="00A5108A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7D733272" w14:textId="77777777" w:rsidR="005D4733" w:rsidRDefault="008346A4" w:rsidP="00B50E3F">
      <w:pPr>
        <w:pStyle w:val="ListParagraph"/>
        <w:numPr>
          <w:ilvl w:val="0"/>
          <w:numId w:val="33"/>
        </w:numPr>
        <w:ind w:left="4253" w:hanging="567"/>
      </w:pPr>
      <w:r>
        <w:rPr>
          <w:b/>
          <w:noProof/>
          <w:lang w:val="en-NZ" w:eastAsia="en-NZ"/>
        </w:rPr>
        <w:drawing>
          <wp:anchor distT="0" distB="0" distL="114300" distR="114300" simplePos="0" relativeHeight="251663570" behindDoc="0" locked="0" layoutInCell="1" allowOverlap="1" wp14:anchorId="64AEF695" wp14:editId="575175E0">
            <wp:simplePos x="0" y="0"/>
            <wp:positionH relativeFrom="column">
              <wp:posOffset>-43180</wp:posOffset>
            </wp:positionH>
            <wp:positionV relativeFrom="paragraph">
              <wp:posOffset>-238125</wp:posOffset>
            </wp:positionV>
            <wp:extent cx="1609725" cy="1299845"/>
            <wp:effectExtent l="0" t="0" r="9525" b="0"/>
            <wp:wrapThrough wrapText="bothSides">
              <wp:wrapPolygon edited="0">
                <wp:start x="0" y="0"/>
                <wp:lineTo x="0" y="21210"/>
                <wp:lineTo x="21472" y="21210"/>
                <wp:lineTo x="21472" y="0"/>
                <wp:lineTo x="0" y="0"/>
              </wp:wrapPolygon>
            </wp:wrapThrough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upport Shopping Elderly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818" w:rsidRPr="00C30390">
        <w:rPr>
          <w:b/>
        </w:rPr>
        <w:t>Tiaki</w:t>
      </w:r>
      <w:r w:rsidR="00AA0818">
        <w:t xml:space="preserve"> </w:t>
      </w:r>
      <w:r w:rsidR="005236F5">
        <w:t xml:space="preserve">is about caring for </w:t>
      </w:r>
      <w:r w:rsidR="00C30390">
        <w:t xml:space="preserve">people / </w:t>
      </w:r>
      <w:r w:rsidR="005236F5">
        <w:t>things that are important</w:t>
      </w:r>
      <w:r w:rsidR="00744EA4">
        <w:t>.</w:t>
      </w:r>
    </w:p>
    <w:p w14:paraId="435BDB4A" w14:textId="77777777" w:rsidR="005D4733" w:rsidRDefault="005D4733" w:rsidP="005D4733">
      <w:pPr>
        <w:pStyle w:val="ListParagraph"/>
        <w:numPr>
          <w:ilvl w:val="0"/>
          <w:numId w:val="0"/>
        </w:numPr>
        <w:ind w:left="4253"/>
      </w:pPr>
    </w:p>
    <w:p w14:paraId="45C56F5D" w14:textId="0C11AD18" w:rsidR="005D4733" w:rsidRDefault="007A1B5D" w:rsidP="005D4733">
      <w:pPr>
        <w:ind w:right="-188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72786" behindDoc="0" locked="0" layoutInCell="1" allowOverlap="1" wp14:anchorId="1D2A1C35" wp14:editId="25FD6180">
            <wp:simplePos x="0" y="0"/>
            <wp:positionH relativeFrom="column">
              <wp:posOffset>-133350</wp:posOffset>
            </wp:positionH>
            <wp:positionV relativeFrom="paragraph">
              <wp:posOffset>0</wp:posOffset>
            </wp:positionV>
            <wp:extent cx="1895475" cy="1405255"/>
            <wp:effectExtent l="0" t="0" r="9525" b="4445"/>
            <wp:wrapThrough wrapText="bothSides">
              <wp:wrapPolygon edited="0">
                <wp:start x="0" y="0"/>
                <wp:lineTo x="0" y="21376"/>
                <wp:lineTo x="21491" y="21376"/>
                <wp:lineTo x="21491" y="0"/>
                <wp:lineTo x="0" y="0"/>
              </wp:wrapPolygon>
            </wp:wrapThrough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Māori meeting marae wharenui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733">
        <w:t xml:space="preserve">Some more of the 6 tikanga </w:t>
      </w:r>
      <w:r w:rsidR="005D4733" w:rsidRPr="008346A4">
        <w:t>Māori</w:t>
      </w:r>
      <w:r w:rsidR="005D4733" w:rsidRPr="008346A4">
        <w:rPr>
          <w:b/>
        </w:rPr>
        <w:t xml:space="preserve"> </w:t>
      </w:r>
      <w:r w:rsidR="005D4733">
        <w:t>that may be important to decision making in te ao Māori / the Māori world:</w:t>
      </w:r>
    </w:p>
    <w:p w14:paraId="68D4B74D" w14:textId="47633101" w:rsidR="005236F5" w:rsidRDefault="00B50E3F" w:rsidP="005D4733">
      <w:pPr>
        <w:pStyle w:val="ListParagraph"/>
        <w:numPr>
          <w:ilvl w:val="0"/>
          <w:numId w:val="0"/>
        </w:numPr>
        <w:ind w:left="4253"/>
      </w:pPr>
      <w:r>
        <w:br/>
      </w:r>
    </w:p>
    <w:p w14:paraId="26E38BCE" w14:textId="4140CACE" w:rsidR="00C30390" w:rsidRDefault="00A4368D" w:rsidP="00B50E3F">
      <w:pPr>
        <w:pStyle w:val="ListParagraph"/>
        <w:numPr>
          <w:ilvl w:val="0"/>
          <w:numId w:val="33"/>
        </w:numPr>
        <w:ind w:left="4253" w:hanging="567"/>
      </w:pPr>
      <w:r>
        <w:rPr>
          <w:noProof/>
          <w:lang w:val="en-NZ" w:eastAsia="en-NZ"/>
        </w:rPr>
        <w:drawing>
          <wp:anchor distT="0" distB="0" distL="114300" distR="114300" simplePos="0" relativeHeight="251673810" behindDoc="0" locked="0" layoutInCell="1" allowOverlap="1" wp14:anchorId="23D65869" wp14:editId="74B24A6D">
            <wp:simplePos x="0" y="0"/>
            <wp:positionH relativeFrom="column">
              <wp:posOffset>-133350</wp:posOffset>
            </wp:positionH>
            <wp:positionV relativeFrom="paragraph">
              <wp:posOffset>381420</wp:posOffset>
            </wp:positionV>
            <wp:extent cx="1630472" cy="1602740"/>
            <wp:effectExtent l="0" t="0" r="8255" b="0"/>
            <wp:wrapThrough wrapText="bothSides">
              <wp:wrapPolygon edited="0">
                <wp:start x="0" y="0"/>
                <wp:lineTo x="0" y="21309"/>
                <wp:lineTo x="21457" y="21309"/>
                <wp:lineTo x="21457" y="0"/>
                <wp:lineTo x="0" y="0"/>
              </wp:wrapPolygon>
            </wp:wrapThrough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Religion And Spirituality_culture.jpg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03"/>
                    <a:stretch/>
                  </pic:blipFill>
                  <pic:spPr bwMode="auto">
                    <a:xfrm>
                      <a:off x="0" y="0"/>
                      <a:ext cx="1630472" cy="1602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F76">
        <w:rPr>
          <w:b/>
        </w:rPr>
        <w:t>Wair</w:t>
      </w:r>
      <w:r w:rsidRPr="00C30390">
        <w:rPr>
          <w:b/>
        </w:rPr>
        <w:t>u</w:t>
      </w:r>
      <w:r w:rsidR="00124F76">
        <w:rPr>
          <w:b/>
        </w:rPr>
        <w:t>a</w:t>
      </w:r>
      <w:r w:rsidR="00C30390">
        <w:t xml:space="preserve"> is:</w:t>
      </w:r>
    </w:p>
    <w:p w14:paraId="3212DFDC" w14:textId="648A1972" w:rsidR="00C30390" w:rsidRDefault="00C30390" w:rsidP="00C30390">
      <w:pPr>
        <w:pStyle w:val="ListParagraph"/>
        <w:numPr>
          <w:ilvl w:val="0"/>
          <w:numId w:val="0"/>
        </w:numPr>
        <w:ind w:left="4253"/>
      </w:pPr>
    </w:p>
    <w:p w14:paraId="7236E254" w14:textId="1B1878A6" w:rsidR="00C30390" w:rsidRDefault="0049564D" w:rsidP="00C30390">
      <w:pPr>
        <w:pStyle w:val="ListParagraph"/>
        <w:numPr>
          <w:ilvl w:val="1"/>
          <w:numId w:val="33"/>
        </w:numPr>
        <w:ind w:left="4820" w:hanging="567"/>
      </w:pPr>
      <w:r>
        <w:t xml:space="preserve">something similar to </w:t>
      </w:r>
      <w:r w:rsidR="00744EA4">
        <w:t xml:space="preserve">the </w:t>
      </w:r>
      <w:r>
        <w:t>spirit</w:t>
      </w:r>
      <w:r w:rsidR="00744EA4">
        <w:t xml:space="preserve"> of a person</w:t>
      </w:r>
    </w:p>
    <w:p w14:paraId="404E6A6A" w14:textId="5FA6A954" w:rsidR="00744EA4" w:rsidRDefault="00744EA4" w:rsidP="00744EA4">
      <w:pPr>
        <w:pStyle w:val="ListParagraph"/>
        <w:numPr>
          <w:ilvl w:val="0"/>
          <w:numId w:val="0"/>
        </w:numPr>
        <w:ind w:left="4820"/>
      </w:pPr>
    </w:p>
    <w:p w14:paraId="7FEB0AFF" w14:textId="76EA6F0A" w:rsidR="005236F5" w:rsidRDefault="00A4368D" w:rsidP="00C30390">
      <w:pPr>
        <w:pStyle w:val="ListParagraph"/>
        <w:numPr>
          <w:ilvl w:val="1"/>
          <w:numId w:val="33"/>
        </w:numPr>
        <w:ind w:left="4820" w:hanging="567"/>
      </w:pPr>
      <w:r w:rsidRPr="00C30390">
        <w:rPr>
          <w:b/>
          <w:noProof/>
          <w:lang w:val="en-NZ" w:eastAsia="en-NZ"/>
        </w:rPr>
        <w:drawing>
          <wp:anchor distT="0" distB="0" distL="114300" distR="114300" simplePos="0" relativeHeight="251658346" behindDoc="0" locked="0" layoutInCell="1" allowOverlap="1" wp14:anchorId="3102A973" wp14:editId="5F76FA7F">
            <wp:simplePos x="0" y="0"/>
            <wp:positionH relativeFrom="column">
              <wp:posOffset>100330</wp:posOffset>
            </wp:positionH>
            <wp:positionV relativeFrom="paragraph">
              <wp:posOffset>633095</wp:posOffset>
            </wp:positionV>
            <wp:extent cx="1576070" cy="1594485"/>
            <wp:effectExtent l="0" t="0" r="0" b="0"/>
            <wp:wrapNone/>
            <wp:docPr id="45" name="Picture 45" descr="A close-up of a human foo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close-up of a human foo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07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0390">
        <w:t xml:space="preserve">related </w:t>
      </w:r>
      <w:r w:rsidR="00A5108A">
        <w:t>to the</w:t>
      </w:r>
      <w:r w:rsidR="00C30390">
        <w:t xml:space="preserve"> mauri / life force</w:t>
      </w:r>
      <w:r w:rsidR="00A5108A">
        <w:t xml:space="preserve"> that people can have</w:t>
      </w:r>
    </w:p>
    <w:p w14:paraId="1836044A" w14:textId="6BCB723D" w:rsidR="00C30390" w:rsidRPr="00744EA4" w:rsidRDefault="00C30390" w:rsidP="00C30390">
      <w:pPr>
        <w:pStyle w:val="ListParagraph"/>
        <w:numPr>
          <w:ilvl w:val="0"/>
          <w:numId w:val="0"/>
        </w:numPr>
        <w:ind w:left="4820"/>
        <w:rPr>
          <w:sz w:val="26"/>
        </w:rPr>
      </w:pPr>
    </w:p>
    <w:p w14:paraId="76D4A42D" w14:textId="77777777" w:rsidR="00744EA4" w:rsidRPr="00744EA4" w:rsidRDefault="00744EA4" w:rsidP="00C30390">
      <w:pPr>
        <w:pStyle w:val="ListParagraph"/>
        <w:numPr>
          <w:ilvl w:val="0"/>
          <w:numId w:val="0"/>
        </w:numPr>
        <w:ind w:left="4820"/>
        <w:rPr>
          <w:sz w:val="26"/>
        </w:rPr>
      </w:pPr>
    </w:p>
    <w:p w14:paraId="52C3BC58" w14:textId="56193219" w:rsidR="005236F5" w:rsidRDefault="005236F5" w:rsidP="00B50E3F">
      <w:pPr>
        <w:pStyle w:val="ListParagraph"/>
        <w:numPr>
          <w:ilvl w:val="0"/>
          <w:numId w:val="33"/>
        </w:numPr>
        <w:ind w:left="4253" w:hanging="567"/>
      </w:pPr>
      <w:r w:rsidRPr="00744EA4">
        <w:rPr>
          <w:b/>
        </w:rPr>
        <w:t>Rongo</w:t>
      </w:r>
      <w:r>
        <w:t xml:space="preserve"> is about people being balanced.</w:t>
      </w:r>
    </w:p>
    <w:p w14:paraId="71800DE5" w14:textId="58A1F543" w:rsidR="00CB4FD5" w:rsidRDefault="00CB4FD5" w:rsidP="00B50E3F">
      <w:pPr>
        <w:ind w:left="0"/>
      </w:pPr>
    </w:p>
    <w:p w14:paraId="41147503" w14:textId="67B09B48" w:rsidR="005236F5" w:rsidRDefault="005236F5" w:rsidP="00B50E3F">
      <w:pPr>
        <w:ind w:left="0"/>
      </w:pPr>
    </w:p>
    <w:p w14:paraId="5A8534ED" w14:textId="6821B229" w:rsidR="008B2FA2" w:rsidRDefault="008B2FA2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649008B8" w14:textId="3DE7BF95" w:rsidR="005236F5" w:rsidRDefault="004A4D35" w:rsidP="0049564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85074" behindDoc="0" locked="0" layoutInCell="1" allowOverlap="1" wp14:anchorId="0FC6CC21" wp14:editId="7D962B80">
            <wp:simplePos x="0" y="0"/>
            <wp:positionH relativeFrom="column">
              <wp:posOffset>-152400</wp:posOffset>
            </wp:positionH>
            <wp:positionV relativeFrom="paragraph">
              <wp:posOffset>0</wp:posOffset>
            </wp:positionV>
            <wp:extent cx="1847850" cy="1847850"/>
            <wp:effectExtent l="0" t="0" r="0" b="0"/>
            <wp:wrapThrough wrapText="bothSides">
              <wp:wrapPolygon edited="0">
                <wp:start x="5567" y="0"/>
                <wp:lineTo x="5122" y="4008"/>
                <wp:lineTo x="1559" y="5122"/>
                <wp:lineTo x="1113" y="6680"/>
                <wp:lineTo x="2004" y="7571"/>
                <wp:lineTo x="2895" y="11134"/>
                <wp:lineTo x="445" y="14474"/>
                <wp:lineTo x="0" y="16256"/>
                <wp:lineTo x="0" y="18260"/>
                <wp:lineTo x="223" y="21377"/>
                <wp:lineTo x="20932" y="21377"/>
                <wp:lineTo x="21377" y="18260"/>
                <wp:lineTo x="20709" y="11134"/>
                <wp:lineTo x="19819" y="8907"/>
                <wp:lineTo x="19151" y="7571"/>
                <wp:lineTo x="18260" y="4008"/>
                <wp:lineTo x="18037" y="0"/>
                <wp:lineTo x="5567" y="0"/>
              </wp:wrapPolygon>
            </wp:wrapThrough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te reo Māori language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6A4">
        <w:rPr>
          <w:lang w:val="en-NZ"/>
        </w:rPr>
        <w:t>We also thought about 3</w:t>
      </w:r>
      <w:r w:rsidR="0091078A">
        <w:rPr>
          <w:lang w:val="en-NZ"/>
        </w:rPr>
        <w:t xml:space="preserve"> te reo Māori words that can be</w:t>
      </w:r>
      <w:r w:rsidR="008346A4">
        <w:rPr>
          <w:lang w:val="en-NZ"/>
        </w:rPr>
        <w:t xml:space="preserve"> </w:t>
      </w:r>
      <w:r w:rsidR="008B2FA2">
        <w:rPr>
          <w:lang w:val="en-NZ"/>
        </w:rPr>
        <w:t>important</w:t>
      </w:r>
      <w:r w:rsidR="008346A4">
        <w:rPr>
          <w:lang w:val="en-NZ"/>
        </w:rPr>
        <w:t xml:space="preserve"> when people make decisions</w:t>
      </w:r>
      <w:r w:rsidR="0091078A">
        <w:rPr>
          <w:lang w:val="en-NZ"/>
        </w:rPr>
        <w:t>.</w:t>
      </w:r>
    </w:p>
    <w:p w14:paraId="1FB90B9D" w14:textId="2B2B79AE" w:rsidR="0049564D" w:rsidRDefault="0049564D" w:rsidP="0049564D"/>
    <w:p w14:paraId="2791B0A3" w14:textId="77777777" w:rsidR="00CA2D25" w:rsidRDefault="00CA2D25" w:rsidP="0049564D"/>
    <w:p w14:paraId="5A1FD830" w14:textId="6B690988" w:rsidR="008B2FA2" w:rsidRDefault="0091078A" w:rsidP="00CA2D25">
      <w:r>
        <w:t xml:space="preserve">These </w:t>
      </w:r>
      <w:r w:rsidR="00CA2D25">
        <w:t xml:space="preserve">3 </w:t>
      </w:r>
      <w:r w:rsidR="00CA2D25">
        <w:rPr>
          <w:lang w:val="en-NZ"/>
        </w:rPr>
        <w:t xml:space="preserve">te reo Māori </w:t>
      </w:r>
      <w:r>
        <w:t xml:space="preserve">words </w:t>
      </w:r>
      <w:r w:rsidR="00CA2D25">
        <w:t>involve things like ideas / feelings / spirits.</w:t>
      </w:r>
    </w:p>
    <w:p w14:paraId="5F5A5592" w14:textId="59535B41" w:rsidR="00CA2D25" w:rsidRDefault="00CA2D25" w:rsidP="0049564D"/>
    <w:p w14:paraId="1B321497" w14:textId="6DE0C29F" w:rsidR="00CA2D25" w:rsidRPr="00CA2D25" w:rsidRDefault="004A4D35" w:rsidP="0049564D">
      <w:pPr>
        <w:rPr>
          <w:sz w:val="26"/>
        </w:rPr>
      </w:pPr>
      <w:r>
        <w:rPr>
          <w:noProof/>
          <w:sz w:val="26"/>
          <w:lang w:val="en-NZ" w:eastAsia="en-NZ"/>
        </w:rPr>
        <w:drawing>
          <wp:anchor distT="0" distB="0" distL="114300" distR="114300" simplePos="0" relativeHeight="251664594" behindDoc="0" locked="0" layoutInCell="1" allowOverlap="1" wp14:anchorId="510BD05D" wp14:editId="7C3E5A70">
            <wp:simplePos x="0" y="0"/>
            <wp:positionH relativeFrom="column">
              <wp:posOffset>-38735</wp:posOffset>
            </wp:positionH>
            <wp:positionV relativeFrom="paragraph">
              <wp:posOffset>157480</wp:posOffset>
            </wp:positionV>
            <wp:extent cx="1628775" cy="1628775"/>
            <wp:effectExtent l="0" t="0" r="9525" b="9525"/>
            <wp:wrapThrough wrapText="bothSides">
              <wp:wrapPolygon edited="0">
                <wp:start x="3789" y="0"/>
                <wp:lineTo x="758" y="505"/>
                <wp:lineTo x="0" y="2779"/>
                <wp:lineTo x="253" y="4547"/>
                <wp:lineTo x="5558" y="8084"/>
                <wp:lineTo x="4042" y="16168"/>
                <wp:lineTo x="4042" y="17179"/>
                <wp:lineTo x="6063" y="20211"/>
                <wp:lineTo x="6568" y="21474"/>
                <wp:lineTo x="21474" y="21474"/>
                <wp:lineTo x="20968" y="16168"/>
                <wp:lineTo x="18695" y="13137"/>
                <wp:lineTo x="17684" y="12126"/>
                <wp:lineTo x="15411" y="8084"/>
                <wp:lineTo x="13642" y="5305"/>
                <wp:lineTo x="12632" y="3284"/>
                <wp:lineTo x="6821" y="0"/>
                <wp:lineTo x="5053" y="0"/>
                <wp:lineTo x="3789" y="0"/>
              </wp:wrapPolygon>
            </wp:wrapThrough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Think4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2FE51" w14:textId="0B5F7065" w:rsidR="00CA2D25" w:rsidRPr="00CA2D25" w:rsidRDefault="00CB4FD5" w:rsidP="008B2FA2">
      <w:pPr>
        <w:pStyle w:val="ListParagraph"/>
        <w:numPr>
          <w:ilvl w:val="0"/>
          <w:numId w:val="39"/>
        </w:numPr>
        <w:ind w:left="4253" w:hanging="567"/>
        <w:rPr>
          <w:sz w:val="26"/>
        </w:rPr>
      </w:pPr>
      <w:r w:rsidRPr="00CA2D25">
        <w:rPr>
          <w:b/>
        </w:rPr>
        <w:t>Hinengaro</w:t>
      </w:r>
      <w:r w:rsidR="00CA2D25">
        <w:t xml:space="preserve"> is to do with:</w:t>
      </w:r>
    </w:p>
    <w:p w14:paraId="701BCA67" w14:textId="110C80DC" w:rsidR="00CA2D25" w:rsidRPr="00CA2D25" w:rsidRDefault="00CA2D25" w:rsidP="00CA2D25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7530D12B" w14:textId="360A46DC" w:rsidR="00CA2D25" w:rsidRPr="00CA2D25" w:rsidRDefault="00CB4FD5" w:rsidP="00CA2D25">
      <w:pPr>
        <w:pStyle w:val="ListParagraph"/>
        <w:numPr>
          <w:ilvl w:val="0"/>
          <w:numId w:val="41"/>
        </w:numPr>
        <w:ind w:left="4820" w:hanging="567"/>
        <w:rPr>
          <w:sz w:val="26"/>
        </w:rPr>
      </w:pPr>
      <w:r>
        <w:t>your mind</w:t>
      </w:r>
    </w:p>
    <w:p w14:paraId="5871F453" w14:textId="3C12F590" w:rsidR="00CA2D25" w:rsidRPr="00CA2D25" w:rsidRDefault="00CA2D25" w:rsidP="00CA2D25">
      <w:pPr>
        <w:pStyle w:val="ListParagraph"/>
        <w:numPr>
          <w:ilvl w:val="0"/>
          <w:numId w:val="0"/>
        </w:numPr>
        <w:ind w:left="4820" w:hanging="567"/>
        <w:rPr>
          <w:sz w:val="26"/>
        </w:rPr>
      </w:pPr>
    </w:p>
    <w:p w14:paraId="6619DF04" w14:textId="6DB11128" w:rsidR="005236F5" w:rsidRPr="00CA2D25" w:rsidRDefault="00CA2D25" w:rsidP="00CA2D25">
      <w:pPr>
        <w:pStyle w:val="ListParagraph"/>
        <w:numPr>
          <w:ilvl w:val="0"/>
          <w:numId w:val="41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1665618" behindDoc="0" locked="0" layoutInCell="1" allowOverlap="1" wp14:anchorId="23E84BDB" wp14:editId="0E61F3CF">
            <wp:simplePos x="0" y="0"/>
            <wp:positionH relativeFrom="column">
              <wp:posOffset>-153035</wp:posOffset>
            </wp:positionH>
            <wp:positionV relativeFrom="paragraph">
              <wp:posOffset>516890</wp:posOffset>
            </wp:positionV>
            <wp:extent cx="1743075" cy="1743075"/>
            <wp:effectExtent l="0" t="0" r="9525" b="9525"/>
            <wp:wrapThrough wrapText="bothSides">
              <wp:wrapPolygon edited="0">
                <wp:start x="15108" y="0"/>
                <wp:lineTo x="12984" y="472"/>
                <wp:lineTo x="11331" y="2125"/>
                <wp:lineTo x="11331" y="4013"/>
                <wp:lineTo x="9207" y="6374"/>
                <wp:lineTo x="8262" y="7554"/>
                <wp:lineTo x="5666" y="11567"/>
                <wp:lineTo x="0" y="13456"/>
                <wp:lineTo x="0" y="15580"/>
                <wp:lineTo x="6138" y="19121"/>
                <wp:lineTo x="6374" y="21482"/>
                <wp:lineTo x="15108" y="21482"/>
                <wp:lineTo x="15344" y="19121"/>
                <wp:lineTo x="21482" y="15816"/>
                <wp:lineTo x="21482" y="13692"/>
                <wp:lineTo x="15816" y="11567"/>
                <wp:lineTo x="14636" y="7790"/>
                <wp:lineTo x="19593" y="4249"/>
                <wp:lineTo x="20066" y="2597"/>
                <wp:lineTo x="18413" y="472"/>
                <wp:lineTo x="16525" y="0"/>
                <wp:lineTo x="15108" y="0"/>
              </wp:wrapPolygon>
            </wp:wrapThrough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ecision confused think don't know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how a person thinks</w:t>
      </w:r>
      <w:r w:rsidR="00124F76">
        <w:t xml:space="preserve"> / feels</w:t>
      </w:r>
      <w:r w:rsidR="0049564D">
        <w:br/>
      </w:r>
    </w:p>
    <w:p w14:paraId="6B4CA13F" w14:textId="10EC2ADA" w:rsidR="00CA2D25" w:rsidRPr="00CA2D25" w:rsidRDefault="00CA2D25" w:rsidP="00CA2D25">
      <w:pPr>
        <w:pStyle w:val="ListParagraph"/>
        <w:numPr>
          <w:ilvl w:val="0"/>
          <w:numId w:val="0"/>
        </w:numPr>
        <w:ind w:left="4253"/>
      </w:pPr>
    </w:p>
    <w:p w14:paraId="349521AD" w14:textId="065EDF51" w:rsidR="00CA2D25" w:rsidRPr="00CA2D25" w:rsidRDefault="00CB4FD5" w:rsidP="00CA2D25">
      <w:pPr>
        <w:pStyle w:val="ListParagraph"/>
        <w:numPr>
          <w:ilvl w:val="0"/>
          <w:numId w:val="39"/>
        </w:numPr>
        <w:ind w:left="4253" w:hanging="567"/>
      </w:pPr>
      <w:r w:rsidRPr="00CA2D25">
        <w:rPr>
          <w:b/>
        </w:rPr>
        <w:t>Wairangi</w:t>
      </w:r>
      <w:r>
        <w:t xml:space="preserve"> is someone who is confused or has trouble making decisions</w:t>
      </w:r>
      <w:r w:rsidR="0049564D">
        <w:br/>
      </w:r>
    </w:p>
    <w:p w14:paraId="75D2D728" w14:textId="52BC18F1" w:rsidR="00CA2D25" w:rsidRPr="00CA2D25" w:rsidRDefault="00CA2D25" w:rsidP="00CA2D2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66642" behindDoc="0" locked="0" layoutInCell="1" allowOverlap="1" wp14:anchorId="76B7D82A" wp14:editId="18A44490">
            <wp:simplePos x="0" y="0"/>
            <wp:positionH relativeFrom="column">
              <wp:posOffset>-333375</wp:posOffset>
            </wp:positionH>
            <wp:positionV relativeFrom="paragraph">
              <wp:posOffset>307975</wp:posOffset>
            </wp:positionV>
            <wp:extent cx="2257425" cy="1042035"/>
            <wp:effectExtent l="0" t="0" r="9525" b="5715"/>
            <wp:wrapThrough wrapText="bothSides">
              <wp:wrapPolygon edited="0">
                <wp:start x="10025" y="0"/>
                <wp:lineTo x="0" y="4739"/>
                <wp:lineTo x="0" y="5923"/>
                <wp:lineTo x="365" y="7108"/>
                <wp:lineTo x="7291" y="12636"/>
                <wp:lineTo x="8203" y="12636"/>
                <wp:lineTo x="7473" y="18954"/>
                <wp:lineTo x="6927" y="21324"/>
                <wp:lineTo x="14765" y="21324"/>
                <wp:lineTo x="14035" y="18954"/>
                <wp:lineTo x="13306" y="12636"/>
                <wp:lineTo x="14218" y="12636"/>
                <wp:lineTo x="21144" y="7108"/>
                <wp:lineTo x="21509" y="5923"/>
                <wp:lineTo x="21509" y="4739"/>
                <wp:lineTo x="12030" y="0"/>
                <wp:lineTo x="10025" y="0"/>
              </wp:wrapPolygon>
            </wp:wrapThrough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crossroads grey decide decision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6E891" w14:textId="40CEA5D1" w:rsidR="00CB4FD5" w:rsidRDefault="00CB4FD5" w:rsidP="008B2FA2">
      <w:pPr>
        <w:pStyle w:val="ListParagraph"/>
        <w:numPr>
          <w:ilvl w:val="0"/>
          <w:numId w:val="39"/>
        </w:numPr>
        <w:ind w:left="4253" w:hanging="567"/>
      </w:pPr>
      <w:r w:rsidRPr="00CA2D25">
        <w:rPr>
          <w:b/>
        </w:rPr>
        <w:t>Pōrangi</w:t>
      </w:r>
      <w:r>
        <w:t xml:space="preserve"> means someone who is always finding things very hard and cannot make decisions.</w:t>
      </w:r>
    </w:p>
    <w:p w14:paraId="0BE3ECEA" w14:textId="736058D8" w:rsidR="00195511" w:rsidRDefault="00195511" w:rsidP="0049564D"/>
    <w:p w14:paraId="1FFCFCCD" w14:textId="523D425D" w:rsidR="00732DE4" w:rsidRPr="00CE755B" w:rsidRDefault="00A61E72" w:rsidP="0049564D">
      <w:pPr>
        <w:rPr>
          <w:szCs w:val="32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658446" behindDoc="0" locked="0" layoutInCell="1" allowOverlap="1" wp14:anchorId="40533AE8" wp14:editId="50D3B50F">
            <wp:simplePos x="0" y="0"/>
            <wp:positionH relativeFrom="column">
              <wp:posOffset>60325</wp:posOffset>
            </wp:positionH>
            <wp:positionV relativeFrom="paragraph">
              <wp:posOffset>-226695</wp:posOffset>
            </wp:positionV>
            <wp:extent cx="1416381" cy="1638300"/>
            <wp:effectExtent l="0" t="0" r="0" b="0"/>
            <wp:wrapNone/>
            <wp:docPr id="94" name="Picture 94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picture containing text, linedrawing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381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DE4" w:rsidRPr="00CE755B">
        <w:rPr>
          <w:szCs w:val="32"/>
        </w:rPr>
        <w:t xml:space="preserve">We understand that </w:t>
      </w:r>
      <w:r w:rsidR="00CE755B" w:rsidRPr="00CE755B">
        <w:rPr>
          <w:szCs w:val="32"/>
        </w:rPr>
        <w:t>these ideas and concepts from tikanga Māori</w:t>
      </w:r>
      <w:r>
        <w:rPr>
          <w:szCs w:val="32"/>
        </w:rPr>
        <w:t xml:space="preserve"> / te ao </w:t>
      </w:r>
      <w:r w:rsidRPr="00CE755B">
        <w:rPr>
          <w:szCs w:val="32"/>
        </w:rPr>
        <w:t>Māori</w:t>
      </w:r>
      <w:r w:rsidR="00CE755B" w:rsidRPr="00CE755B">
        <w:rPr>
          <w:szCs w:val="32"/>
        </w:rPr>
        <w:t xml:space="preserve"> are more important for some people than for others</w:t>
      </w:r>
      <w:r w:rsidR="00732DE4" w:rsidRPr="00CE755B">
        <w:rPr>
          <w:szCs w:val="32"/>
        </w:rPr>
        <w:t>.</w:t>
      </w:r>
    </w:p>
    <w:p w14:paraId="72DEEB94" w14:textId="78401EDB" w:rsidR="0049564D" w:rsidRDefault="0049564D">
      <w:pPr>
        <w:spacing w:line="240" w:lineRule="auto"/>
        <w:ind w:left="0"/>
      </w:pPr>
    </w:p>
    <w:p w14:paraId="4EECA208" w14:textId="77777777" w:rsidR="00846063" w:rsidRDefault="00846063">
      <w:pPr>
        <w:spacing w:line="240" w:lineRule="auto"/>
        <w:ind w:left="0"/>
      </w:pPr>
    </w:p>
    <w:p w14:paraId="6710EB17" w14:textId="77777777" w:rsidR="00846063" w:rsidRDefault="00846063">
      <w:pPr>
        <w:spacing w:line="240" w:lineRule="auto"/>
        <w:ind w:left="0"/>
      </w:pPr>
    </w:p>
    <w:p w14:paraId="15DAB4CA" w14:textId="37C18861" w:rsidR="00732DE4" w:rsidRPr="0049564D" w:rsidRDefault="004C0E71" w:rsidP="0049564D">
      <w:pPr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7" behindDoc="1" locked="0" layoutInCell="1" allowOverlap="1" wp14:anchorId="6B1D84FA" wp14:editId="219857E7">
                <wp:simplePos x="0" y="0"/>
                <wp:positionH relativeFrom="margin">
                  <wp:posOffset>2207172</wp:posOffset>
                </wp:positionH>
                <wp:positionV relativeFrom="paragraph">
                  <wp:posOffset>-105103</wp:posOffset>
                </wp:positionV>
                <wp:extent cx="3475355" cy="3250455"/>
                <wp:effectExtent l="0" t="0" r="4445" b="1270"/>
                <wp:wrapNone/>
                <wp:docPr id="496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32504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F4DAD2A" id="Rectangle 27" o:spid="_x0000_s1026" style="position:absolute;margin-left:173.8pt;margin-top:-8.3pt;width:273.65pt;height:255.95pt;z-index:-25165806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732DE4" w:rsidRPr="0049564D">
        <w:rPr>
          <w:b/>
          <w:bCs/>
        </w:rPr>
        <w:t>Question 2</w:t>
      </w:r>
    </w:p>
    <w:p w14:paraId="4813A04A" w14:textId="1699B3ED" w:rsidR="00732DE4" w:rsidRDefault="00846063" w:rsidP="0049564D">
      <w:r w:rsidRPr="00384D8F">
        <w:rPr>
          <w:b/>
          <w:bCs/>
          <w:noProof/>
          <w:lang w:val="en-NZ" w:eastAsia="en-NZ"/>
        </w:rPr>
        <w:drawing>
          <wp:anchor distT="0" distB="0" distL="114300" distR="114300" simplePos="0" relativeHeight="251658293" behindDoc="0" locked="0" layoutInCell="1" allowOverlap="1" wp14:anchorId="14065E50" wp14:editId="0D8ABCEB">
            <wp:simplePos x="0" y="0"/>
            <wp:positionH relativeFrom="column">
              <wp:posOffset>-276225</wp:posOffset>
            </wp:positionH>
            <wp:positionV relativeFrom="paragraph">
              <wp:posOffset>154940</wp:posOffset>
            </wp:positionV>
            <wp:extent cx="1934890" cy="193489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90" cy="193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0BCEFA" w14:textId="192473CB" w:rsidR="00732DE4" w:rsidRDefault="00732DE4" w:rsidP="0049564D">
      <w:r>
        <w:t xml:space="preserve">Are </w:t>
      </w:r>
      <w:r w:rsidR="00846063">
        <w:t xml:space="preserve">6 </w:t>
      </w:r>
      <w:r w:rsidR="002F0D98">
        <w:t>tikanga</w:t>
      </w:r>
      <w:r>
        <w:t xml:space="preserve"> </w:t>
      </w:r>
      <w:r w:rsidR="00846063" w:rsidRPr="00CE755B">
        <w:rPr>
          <w:szCs w:val="32"/>
        </w:rPr>
        <w:t>Māori</w:t>
      </w:r>
      <w:r w:rsidR="00846063">
        <w:rPr>
          <w:szCs w:val="32"/>
        </w:rPr>
        <w:t xml:space="preserve"> / 3 te reo </w:t>
      </w:r>
      <w:r w:rsidR="00846063" w:rsidRPr="00CE755B">
        <w:rPr>
          <w:szCs w:val="32"/>
        </w:rPr>
        <w:t>Māori</w:t>
      </w:r>
      <w:r w:rsidR="00846063">
        <w:rPr>
          <w:szCs w:val="32"/>
        </w:rPr>
        <w:t xml:space="preserve"> words </w:t>
      </w:r>
      <w:r w:rsidR="004C45DA">
        <w:t>w</w:t>
      </w:r>
      <w:r>
        <w:t>e listed the most important ones for decision making?</w:t>
      </w:r>
    </w:p>
    <w:p w14:paraId="0CE4E665" w14:textId="0E9DA4A9" w:rsidR="00732DE4" w:rsidRDefault="00732DE4" w:rsidP="0049564D"/>
    <w:p w14:paraId="50C2A50F" w14:textId="77777777" w:rsidR="00B50E3F" w:rsidRDefault="00B50E3F" w:rsidP="0049564D"/>
    <w:p w14:paraId="4FC4FCE9" w14:textId="35F71C9E" w:rsidR="00732DE4" w:rsidRDefault="00732DE4" w:rsidP="0049564D">
      <w:r>
        <w:t>If not what changes should we make</w:t>
      </w:r>
      <w:r w:rsidR="004C0E71">
        <w:t>?</w:t>
      </w:r>
    </w:p>
    <w:p w14:paraId="10B79C56" w14:textId="3ADB3E30" w:rsidR="00732DE4" w:rsidRDefault="00732DE4" w:rsidP="0049564D"/>
    <w:p w14:paraId="532FB174" w14:textId="07ED93C1" w:rsidR="00732DE4" w:rsidRDefault="004A4D35" w:rsidP="0049564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6" behindDoc="1" locked="0" layoutInCell="1" allowOverlap="1" wp14:anchorId="6B1D84FA" wp14:editId="37CEEC24">
                <wp:simplePos x="0" y="0"/>
                <wp:positionH relativeFrom="margin">
                  <wp:posOffset>2207260</wp:posOffset>
                </wp:positionH>
                <wp:positionV relativeFrom="paragraph">
                  <wp:posOffset>210185</wp:posOffset>
                </wp:positionV>
                <wp:extent cx="3475355" cy="1533525"/>
                <wp:effectExtent l="0" t="0" r="0" b="9525"/>
                <wp:wrapNone/>
                <wp:docPr id="495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15335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87B9B82" id="Rectangle 26" o:spid="_x0000_s1026" style="position:absolute;margin-left:173.8pt;margin-top:16.55pt;width:273.65pt;height:120.75pt;z-index:-25165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FC636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352" behindDoc="0" locked="0" layoutInCell="1" allowOverlap="1" wp14:anchorId="1C5E9A32" wp14:editId="7A4EC821">
            <wp:simplePos x="0" y="0"/>
            <wp:positionH relativeFrom="column">
              <wp:posOffset>57150</wp:posOffset>
            </wp:positionH>
            <wp:positionV relativeFrom="paragraph">
              <wp:posOffset>137795</wp:posOffset>
            </wp:positionV>
            <wp:extent cx="1430655" cy="1654810"/>
            <wp:effectExtent l="0" t="0" r="0" b="0"/>
            <wp:wrapNone/>
            <wp:docPr id="57" name="Picture 57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picture containing text, linedrawing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DCD8C" w14:textId="4F74BCF7" w:rsidR="00732DE4" w:rsidRPr="0049564D" w:rsidRDefault="00732DE4" w:rsidP="0049564D">
      <w:pPr>
        <w:rPr>
          <w:b/>
          <w:bCs/>
        </w:rPr>
      </w:pPr>
      <w:r w:rsidRPr="0049564D">
        <w:rPr>
          <w:b/>
          <w:bCs/>
        </w:rPr>
        <w:t>Question 3</w:t>
      </w:r>
    </w:p>
    <w:p w14:paraId="30546A81" w14:textId="367BD55F" w:rsidR="00732DE4" w:rsidRDefault="00732DE4" w:rsidP="0049564D"/>
    <w:p w14:paraId="150DEAE6" w14:textId="45D4D112" w:rsidR="00732DE4" w:rsidRDefault="00732DE4" w:rsidP="0049564D">
      <w:r>
        <w:t>How is tikanga Māori important to you in decision making?</w:t>
      </w:r>
    </w:p>
    <w:p w14:paraId="10658C57" w14:textId="5DF2755F" w:rsidR="00732DE4" w:rsidRDefault="00732DE4" w:rsidP="0049564D"/>
    <w:p w14:paraId="10131D60" w14:textId="3C3B9A69" w:rsidR="00732DE4" w:rsidRDefault="00732DE4" w:rsidP="0049564D"/>
    <w:p w14:paraId="528B6088" w14:textId="77777777" w:rsidR="00195511" w:rsidRDefault="00195511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5897463E" w14:textId="559F7EC4" w:rsidR="00732DE4" w:rsidRPr="0049564D" w:rsidRDefault="00926BEF" w:rsidP="0049564D">
      <w:pPr>
        <w:rPr>
          <w:b/>
          <w:bCs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415" behindDoc="1" locked="0" layoutInCell="1" allowOverlap="1" wp14:anchorId="6B1D84FA" wp14:editId="08E831B3">
                <wp:simplePos x="0" y="0"/>
                <wp:positionH relativeFrom="margin">
                  <wp:posOffset>2265680</wp:posOffset>
                </wp:positionH>
                <wp:positionV relativeFrom="paragraph">
                  <wp:posOffset>-38100</wp:posOffset>
                </wp:positionV>
                <wp:extent cx="3464560" cy="5221605"/>
                <wp:effectExtent l="0" t="0" r="0" b="0"/>
                <wp:wrapNone/>
                <wp:docPr id="494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64560" cy="52216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E72C96C" id="Rectangle 25" o:spid="_x0000_s1026" style="position:absolute;margin-left:178.4pt;margin-top:-3pt;width:272.8pt;height:411.15pt;z-index:-25165806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732DE4" w:rsidRPr="0049564D">
        <w:rPr>
          <w:b/>
          <w:bCs/>
        </w:rPr>
        <w:t>Question 4</w:t>
      </w:r>
    </w:p>
    <w:p w14:paraId="6CC7BF08" w14:textId="75E3EB6D" w:rsidR="00732DE4" w:rsidRDefault="00384D8F" w:rsidP="0049564D">
      <w:r w:rsidRPr="00AC3916">
        <w:rPr>
          <w:rFonts w:cs="Arial"/>
          <w:noProof/>
          <w:lang w:val="en-NZ" w:eastAsia="en-NZ"/>
        </w:rPr>
        <w:drawing>
          <wp:anchor distT="0" distB="0" distL="114300" distR="114300" simplePos="0" relativeHeight="251658356" behindDoc="0" locked="0" layoutInCell="1" allowOverlap="1" wp14:anchorId="1A9A3FDF" wp14:editId="16B2B257">
            <wp:simplePos x="0" y="0"/>
            <wp:positionH relativeFrom="column">
              <wp:posOffset>104774</wp:posOffset>
            </wp:positionH>
            <wp:positionV relativeFrom="paragraph">
              <wp:posOffset>11430</wp:posOffset>
            </wp:positionV>
            <wp:extent cx="1113675" cy="1609725"/>
            <wp:effectExtent l="0" t="0" r="0" b="0"/>
            <wp:wrapNone/>
            <wp:docPr id="68" name="Picture 6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7" cy="161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44AFD" w14:textId="5102DCF8" w:rsidR="00732DE4" w:rsidRDefault="00732DE4" w:rsidP="0049564D">
      <w:r>
        <w:t xml:space="preserve">This question is about times when someone has </w:t>
      </w:r>
      <w:r w:rsidR="00384D8F">
        <w:t xml:space="preserve">had </w:t>
      </w:r>
      <w:r>
        <w:t>affected decision making.</w:t>
      </w:r>
    </w:p>
    <w:p w14:paraId="391E4C69" w14:textId="77777777" w:rsidR="00195511" w:rsidRDefault="00195511" w:rsidP="0049564D"/>
    <w:p w14:paraId="601A6818" w14:textId="00C94665" w:rsidR="00732DE4" w:rsidRDefault="00732DE4" w:rsidP="0049564D"/>
    <w:p w14:paraId="0A41709F" w14:textId="449E53FA" w:rsidR="00732DE4" w:rsidRDefault="005E6D9C" w:rsidP="0049564D">
      <w:r w:rsidRPr="00195511">
        <w:rPr>
          <w:noProof/>
          <w:lang w:val="en-NZ" w:eastAsia="en-NZ"/>
        </w:rPr>
        <w:drawing>
          <wp:anchor distT="0" distB="0" distL="114300" distR="114300" simplePos="0" relativeHeight="251658345" behindDoc="0" locked="0" layoutInCell="1" allowOverlap="1" wp14:anchorId="12332056" wp14:editId="65E32816">
            <wp:simplePos x="0" y="0"/>
            <wp:positionH relativeFrom="column">
              <wp:posOffset>-19050</wp:posOffset>
            </wp:positionH>
            <wp:positionV relativeFrom="paragraph">
              <wp:posOffset>60960</wp:posOffset>
            </wp:positionV>
            <wp:extent cx="1828800" cy="1828800"/>
            <wp:effectExtent l="0" t="0" r="0" b="0"/>
            <wp:wrapNone/>
            <wp:docPr id="69" name="Picture 6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DE4">
        <w:t>In these times have you and your whānau</w:t>
      </w:r>
      <w:r w:rsidR="00846063">
        <w:t xml:space="preserve"> </w:t>
      </w:r>
      <w:r w:rsidR="00732DE4">
        <w:t>/ hapū / iwi been able to act in a way that fits with tikanga Māori in a way you want?</w:t>
      </w:r>
    </w:p>
    <w:p w14:paraId="119EE566" w14:textId="62CF1020" w:rsidR="00732DE4" w:rsidRDefault="00732DE4" w:rsidP="0049564D"/>
    <w:p w14:paraId="3CAA7D2F" w14:textId="77777777" w:rsidR="00195511" w:rsidRDefault="00195511" w:rsidP="0049564D"/>
    <w:p w14:paraId="1B640DA2" w14:textId="7D91B496" w:rsidR="00732DE4" w:rsidRDefault="00732DE4" w:rsidP="0049564D">
      <w:r>
        <w:t>If not how could things have been better</w:t>
      </w:r>
      <w:r w:rsidR="004C0E71">
        <w:t>?</w:t>
      </w:r>
    </w:p>
    <w:p w14:paraId="47536096" w14:textId="77777777" w:rsidR="00992F95" w:rsidRDefault="00992F95" w:rsidP="0049564D">
      <w:r>
        <w:br w:type="page"/>
      </w:r>
    </w:p>
    <w:p w14:paraId="30EE858F" w14:textId="30BBE10D" w:rsidR="00992F95" w:rsidRDefault="00992F95" w:rsidP="00B50E3F">
      <w:pPr>
        <w:pStyle w:val="Heading1"/>
      </w:pPr>
      <w:r>
        <w:lastRenderedPageBreak/>
        <w:t xml:space="preserve">Guiding </w:t>
      </w:r>
      <w:r w:rsidR="004C0E71">
        <w:t xml:space="preserve">principles </w:t>
      </w:r>
      <w:r>
        <w:t xml:space="preserve">for </w:t>
      </w:r>
      <w:r w:rsidR="004C0E71">
        <w:t xml:space="preserve">the </w:t>
      </w:r>
      <w:r>
        <w:t>review</w:t>
      </w:r>
    </w:p>
    <w:p w14:paraId="6E84A3DD" w14:textId="4CBAB852" w:rsidR="00992F95" w:rsidRDefault="00992F95" w:rsidP="00384D8F"/>
    <w:p w14:paraId="20FDC31C" w14:textId="7D79E5E0" w:rsidR="00992F95" w:rsidRDefault="00992F95" w:rsidP="00384D8F"/>
    <w:p w14:paraId="32C917F5" w14:textId="3F2E3444" w:rsidR="00992F95" w:rsidRDefault="00543336" w:rsidP="00384D8F">
      <w:r>
        <w:rPr>
          <w:noProof/>
          <w:lang w:val="en-NZ" w:eastAsia="en-NZ"/>
        </w:rPr>
        <w:drawing>
          <wp:anchor distT="0" distB="0" distL="114300" distR="114300" simplePos="0" relativeHeight="251658351" behindDoc="0" locked="0" layoutInCell="1" allowOverlap="1" wp14:anchorId="094AE055" wp14:editId="775068DD">
            <wp:simplePos x="0" y="0"/>
            <wp:positionH relativeFrom="column">
              <wp:posOffset>0</wp:posOffset>
            </wp:positionH>
            <wp:positionV relativeFrom="paragraph">
              <wp:posOffset>385445</wp:posOffset>
            </wp:positionV>
            <wp:extent cx="1435484" cy="1485900"/>
            <wp:effectExtent l="0" t="0" r="0" b="0"/>
            <wp:wrapThrough wrapText="bothSides">
              <wp:wrapPolygon edited="0">
                <wp:start x="16057" y="0"/>
                <wp:lineTo x="11756" y="4431"/>
                <wp:lineTo x="8028" y="6369"/>
                <wp:lineTo x="0" y="11631"/>
                <wp:lineTo x="0" y="12462"/>
                <wp:lineTo x="1147" y="13292"/>
                <wp:lineTo x="1147" y="14400"/>
                <wp:lineTo x="9749" y="17723"/>
                <wp:lineTo x="12616" y="18277"/>
                <wp:lineTo x="17204" y="21323"/>
                <wp:lineTo x="18064" y="21323"/>
                <wp:lineTo x="19497" y="21323"/>
                <wp:lineTo x="20071" y="21323"/>
                <wp:lineTo x="20644" y="19108"/>
                <wp:lineTo x="21218" y="13569"/>
                <wp:lineTo x="21218" y="12185"/>
                <wp:lineTo x="19211" y="8862"/>
                <wp:lineTo x="15770" y="4431"/>
                <wp:lineTo x="18350" y="831"/>
                <wp:lineTo x="18064" y="0"/>
                <wp:lineTo x="16057" y="0"/>
              </wp:wrapPolygon>
            </wp:wrapThrough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checklist check boxes pen tick 2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484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F95">
        <w:t xml:space="preserve">We have some </w:t>
      </w:r>
      <w:r w:rsidR="00992F95">
        <w:rPr>
          <w:b/>
          <w:bCs/>
        </w:rPr>
        <w:t xml:space="preserve">guiding principles </w:t>
      </w:r>
      <w:r w:rsidR="00992F95">
        <w:t>for the review.</w:t>
      </w:r>
    </w:p>
    <w:p w14:paraId="7B20FBE9" w14:textId="07767155" w:rsidR="00992F95" w:rsidRDefault="00992F95" w:rsidP="00384D8F"/>
    <w:p w14:paraId="6318307E" w14:textId="09B823DE" w:rsidR="00992F95" w:rsidRDefault="00926BEF" w:rsidP="00384D8F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9" behindDoc="1" locked="0" layoutInCell="1" allowOverlap="1" wp14:anchorId="044D9BE5" wp14:editId="5E12DB3B">
                <wp:simplePos x="0" y="0"/>
                <wp:positionH relativeFrom="margin">
                  <wp:posOffset>2276475</wp:posOffset>
                </wp:positionH>
                <wp:positionV relativeFrom="paragraph">
                  <wp:posOffset>210185</wp:posOffset>
                </wp:positionV>
                <wp:extent cx="3657600" cy="1247775"/>
                <wp:effectExtent l="0" t="0" r="0" b="9525"/>
                <wp:wrapNone/>
                <wp:docPr id="493" name="Rectangl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7600" cy="12477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AF0B48C" id="Rectangle 493" o:spid="_x0000_s1026" style="position:absolute;margin-left:179.25pt;margin-top:16.55pt;width:4in;height:98.25pt;z-index:-2516580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" fillcolor="#deeaf6 [664]" stroked="f" strokeweight="1pt">
                <v:path arrowok="t"/>
                <w10:wrap anchorx="margin"/>
              </v:rect>
            </w:pict>
          </mc:Fallback>
        </mc:AlternateContent>
      </w:r>
    </w:p>
    <w:p w14:paraId="264DC707" w14:textId="0FB07D33" w:rsidR="00992F95" w:rsidRDefault="00992F95" w:rsidP="00543336">
      <w:pPr>
        <w:ind w:right="-188"/>
      </w:pPr>
      <w:r w:rsidRPr="00384D8F">
        <w:rPr>
          <w:b/>
          <w:bCs/>
        </w:rPr>
        <w:t>Guiding principles</w:t>
      </w:r>
      <w:r>
        <w:t xml:space="preserve"> are the important ideas that we use to check </w:t>
      </w:r>
      <w:r w:rsidR="00543336">
        <w:t>our thinking about what the law should be</w:t>
      </w:r>
      <w:r>
        <w:t>.</w:t>
      </w:r>
    </w:p>
    <w:p w14:paraId="5432479F" w14:textId="68C5DC0F" w:rsidR="00992F95" w:rsidRDefault="00992F95" w:rsidP="00384D8F"/>
    <w:p w14:paraId="1E1A65D3" w14:textId="472F6463" w:rsidR="00992F95" w:rsidRDefault="00992F95" w:rsidP="00384D8F"/>
    <w:p w14:paraId="09E98BEC" w14:textId="147F615A" w:rsidR="00992F95" w:rsidRDefault="00384D8F" w:rsidP="00384D8F">
      <w:r>
        <w:rPr>
          <w:rFonts w:eastAsia="Arial" w:cs="Arial"/>
          <w:noProof/>
          <w:szCs w:val="32"/>
          <w:lang w:val="en-NZ" w:eastAsia="en-NZ"/>
        </w:rPr>
        <w:drawing>
          <wp:anchor distT="0" distB="0" distL="114300" distR="114300" simplePos="0" relativeHeight="251658358" behindDoc="0" locked="0" layoutInCell="1" allowOverlap="1" wp14:anchorId="0927AADD" wp14:editId="5A9E8867">
            <wp:simplePos x="0" y="0"/>
            <wp:positionH relativeFrom="column">
              <wp:posOffset>0</wp:posOffset>
            </wp:positionH>
            <wp:positionV relativeFrom="paragraph">
              <wp:posOffset>97790</wp:posOffset>
            </wp:positionV>
            <wp:extent cx="1520825" cy="1828800"/>
            <wp:effectExtent l="0" t="0" r="0" b="0"/>
            <wp:wrapNone/>
            <wp:docPr id="70" name="Picture 70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linedrawing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F95">
        <w:t>Our guiding principles are that we think the law about adult decision making should:</w:t>
      </w:r>
      <w:r>
        <w:br/>
      </w:r>
    </w:p>
    <w:p w14:paraId="3731FDEA" w14:textId="178D4892" w:rsidR="00992F95" w:rsidRDefault="00384D8F" w:rsidP="00384D8F">
      <w:pPr>
        <w:pStyle w:val="ListParagraph"/>
        <w:numPr>
          <w:ilvl w:val="0"/>
          <w:numId w:val="34"/>
        </w:numPr>
        <w:ind w:left="4253" w:hanging="567"/>
      </w:pPr>
      <w:r>
        <w:t>r</w:t>
      </w:r>
      <w:r w:rsidR="00992F95">
        <w:t xml:space="preserve">espect the human rights of people with affected decision making </w:t>
      </w:r>
    </w:p>
    <w:p w14:paraId="7C94F544" w14:textId="77777777" w:rsidR="005E6D9C" w:rsidRPr="005E6D9C" w:rsidRDefault="005E6D9C" w:rsidP="00384D8F">
      <w:pPr>
        <w:ind w:left="4253" w:hanging="567"/>
        <w:rPr>
          <w:sz w:val="26"/>
        </w:rPr>
      </w:pPr>
    </w:p>
    <w:p w14:paraId="00ACDC0D" w14:textId="1919B578" w:rsidR="00384D8F" w:rsidRPr="005E6D9C" w:rsidRDefault="00384D8F" w:rsidP="00384D8F">
      <w:pPr>
        <w:ind w:left="4253" w:hanging="567"/>
        <w:rPr>
          <w:sz w:val="26"/>
        </w:rPr>
      </w:pPr>
      <w:r w:rsidRPr="005E6D9C">
        <w:rPr>
          <w:noProof/>
          <w:sz w:val="12"/>
          <w:lang w:val="en-NZ" w:eastAsia="en-NZ"/>
        </w:rPr>
        <w:drawing>
          <wp:anchor distT="0" distB="0" distL="114300" distR="114300" simplePos="0" relativeHeight="251658360" behindDoc="0" locked="0" layoutInCell="1" allowOverlap="1" wp14:anchorId="663D8F1B" wp14:editId="2E369FAE">
            <wp:simplePos x="0" y="0"/>
            <wp:positionH relativeFrom="column">
              <wp:posOffset>0</wp:posOffset>
            </wp:positionH>
            <wp:positionV relativeFrom="paragraph">
              <wp:posOffset>250190</wp:posOffset>
            </wp:positionV>
            <wp:extent cx="1531620" cy="1052195"/>
            <wp:effectExtent l="0" t="0" r="0" b="0"/>
            <wp:wrapNone/>
            <wp:docPr id="71" name="Picture 71" descr="A group of people in cloth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group of people in clothing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C1CF2" w14:textId="43022B6D" w:rsidR="00992F95" w:rsidRDefault="00992F95" w:rsidP="00384D8F">
      <w:pPr>
        <w:pStyle w:val="ListParagraph"/>
        <w:numPr>
          <w:ilvl w:val="0"/>
          <w:numId w:val="34"/>
        </w:numPr>
        <w:ind w:left="4253" w:hanging="567"/>
      </w:pPr>
      <w:r>
        <w:t>follow the things the Crown needs to do under te Tiriti o Waitangi</w:t>
      </w:r>
      <w:r w:rsidR="008A5B94">
        <w:t>.</w:t>
      </w:r>
    </w:p>
    <w:p w14:paraId="54B2E04E" w14:textId="6E9501AA" w:rsidR="00384D8F" w:rsidRDefault="00C62898" w:rsidP="00384D8F"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658362" behindDoc="0" locked="0" layoutInCell="1" allowOverlap="1" wp14:anchorId="5B5FA51D" wp14:editId="139B1FD6">
            <wp:simplePos x="0" y="0"/>
            <wp:positionH relativeFrom="column">
              <wp:posOffset>83820</wp:posOffset>
            </wp:positionH>
            <wp:positionV relativeFrom="paragraph">
              <wp:posOffset>10795</wp:posOffset>
            </wp:positionV>
            <wp:extent cx="1430655" cy="1654810"/>
            <wp:effectExtent l="0" t="0" r="0" b="0"/>
            <wp:wrapNone/>
            <wp:docPr id="72" name="Picture 72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picture containing text, linedrawing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D8F">
        <w:t>Some more of our guiding principles are that we think the law about adult decision making should</w:t>
      </w:r>
      <w:r w:rsidR="008A5B94">
        <w:t>:</w:t>
      </w:r>
    </w:p>
    <w:p w14:paraId="551E996F" w14:textId="59F58A88" w:rsidR="00384D8F" w:rsidRPr="005E6D9C" w:rsidRDefault="005E6D9C" w:rsidP="00384D8F">
      <w:pPr>
        <w:ind w:left="4253" w:hanging="567"/>
        <w:rPr>
          <w:sz w:val="26"/>
        </w:rPr>
      </w:pPr>
      <w:r w:rsidRPr="005E6D9C">
        <w:rPr>
          <w:sz w:val="26"/>
        </w:rPr>
        <w:br/>
      </w:r>
    </w:p>
    <w:p w14:paraId="02C0DE71" w14:textId="5453DFF2" w:rsidR="00384D8F" w:rsidRPr="005E6D9C" w:rsidRDefault="0069123D" w:rsidP="00051D81">
      <w:pPr>
        <w:pStyle w:val="ListParagraph"/>
        <w:numPr>
          <w:ilvl w:val="0"/>
          <w:numId w:val="34"/>
        </w:numPr>
        <w:ind w:left="4253" w:hanging="567"/>
        <w:rPr>
          <w:sz w:val="26"/>
        </w:rPr>
      </w:pPr>
      <w:r w:rsidRPr="0069123D">
        <w:rPr>
          <w:noProof/>
          <w:lang w:val="en-NZ" w:eastAsia="en-NZ"/>
        </w:rPr>
        <w:drawing>
          <wp:anchor distT="0" distB="0" distL="114300" distR="114300" simplePos="0" relativeHeight="251658364" behindDoc="0" locked="0" layoutInCell="1" allowOverlap="1" wp14:anchorId="6B5F0A26" wp14:editId="41212271">
            <wp:simplePos x="0" y="0"/>
            <wp:positionH relativeFrom="column">
              <wp:posOffset>193040</wp:posOffset>
            </wp:positionH>
            <wp:positionV relativeFrom="paragraph">
              <wp:posOffset>531495</wp:posOffset>
            </wp:positionV>
            <wp:extent cx="1314450" cy="131445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187">
        <w:t xml:space="preserve">accept / make space for </w:t>
      </w:r>
      <w:r w:rsidR="00992F95">
        <w:t>the things needed for tikanga Māori</w:t>
      </w:r>
      <w:r w:rsidR="00384D8F">
        <w:br/>
      </w:r>
    </w:p>
    <w:p w14:paraId="3BD05D52" w14:textId="77777777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2A22C97E" w14:textId="00BE4336" w:rsidR="00384D8F" w:rsidRDefault="008A5B94" w:rsidP="00051D81">
      <w:pPr>
        <w:pStyle w:val="ListParagraph"/>
        <w:numPr>
          <w:ilvl w:val="0"/>
          <w:numId w:val="34"/>
        </w:numPr>
        <w:ind w:left="4253" w:hanging="567"/>
      </w:pPr>
      <w:r w:rsidRPr="0069123D">
        <w:rPr>
          <w:noProof/>
          <w:lang w:val="en-NZ" w:eastAsia="en-NZ"/>
        </w:rPr>
        <w:drawing>
          <wp:anchor distT="0" distB="0" distL="114300" distR="114300" simplePos="0" relativeHeight="251658347" behindDoc="0" locked="0" layoutInCell="1" allowOverlap="1" wp14:anchorId="155589BA" wp14:editId="2F3330C1">
            <wp:simplePos x="0" y="0"/>
            <wp:positionH relativeFrom="column">
              <wp:posOffset>28575</wp:posOffset>
            </wp:positionH>
            <wp:positionV relativeFrom="paragraph">
              <wp:posOffset>1213485</wp:posOffset>
            </wp:positionV>
            <wp:extent cx="1472999" cy="1603375"/>
            <wp:effectExtent l="0" t="0" r="0" b="0"/>
            <wp:wrapNone/>
            <wp:docPr id="121" name="Picture 121" descr="A person pushing a person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erson pushing a person in a wheel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99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F95">
        <w:t>mean people who may find it hard to make decisions can live good lives</w:t>
      </w:r>
    </w:p>
    <w:p w14:paraId="5C8CB03A" w14:textId="77777777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4398EB6E" w14:textId="77777777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3C325909" w14:textId="2C2C827E" w:rsidR="00C62898" w:rsidRPr="005E6D9C" w:rsidRDefault="00992F95" w:rsidP="00C62898">
      <w:pPr>
        <w:pStyle w:val="ListParagraph"/>
        <w:numPr>
          <w:ilvl w:val="0"/>
          <w:numId w:val="34"/>
        </w:numPr>
        <w:ind w:left="4253" w:hanging="567"/>
        <w:rPr>
          <w:sz w:val="26"/>
        </w:rPr>
      </w:pPr>
      <w:r>
        <w:t>support relationships that are based on trust</w:t>
      </w:r>
      <w:r w:rsidR="00C62898">
        <w:br/>
      </w:r>
    </w:p>
    <w:p w14:paraId="1E2519EE" w14:textId="77777777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1060727E" w14:textId="69533D84" w:rsidR="005E6D9C" w:rsidRDefault="005E6D9C" w:rsidP="00DC2A6D">
      <w:pPr>
        <w:pStyle w:val="ListParagraph"/>
        <w:numPr>
          <w:ilvl w:val="0"/>
          <w:numId w:val="34"/>
        </w:numPr>
        <w:ind w:left="4253" w:hanging="567"/>
      </w:pPr>
      <w:r w:rsidRPr="0069123D">
        <w:rPr>
          <w:noProof/>
          <w:lang w:val="en-NZ" w:eastAsia="en-NZ"/>
        </w:rPr>
        <w:drawing>
          <wp:anchor distT="0" distB="0" distL="114300" distR="114300" simplePos="0" relativeHeight="251658354" behindDoc="0" locked="0" layoutInCell="1" allowOverlap="1" wp14:anchorId="73C5A085" wp14:editId="12C051F4">
            <wp:simplePos x="0" y="0"/>
            <wp:positionH relativeFrom="column">
              <wp:posOffset>37465</wp:posOffset>
            </wp:positionH>
            <wp:positionV relativeFrom="paragraph">
              <wp:posOffset>284480</wp:posOffset>
            </wp:positionV>
            <wp:extent cx="1588770" cy="158877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F95">
        <w:t>keep people safe</w:t>
      </w:r>
    </w:p>
    <w:p w14:paraId="3E70EEE2" w14:textId="40D0D689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2D1CA19E" w14:textId="354A117D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5966D040" w14:textId="4B3BC4FA" w:rsidR="005E6D9C" w:rsidRDefault="00992F95" w:rsidP="00C62898">
      <w:pPr>
        <w:pStyle w:val="ListParagraph"/>
        <w:numPr>
          <w:ilvl w:val="0"/>
          <w:numId w:val="34"/>
        </w:numPr>
        <w:ind w:left="4253" w:hanging="567"/>
      </w:pPr>
      <w:r>
        <w:t xml:space="preserve">be </w:t>
      </w:r>
      <w:r w:rsidRPr="005E6D9C">
        <w:rPr>
          <w:b/>
        </w:rPr>
        <w:t>accessible</w:t>
      </w:r>
      <w:r w:rsidR="005E6D9C">
        <w:t>.</w:t>
      </w:r>
    </w:p>
    <w:p w14:paraId="0F8329D3" w14:textId="5806004B" w:rsidR="005E6D9C" w:rsidRDefault="005E6D9C" w:rsidP="005E6D9C">
      <w:pPr>
        <w:pStyle w:val="ListParagraph"/>
        <w:numPr>
          <w:ilvl w:val="0"/>
          <w:numId w:val="0"/>
        </w:numPr>
        <w:ind w:left="4253"/>
      </w:pPr>
    </w:p>
    <w:p w14:paraId="7714A92C" w14:textId="7E7B26A2" w:rsidR="005E6D9C" w:rsidRDefault="005E6D9C" w:rsidP="005E6D9C">
      <w:pPr>
        <w:pStyle w:val="ListParagraph"/>
        <w:numPr>
          <w:ilvl w:val="0"/>
          <w:numId w:val="0"/>
        </w:numPr>
        <w:ind w:left="4253"/>
      </w:pPr>
    </w:p>
    <w:p w14:paraId="6EAAEB47" w14:textId="697DC6AB" w:rsidR="005E6D9C" w:rsidRDefault="005E6D9C" w:rsidP="005E6D9C">
      <w:pPr>
        <w:pStyle w:val="ListParagraph"/>
        <w:numPr>
          <w:ilvl w:val="0"/>
          <w:numId w:val="0"/>
        </w:numPr>
        <w:ind w:left="4253"/>
      </w:pPr>
    </w:p>
    <w:p w14:paraId="445910E3" w14:textId="4B52D587" w:rsidR="005E6D9C" w:rsidRDefault="005315FB" w:rsidP="005E6D9C">
      <w:pPr>
        <w:pStyle w:val="ListParagraph"/>
        <w:numPr>
          <w:ilvl w:val="0"/>
          <w:numId w:val="0"/>
        </w:numPr>
        <w:ind w:left="3686"/>
      </w:pPr>
      <w:r>
        <w:rPr>
          <w:rFonts w:cs="Arial"/>
          <w:b/>
          <w:noProof/>
          <w:lang w:val="en-NZ" w:eastAsia="en-NZ"/>
        </w:rPr>
        <w:lastRenderedPageBreak/>
        <w:drawing>
          <wp:anchor distT="0" distB="0" distL="114300" distR="114300" simplePos="0" relativeHeight="251690194" behindDoc="1" locked="0" layoutInCell="1" allowOverlap="1" wp14:anchorId="43D66D31" wp14:editId="2D27CA5E">
            <wp:simplePos x="0" y="0"/>
            <wp:positionH relativeFrom="column">
              <wp:posOffset>200025</wp:posOffset>
            </wp:positionH>
            <wp:positionV relativeFrom="paragraph">
              <wp:posOffset>-285750</wp:posOffset>
            </wp:positionV>
            <wp:extent cx="1028700" cy="1416685"/>
            <wp:effectExtent l="0" t="0" r="0" b="0"/>
            <wp:wrapNone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oll-law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D9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75858" behindDoc="1" locked="0" layoutInCell="1" allowOverlap="1" wp14:anchorId="52098B4C" wp14:editId="25C4C619">
                <wp:simplePos x="0" y="0"/>
                <wp:positionH relativeFrom="margin">
                  <wp:posOffset>2209800</wp:posOffset>
                </wp:positionH>
                <wp:positionV relativeFrom="paragraph">
                  <wp:posOffset>-76200</wp:posOffset>
                </wp:positionV>
                <wp:extent cx="3657600" cy="4324350"/>
                <wp:effectExtent l="0" t="0" r="0" b="0"/>
                <wp:wrapNone/>
                <wp:docPr id="516" name="Rectangl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7600" cy="4324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85824C" id="Rectangle 516" o:spid="_x0000_s1026" style="position:absolute;margin-left:174pt;margin-top:-6pt;width:4in;height:340.5pt;z-index:-2516406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" fillcolor="#deeaf6 [664]" stroked="f" strokeweight="1pt">
                <v:path arrowok="t"/>
                <w10:wrap anchorx="margin"/>
              </v:rect>
            </w:pict>
          </mc:Fallback>
        </mc:AlternateContent>
      </w:r>
      <w:r w:rsidR="005E6D9C">
        <w:t xml:space="preserve">Having a law that is </w:t>
      </w:r>
      <w:r w:rsidR="005E6D9C" w:rsidRPr="005E6D9C">
        <w:rPr>
          <w:b/>
        </w:rPr>
        <w:t>accessible</w:t>
      </w:r>
      <w:r w:rsidR="005E6D9C">
        <w:t xml:space="preserve"> means there is a good balance between:</w:t>
      </w:r>
    </w:p>
    <w:p w14:paraId="4C604608" w14:textId="6BBADA6A" w:rsidR="005E6D9C" w:rsidRDefault="005315FB" w:rsidP="005E6D9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87122" behindDoc="0" locked="0" layoutInCell="1" allowOverlap="1" wp14:anchorId="199D6BEB" wp14:editId="084CF3CB">
            <wp:simplePos x="0" y="0"/>
            <wp:positionH relativeFrom="column">
              <wp:posOffset>-9525</wp:posOffset>
            </wp:positionH>
            <wp:positionV relativeFrom="paragraph">
              <wp:posOffset>222250</wp:posOffset>
            </wp:positionV>
            <wp:extent cx="1485900" cy="1485900"/>
            <wp:effectExtent l="0" t="0" r="0" b="0"/>
            <wp:wrapThrough wrapText="bothSides">
              <wp:wrapPolygon edited="0">
                <wp:start x="3046" y="277"/>
                <wp:lineTo x="3323" y="16615"/>
                <wp:lineTo x="3877" y="18554"/>
                <wp:lineTo x="14400" y="21046"/>
                <wp:lineTo x="14954" y="21323"/>
                <wp:lineTo x="16615" y="21323"/>
                <wp:lineTo x="18831" y="18554"/>
                <wp:lineTo x="19662" y="1662"/>
                <wp:lineTo x="18277" y="831"/>
                <wp:lineTo x="12462" y="277"/>
                <wp:lineTo x="3046" y="277"/>
              </wp:wrapPolygon>
            </wp:wrapThrough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Rules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2EE3A" w14:textId="20B570F3" w:rsidR="005E6D9C" w:rsidRDefault="005E6D9C" w:rsidP="005E6D9C">
      <w:pPr>
        <w:pStyle w:val="ListParagraph"/>
        <w:numPr>
          <w:ilvl w:val="0"/>
          <w:numId w:val="46"/>
        </w:numPr>
        <w:ind w:left="4253" w:hanging="567"/>
      </w:pPr>
      <w:r>
        <w:t xml:space="preserve">having the same rules for everyone </w:t>
      </w:r>
    </w:p>
    <w:p w14:paraId="4BBEDEBB" w14:textId="1F7B903D" w:rsidR="005E6D9C" w:rsidRDefault="005E6D9C" w:rsidP="005E6D9C">
      <w:pPr>
        <w:pStyle w:val="ListParagraph"/>
        <w:numPr>
          <w:ilvl w:val="0"/>
          <w:numId w:val="0"/>
        </w:numPr>
        <w:ind w:left="4253" w:hanging="567"/>
      </w:pPr>
    </w:p>
    <w:p w14:paraId="14D96953" w14:textId="5B932B8C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b/>
        </w:rPr>
      </w:pPr>
      <w:r w:rsidRPr="005E6D9C">
        <w:rPr>
          <w:b/>
        </w:rPr>
        <w:t>and</w:t>
      </w:r>
    </w:p>
    <w:p w14:paraId="0E9511F8" w14:textId="37FA7220" w:rsidR="005E6D9C" w:rsidRDefault="005315FB" w:rsidP="005E6D9C">
      <w:pPr>
        <w:pStyle w:val="ListParagraph"/>
        <w:numPr>
          <w:ilvl w:val="0"/>
          <w:numId w:val="0"/>
        </w:numPr>
        <w:ind w:left="4253" w:hanging="567"/>
      </w:pPr>
      <w:r>
        <w:rPr>
          <w:noProof/>
          <w:lang w:val="en-NZ" w:eastAsia="en-NZ"/>
        </w:rPr>
        <w:drawing>
          <wp:anchor distT="0" distB="0" distL="114300" distR="114300" simplePos="0" relativeHeight="251688146" behindDoc="0" locked="0" layoutInCell="1" allowOverlap="1" wp14:anchorId="5C0F02CD" wp14:editId="625340AA">
            <wp:simplePos x="0" y="0"/>
            <wp:positionH relativeFrom="column">
              <wp:posOffset>-276225</wp:posOffset>
            </wp:positionH>
            <wp:positionV relativeFrom="paragraph">
              <wp:posOffset>287655</wp:posOffset>
            </wp:positionV>
            <wp:extent cx="1933575" cy="1223010"/>
            <wp:effectExtent l="0" t="0" r="9525" b="0"/>
            <wp:wrapThrough wrapText="bothSides">
              <wp:wrapPolygon edited="0">
                <wp:start x="0" y="0"/>
                <wp:lineTo x="0" y="21196"/>
                <wp:lineTo x="21494" y="21196"/>
                <wp:lineTo x="21494" y="0"/>
                <wp:lineTo x="0" y="0"/>
              </wp:wrapPolygon>
            </wp:wrapThrough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diverse-disabilities_group people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22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152A9" w14:textId="7B35B0C8" w:rsidR="005E6D9C" w:rsidRDefault="005E6D9C" w:rsidP="005E6D9C">
      <w:pPr>
        <w:pStyle w:val="ListParagraph"/>
        <w:numPr>
          <w:ilvl w:val="0"/>
          <w:numId w:val="46"/>
        </w:numPr>
        <w:ind w:left="4253" w:hanging="567"/>
      </w:pPr>
      <w:r>
        <w:t>making changes to the law that fits with the different needs of people.</w:t>
      </w:r>
    </w:p>
    <w:p w14:paraId="6FBEE139" w14:textId="08D33C60" w:rsidR="00992F95" w:rsidRDefault="00992F95" w:rsidP="00384D8F"/>
    <w:p w14:paraId="0200952A" w14:textId="5CFD95BB" w:rsidR="00C62898" w:rsidRDefault="00C62898">
      <w:pPr>
        <w:spacing w:line="240" w:lineRule="auto"/>
        <w:ind w:left="0"/>
      </w:pPr>
    </w:p>
    <w:p w14:paraId="3A5D6D2D" w14:textId="399EFEB5" w:rsidR="00732DE4" w:rsidRPr="0069123D" w:rsidRDefault="0069123D" w:rsidP="00384D8F">
      <w:pPr>
        <w:rPr>
          <w:b/>
          <w:bCs/>
        </w:rPr>
      </w:pPr>
      <w:r w:rsidRPr="0069123D">
        <w:rPr>
          <w:b/>
          <w:bCs/>
          <w:noProof/>
          <w:lang w:val="en-NZ" w:eastAsia="en-NZ"/>
        </w:rPr>
        <w:drawing>
          <wp:anchor distT="0" distB="0" distL="114300" distR="114300" simplePos="0" relativeHeight="251658297" behindDoc="0" locked="0" layoutInCell="1" allowOverlap="1" wp14:anchorId="593D36DC" wp14:editId="13CDE74A">
            <wp:simplePos x="0" y="0"/>
            <wp:positionH relativeFrom="column">
              <wp:posOffset>-123825</wp:posOffset>
            </wp:positionH>
            <wp:positionV relativeFrom="paragraph">
              <wp:posOffset>381000</wp:posOffset>
            </wp:positionV>
            <wp:extent cx="1839196" cy="1839196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196" cy="183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6BEF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8" behindDoc="1" locked="0" layoutInCell="1" allowOverlap="1" wp14:anchorId="6B1D84FA" wp14:editId="5F1C605D">
                <wp:simplePos x="0" y="0"/>
                <wp:positionH relativeFrom="margin">
                  <wp:posOffset>2258695</wp:posOffset>
                </wp:positionH>
                <wp:positionV relativeFrom="paragraph">
                  <wp:posOffset>-81915</wp:posOffset>
                </wp:positionV>
                <wp:extent cx="3475355" cy="2862580"/>
                <wp:effectExtent l="0" t="0" r="0" b="0"/>
                <wp:wrapNone/>
                <wp:docPr id="492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28625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6CDE1CD" id="Rectangle 29" o:spid="_x0000_s1026" style="position:absolute;margin-left:177.85pt;margin-top:-6.45pt;width:273.65pt;height:225.4pt;z-index:-2516580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732DE4" w:rsidRPr="0069123D">
        <w:rPr>
          <w:b/>
          <w:bCs/>
        </w:rPr>
        <w:t xml:space="preserve">Question </w:t>
      </w:r>
      <w:r w:rsidR="00384D8F" w:rsidRPr="0069123D">
        <w:rPr>
          <w:b/>
          <w:bCs/>
        </w:rPr>
        <w:t>5</w:t>
      </w:r>
    </w:p>
    <w:p w14:paraId="17A91DB7" w14:textId="20C31E7C" w:rsidR="00384D8F" w:rsidRDefault="00384D8F" w:rsidP="00384D8F"/>
    <w:p w14:paraId="46AE22C6" w14:textId="7A09D39B" w:rsidR="00732DE4" w:rsidRDefault="00732DE4" w:rsidP="00384D8F">
      <w:r>
        <w:t>Do you agree with the 7 guiding principles we have made?</w:t>
      </w:r>
    </w:p>
    <w:p w14:paraId="677E78DF" w14:textId="1C686635" w:rsidR="00732DE4" w:rsidRDefault="00732DE4" w:rsidP="00384D8F"/>
    <w:p w14:paraId="005E5BDC" w14:textId="26435FD2" w:rsidR="00384D8F" w:rsidRDefault="00384D8F" w:rsidP="00384D8F"/>
    <w:p w14:paraId="0698B397" w14:textId="5274FD3E" w:rsidR="00732DE4" w:rsidRDefault="00732DE4" w:rsidP="00384D8F">
      <w:r>
        <w:t>If you do not agree what changes should we make?</w:t>
      </w:r>
    </w:p>
    <w:p w14:paraId="1D9A6C3A" w14:textId="0D122E5C" w:rsidR="00992F95" w:rsidRDefault="00992F95" w:rsidP="00B50E3F">
      <w:pPr>
        <w:ind w:left="0"/>
      </w:pPr>
    </w:p>
    <w:p w14:paraId="76F2BBE7" w14:textId="4F3D9787" w:rsidR="00992F95" w:rsidRDefault="00992F95" w:rsidP="00B50E3F">
      <w:pPr>
        <w:ind w:left="0"/>
      </w:pPr>
    </w:p>
    <w:p w14:paraId="35E4D5D1" w14:textId="1B0A55C5" w:rsidR="00992F95" w:rsidRDefault="00992F95" w:rsidP="00B50E3F">
      <w:pPr>
        <w:ind w:left="0"/>
      </w:pPr>
      <w:r>
        <w:br w:type="page"/>
      </w:r>
    </w:p>
    <w:p w14:paraId="343F3B7D" w14:textId="11BD1760" w:rsidR="00992F95" w:rsidRDefault="00992F95" w:rsidP="0069123D">
      <w:pPr>
        <w:pStyle w:val="Heading1"/>
      </w:pPr>
      <w:r>
        <w:lastRenderedPageBreak/>
        <w:t>What kinds of decision</w:t>
      </w:r>
      <w:r w:rsidR="004C0E71">
        <w:t xml:space="preserve"> </w:t>
      </w:r>
      <w:r>
        <w:t>making are we thinking about?</w:t>
      </w:r>
    </w:p>
    <w:p w14:paraId="3043832F" w14:textId="1E3688F5" w:rsidR="00B375C5" w:rsidRDefault="00F519E5" w:rsidP="00B50E3F">
      <w:pPr>
        <w:ind w:left="0"/>
      </w:pPr>
      <w:r w:rsidRPr="00AC3916">
        <w:rPr>
          <w:rFonts w:cs="Arial"/>
          <w:b/>
          <w:bCs/>
          <w:noProof/>
          <w:szCs w:val="32"/>
          <w:lang w:val="en-NZ" w:eastAsia="en-NZ"/>
        </w:rPr>
        <w:drawing>
          <wp:anchor distT="0" distB="0" distL="114300" distR="114300" simplePos="0" relativeHeight="251658365" behindDoc="0" locked="0" layoutInCell="1" allowOverlap="1" wp14:anchorId="6CD5967D" wp14:editId="4DD3B760">
            <wp:simplePos x="0" y="0"/>
            <wp:positionH relativeFrom="margin">
              <wp:posOffset>-114300</wp:posOffset>
            </wp:positionH>
            <wp:positionV relativeFrom="paragraph">
              <wp:posOffset>4445</wp:posOffset>
            </wp:positionV>
            <wp:extent cx="1695450" cy="169545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A007F" w14:textId="623813E3" w:rsidR="00B375C5" w:rsidRDefault="00B375C5" w:rsidP="00B50E3F">
      <w:pPr>
        <w:ind w:left="0"/>
      </w:pPr>
    </w:p>
    <w:p w14:paraId="542F0DC5" w14:textId="6420E6C5" w:rsidR="00B375C5" w:rsidRDefault="00E129C6" w:rsidP="0069123D">
      <w:r>
        <w:t>There are lots of different ways people make decisions.</w:t>
      </w:r>
    </w:p>
    <w:p w14:paraId="07279F67" w14:textId="161ADFD4" w:rsidR="00E129C6" w:rsidRDefault="00E129C6" w:rsidP="0069123D"/>
    <w:p w14:paraId="7DC473DF" w14:textId="47C682B1" w:rsidR="00E129C6" w:rsidRDefault="0069123D" w:rsidP="0069123D">
      <w:r w:rsidRPr="00BD5885">
        <w:rPr>
          <w:noProof/>
          <w:lang w:val="en-NZ" w:eastAsia="en-NZ"/>
        </w:rPr>
        <w:drawing>
          <wp:anchor distT="0" distB="0" distL="114300" distR="114300" simplePos="0" relativeHeight="251658300" behindDoc="0" locked="0" layoutInCell="1" allowOverlap="1" wp14:anchorId="3A644020" wp14:editId="471666AA">
            <wp:simplePos x="0" y="0"/>
            <wp:positionH relativeFrom="column">
              <wp:posOffset>0</wp:posOffset>
            </wp:positionH>
            <wp:positionV relativeFrom="paragraph">
              <wp:posOffset>233045</wp:posOffset>
            </wp:positionV>
            <wp:extent cx="1419225" cy="1419225"/>
            <wp:effectExtent l="0" t="0" r="9525" b="9525"/>
            <wp:wrapNone/>
            <wp:docPr id="78" name="Picture 78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8E876A" w14:textId="47BB3BD9" w:rsidR="00E129C6" w:rsidRPr="00F519E5" w:rsidRDefault="00E129C6" w:rsidP="0069123D">
      <w:pPr>
        <w:rPr>
          <w:szCs w:val="32"/>
        </w:rPr>
      </w:pPr>
      <w:r>
        <w:t xml:space="preserve">Often people with affected decision </w:t>
      </w:r>
      <w:r w:rsidRPr="00F519E5">
        <w:rPr>
          <w:szCs w:val="32"/>
        </w:rPr>
        <w:t>making have other people involved in their decision making.</w:t>
      </w:r>
    </w:p>
    <w:p w14:paraId="62577FDE" w14:textId="328CF7BD" w:rsidR="0069123D" w:rsidRPr="00F519E5" w:rsidRDefault="0069123D">
      <w:pPr>
        <w:spacing w:line="240" w:lineRule="auto"/>
        <w:ind w:left="0"/>
        <w:rPr>
          <w:szCs w:val="32"/>
        </w:rPr>
      </w:pPr>
    </w:p>
    <w:p w14:paraId="13734263" w14:textId="77777777" w:rsidR="00F519E5" w:rsidRPr="00F519E5" w:rsidRDefault="00F519E5">
      <w:pPr>
        <w:spacing w:line="240" w:lineRule="auto"/>
        <w:ind w:left="0"/>
        <w:rPr>
          <w:szCs w:val="32"/>
        </w:rPr>
      </w:pPr>
    </w:p>
    <w:p w14:paraId="29E0723B" w14:textId="13FF69A6" w:rsidR="00F519E5" w:rsidRPr="00F519E5" w:rsidRDefault="00F519E5">
      <w:pPr>
        <w:spacing w:line="240" w:lineRule="auto"/>
        <w:ind w:left="0"/>
        <w:rPr>
          <w:szCs w:val="32"/>
        </w:rPr>
      </w:pPr>
      <w:r w:rsidRPr="00F519E5">
        <w:rPr>
          <w:noProof/>
          <w:szCs w:val="32"/>
          <w:lang w:val="en-NZ" w:eastAsia="en-NZ"/>
        </w:rPr>
        <w:drawing>
          <wp:anchor distT="0" distB="0" distL="114300" distR="114300" simplePos="0" relativeHeight="251658302" behindDoc="0" locked="0" layoutInCell="1" allowOverlap="1" wp14:anchorId="7330507E" wp14:editId="45683A5F">
            <wp:simplePos x="0" y="0"/>
            <wp:positionH relativeFrom="column">
              <wp:posOffset>-114300</wp:posOffset>
            </wp:positionH>
            <wp:positionV relativeFrom="paragraph">
              <wp:posOffset>233680</wp:posOffset>
            </wp:positionV>
            <wp:extent cx="1775590" cy="1382233"/>
            <wp:effectExtent l="0" t="0" r="0" b="0"/>
            <wp:wrapNone/>
            <wp:docPr id="80" name="Picture 80" descr="A group of people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group of people sitting on a cou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590" cy="138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2FBD4A" w14:textId="7B4B54C1" w:rsidR="00E129C6" w:rsidRDefault="00E129C6" w:rsidP="0069123D">
      <w:r w:rsidRPr="00F519E5">
        <w:rPr>
          <w:szCs w:val="32"/>
        </w:rPr>
        <w:t>This can be:</w:t>
      </w:r>
      <w:r w:rsidR="0069123D">
        <w:br/>
      </w:r>
    </w:p>
    <w:p w14:paraId="1BC9E99E" w14:textId="0C40AD44" w:rsidR="00E129C6" w:rsidRPr="005E6D9C" w:rsidRDefault="0069123D" w:rsidP="00F519E5">
      <w:pPr>
        <w:pStyle w:val="ListParagraph"/>
        <w:numPr>
          <w:ilvl w:val="0"/>
          <w:numId w:val="42"/>
        </w:numPr>
        <w:ind w:left="4253" w:hanging="567"/>
        <w:rPr>
          <w:sz w:val="26"/>
        </w:rPr>
      </w:pPr>
      <w:r w:rsidRPr="00896D39">
        <w:rPr>
          <w:noProof/>
          <w:lang w:val="en-NZ" w:eastAsia="en-NZ"/>
        </w:rPr>
        <w:drawing>
          <wp:anchor distT="0" distB="0" distL="114300" distR="114300" simplePos="0" relativeHeight="251658366" behindDoc="0" locked="0" layoutInCell="1" allowOverlap="1" wp14:anchorId="56AC33AB" wp14:editId="4CA7FE4F">
            <wp:simplePos x="0" y="0"/>
            <wp:positionH relativeFrom="column">
              <wp:posOffset>-114300</wp:posOffset>
            </wp:positionH>
            <wp:positionV relativeFrom="paragraph">
              <wp:posOffset>676275</wp:posOffset>
            </wp:positionV>
            <wp:extent cx="1762125" cy="1762125"/>
            <wp:effectExtent l="0" t="0" r="0" b="0"/>
            <wp:wrapNone/>
            <wp:docPr id="83" name="Picture 8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9C6">
        <w:t>informal like friends / family just stepping in to support someone</w:t>
      </w:r>
      <w:r>
        <w:br/>
      </w:r>
    </w:p>
    <w:p w14:paraId="7047882E" w14:textId="77777777" w:rsidR="005E6D9C" w:rsidRPr="005E6D9C" w:rsidRDefault="005E6D9C" w:rsidP="005E6D9C">
      <w:pPr>
        <w:pStyle w:val="ListParagraph"/>
        <w:numPr>
          <w:ilvl w:val="0"/>
          <w:numId w:val="0"/>
        </w:numPr>
        <w:ind w:left="4253"/>
        <w:rPr>
          <w:sz w:val="26"/>
        </w:rPr>
      </w:pPr>
    </w:p>
    <w:p w14:paraId="3F9C6846" w14:textId="267DF3CB" w:rsidR="00E129C6" w:rsidRDefault="00E129C6" w:rsidP="00F519E5">
      <w:pPr>
        <w:pStyle w:val="ListParagraph"/>
        <w:numPr>
          <w:ilvl w:val="0"/>
          <w:numId w:val="42"/>
        </w:numPr>
        <w:ind w:left="4253" w:hanging="567"/>
      </w:pPr>
      <w:r>
        <w:t xml:space="preserve">formal </w:t>
      </w:r>
      <w:r w:rsidR="001B4B5E">
        <w:t xml:space="preserve">like when a </w:t>
      </w:r>
      <w:r>
        <w:t>court says how these people should be involved.</w:t>
      </w:r>
    </w:p>
    <w:p w14:paraId="04DF08D2" w14:textId="1761D320" w:rsidR="00E129C6" w:rsidRDefault="00E129C6" w:rsidP="0069123D"/>
    <w:p w14:paraId="453AC713" w14:textId="77777777" w:rsidR="0069123D" w:rsidRDefault="0069123D" w:rsidP="0069123D"/>
    <w:p w14:paraId="1EED2FD8" w14:textId="68837E6B" w:rsidR="00E129C6" w:rsidRDefault="005E6D9C" w:rsidP="0069123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76882" behindDoc="0" locked="0" layoutInCell="1" allowOverlap="1" wp14:anchorId="2D9E0A0E" wp14:editId="414C637E">
            <wp:simplePos x="0" y="0"/>
            <wp:positionH relativeFrom="column">
              <wp:posOffset>57150</wp:posOffset>
            </wp:positionH>
            <wp:positionV relativeFrom="paragraph">
              <wp:posOffset>0</wp:posOffset>
            </wp:positionV>
            <wp:extent cx="1571625" cy="1010285"/>
            <wp:effectExtent l="0" t="0" r="9525" b="0"/>
            <wp:wrapThrough wrapText="bothSides">
              <wp:wrapPolygon edited="0">
                <wp:start x="0" y="0"/>
                <wp:lineTo x="0" y="21179"/>
                <wp:lineTo x="21469" y="21179"/>
                <wp:lineTo x="21469" y="0"/>
                <wp:lineTo x="0" y="0"/>
              </wp:wrapPolygon>
            </wp:wrapThrough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language interpreter meeting support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9C6">
        <w:t>We have heard that informal decision making can be hard for supporters because they cannot do some things.</w:t>
      </w:r>
    </w:p>
    <w:p w14:paraId="0CC8C7B6" w14:textId="119B0F9D" w:rsidR="00E129C6" w:rsidRDefault="00E129C6" w:rsidP="0069123D"/>
    <w:p w14:paraId="2664BEED" w14:textId="77105260" w:rsidR="00E129C6" w:rsidRDefault="001B4B5E" w:rsidP="0069123D"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68" behindDoc="0" locked="0" layoutInCell="1" allowOverlap="1" wp14:anchorId="5C67FFB5" wp14:editId="6F6750C1">
            <wp:simplePos x="0" y="0"/>
            <wp:positionH relativeFrom="column">
              <wp:posOffset>-180975</wp:posOffset>
            </wp:positionH>
            <wp:positionV relativeFrom="paragraph">
              <wp:posOffset>361315</wp:posOffset>
            </wp:positionV>
            <wp:extent cx="1998345" cy="127635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92877" w14:textId="773A8610" w:rsidR="00E129C6" w:rsidRDefault="00E129C6" w:rsidP="0069123D">
      <w:r>
        <w:t>For example they cannot get organisations to give them information about the person they are supporting.</w:t>
      </w:r>
    </w:p>
    <w:p w14:paraId="7DFCC57E" w14:textId="65317F56" w:rsidR="00E129C6" w:rsidRDefault="00E129C6" w:rsidP="0069123D"/>
    <w:p w14:paraId="029A9D30" w14:textId="68988A63" w:rsidR="0069123D" w:rsidRDefault="0069123D">
      <w:pPr>
        <w:spacing w:line="240" w:lineRule="auto"/>
        <w:ind w:left="0"/>
      </w:pPr>
      <w:r>
        <w:br w:type="page"/>
      </w:r>
    </w:p>
    <w:p w14:paraId="36EEFD27" w14:textId="2BF9A1EE" w:rsidR="00E129C6" w:rsidRPr="0069123D" w:rsidRDefault="00005E44" w:rsidP="0069123D">
      <w:pPr>
        <w:rPr>
          <w:b/>
          <w:bCs/>
        </w:rPr>
      </w:pPr>
      <w:r w:rsidRPr="0069123D">
        <w:rPr>
          <w:rFonts w:cs="Arial"/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1658357" behindDoc="0" locked="0" layoutInCell="1" allowOverlap="1" wp14:anchorId="5C64F5AE" wp14:editId="2A3B89EA">
            <wp:simplePos x="0" y="0"/>
            <wp:positionH relativeFrom="margin">
              <wp:posOffset>-325055</wp:posOffset>
            </wp:positionH>
            <wp:positionV relativeFrom="paragraph">
              <wp:posOffset>182880</wp:posOffset>
            </wp:positionV>
            <wp:extent cx="1992573" cy="1494637"/>
            <wp:effectExtent l="0" t="0" r="8255" b="0"/>
            <wp:wrapNone/>
            <wp:docPr id="89" name="Picture 8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49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6BEF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19" behindDoc="1" locked="0" layoutInCell="1" allowOverlap="1" wp14:anchorId="6B1D84FA" wp14:editId="5EA9B66F">
                <wp:simplePos x="0" y="0"/>
                <wp:positionH relativeFrom="margin">
                  <wp:posOffset>2251710</wp:posOffset>
                </wp:positionH>
                <wp:positionV relativeFrom="paragraph">
                  <wp:posOffset>-3810</wp:posOffset>
                </wp:positionV>
                <wp:extent cx="3475355" cy="5297170"/>
                <wp:effectExtent l="0" t="0" r="0" b="0"/>
                <wp:wrapNone/>
                <wp:docPr id="491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52971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26B4555" id="Rectangle 30" o:spid="_x0000_s1026" style="position:absolute;margin-left:177.3pt;margin-top:-.3pt;width:273.65pt;height:417.1pt;z-index:-25165806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E129C6" w:rsidRPr="0069123D">
        <w:rPr>
          <w:b/>
          <w:bCs/>
        </w:rPr>
        <w:t>Question 6</w:t>
      </w:r>
    </w:p>
    <w:p w14:paraId="0A975FB6" w14:textId="0E8C0071" w:rsidR="00E129C6" w:rsidRDefault="00E129C6" w:rsidP="0069123D"/>
    <w:p w14:paraId="5D5065B9" w14:textId="53D2B3D9" w:rsidR="00E129C6" w:rsidRDefault="00E129C6" w:rsidP="0069123D">
      <w:r>
        <w:t>Has someone support</w:t>
      </w:r>
      <w:r w:rsidR="0069123D">
        <w:t>ed</w:t>
      </w:r>
      <w:r>
        <w:t xml:space="preserve"> you to make a decision?</w:t>
      </w:r>
    </w:p>
    <w:p w14:paraId="7E955566" w14:textId="63BEB741" w:rsidR="00E129C6" w:rsidRDefault="00E129C6" w:rsidP="0069123D"/>
    <w:p w14:paraId="33FAA5E5" w14:textId="2CECA784" w:rsidR="00E129C6" w:rsidRDefault="00005E44" w:rsidP="0069123D">
      <w:r>
        <w:rPr>
          <w:noProof/>
          <w:lang w:val="en-NZ" w:eastAsia="en-NZ"/>
        </w:rPr>
        <w:drawing>
          <wp:anchor distT="0" distB="0" distL="114300" distR="114300" simplePos="0" relativeHeight="251693266" behindDoc="0" locked="0" layoutInCell="1" allowOverlap="1" wp14:anchorId="4BA76B54" wp14:editId="16C01E50">
            <wp:simplePos x="0" y="0"/>
            <wp:positionH relativeFrom="column">
              <wp:posOffset>-40640</wp:posOffset>
            </wp:positionH>
            <wp:positionV relativeFrom="paragraph">
              <wp:posOffset>338455</wp:posOffset>
            </wp:positionV>
            <wp:extent cx="1571625" cy="1010285"/>
            <wp:effectExtent l="0" t="0" r="9525" b="0"/>
            <wp:wrapThrough wrapText="bothSides">
              <wp:wrapPolygon edited="0">
                <wp:start x="0" y="0"/>
                <wp:lineTo x="0" y="21179"/>
                <wp:lineTo x="21469" y="21179"/>
                <wp:lineTo x="21469" y="0"/>
                <wp:lineTo x="0" y="0"/>
              </wp:wrapPolygon>
            </wp:wrapThrough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language interpreter meeting support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84C91" w14:textId="62C14E7B" w:rsidR="00E129C6" w:rsidRDefault="00E129C6" w:rsidP="0069123D">
      <w:r>
        <w:t>Have you supported a person with affected decision making to make a decision?</w:t>
      </w:r>
    </w:p>
    <w:p w14:paraId="0ED9DC4A" w14:textId="047F23EE" w:rsidR="00E129C6" w:rsidRDefault="00005E44" w:rsidP="0069123D">
      <w:r w:rsidRPr="0069123D">
        <w:rPr>
          <w:noProof/>
          <w:lang w:val="en-NZ" w:eastAsia="en-NZ"/>
        </w:rPr>
        <w:drawing>
          <wp:anchor distT="0" distB="0" distL="114300" distR="114300" simplePos="0" relativeHeight="251658355" behindDoc="0" locked="0" layoutInCell="1" allowOverlap="1" wp14:anchorId="345D2259" wp14:editId="4D160AF9">
            <wp:simplePos x="0" y="0"/>
            <wp:positionH relativeFrom="column">
              <wp:posOffset>-265430</wp:posOffset>
            </wp:positionH>
            <wp:positionV relativeFrom="paragraph">
              <wp:posOffset>208915</wp:posOffset>
            </wp:positionV>
            <wp:extent cx="1933575" cy="1933575"/>
            <wp:effectExtent l="0" t="0" r="0" b="0"/>
            <wp:wrapNone/>
            <wp:docPr id="88" name="Picture 88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3DB4B" w14:textId="72009EF7" w:rsidR="00E129C6" w:rsidRDefault="00E129C6" w:rsidP="0069123D"/>
    <w:p w14:paraId="1CDF57F4" w14:textId="2AA57EA4" w:rsidR="00E129C6" w:rsidRDefault="00E129C6" w:rsidP="0069123D">
      <w:r>
        <w:t xml:space="preserve">If </w:t>
      </w:r>
      <w:r w:rsidR="0069123D">
        <w:t>yes</w:t>
      </w:r>
      <w:r>
        <w:t xml:space="preserve"> how do you think things went?</w:t>
      </w:r>
    </w:p>
    <w:p w14:paraId="2F77F383" w14:textId="27C5A37C" w:rsidR="00E129C6" w:rsidRDefault="00E129C6" w:rsidP="0069123D"/>
    <w:p w14:paraId="641D9D0B" w14:textId="5F1E9665" w:rsidR="00E129C6" w:rsidRDefault="00E129C6" w:rsidP="0069123D"/>
    <w:p w14:paraId="337C9402" w14:textId="75D6343D" w:rsidR="00E129C6" w:rsidRDefault="00E129C6" w:rsidP="0069123D">
      <w:r>
        <w:t>What could have</w:t>
      </w:r>
      <w:r w:rsidR="004C0E71">
        <w:t xml:space="preserve"> </w:t>
      </w:r>
      <w:r w:rsidR="00A87F80">
        <w:t>gone</w:t>
      </w:r>
      <w:r>
        <w:t xml:space="preserve"> better</w:t>
      </w:r>
      <w:r w:rsidR="0069123D">
        <w:t>?</w:t>
      </w:r>
    </w:p>
    <w:p w14:paraId="0D2A417D" w14:textId="291F1242" w:rsidR="00E129C6" w:rsidRPr="001B4B5E" w:rsidRDefault="00E129C6" w:rsidP="0069123D">
      <w:pPr>
        <w:rPr>
          <w:sz w:val="26"/>
        </w:rPr>
      </w:pPr>
    </w:p>
    <w:p w14:paraId="280C2A25" w14:textId="4D8772E8" w:rsidR="00E129C6" w:rsidRPr="001B4B5E" w:rsidRDefault="00005E44" w:rsidP="0069123D">
      <w:pPr>
        <w:rPr>
          <w:sz w:val="26"/>
        </w:rPr>
      </w:pPr>
      <w:r w:rsidRPr="00005E44">
        <w:rPr>
          <w:b/>
          <w:noProof/>
          <w:lang w:val="en-NZ" w:eastAsia="en-NZ"/>
        </w:rPr>
        <w:drawing>
          <wp:anchor distT="0" distB="0" distL="114300" distR="114300" simplePos="0" relativeHeight="251691218" behindDoc="0" locked="0" layoutInCell="1" allowOverlap="1" wp14:anchorId="7E2C6DC1" wp14:editId="1BB7B0B4">
            <wp:simplePos x="0" y="0"/>
            <wp:positionH relativeFrom="column">
              <wp:posOffset>-21590</wp:posOffset>
            </wp:positionH>
            <wp:positionV relativeFrom="paragraph">
              <wp:posOffset>39370</wp:posOffset>
            </wp:positionV>
            <wp:extent cx="1552575" cy="1552575"/>
            <wp:effectExtent l="0" t="0" r="0" b="9525"/>
            <wp:wrapThrough wrapText="bothSides">
              <wp:wrapPolygon edited="0">
                <wp:start x="10866" y="0"/>
                <wp:lineTo x="9541" y="1590"/>
                <wp:lineTo x="8481" y="4506"/>
                <wp:lineTo x="3180" y="8216"/>
                <wp:lineTo x="1855" y="9806"/>
                <wp:lineTo x="795" y="11396"/>
                <wp:lineTo x="1060" y="12987"/>
                <wp:lineTo x="4240" y="17227"/>
                <wp:lineTo x="3445" y="21467"/>
                <wp:lineTo x="17227" y="21467"/>
                <wp:lineTo x="20142" y="17227"/>
                <wp:lineTo x="20407" y="14842"/>
                <wp:lineTo x="18817" y="8746"/>
                <wp:lineTo x="14047" y="795"/>
                <wp:lineTo x="13252" y="0"/>
                <wp:lineTo x="10866" y="0"/>
              </wp:wrapPolygon>
            </wp:wrapThrough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17044" w14:textId="034D74D3" w:rsidR="00E129C6" w:rsidRDefault="00E129C6" w:rsidP="0069123D">
      <w:r w:rsidRPr="008A5B94">
        <w:rPr>
          <w:b/>
        </w:rPr>
        <w:t>Advance directives</w:t>
      </w:r>
      <w:r>
        <w:t xml:space="preserve"> are when a person says what they want to happen in the future</w:t>
      </w:r>
      <w:r w:rsidR="001B4B5E">
        <w:t xml:space="preserve"> such as if they become unwell</w:t>
      </w:r>
      <w:r>
        <w:t>.</w:t>
      </w:r>
    </w:p>
    <w:p w14:paraId="2EEFE154" w14:textId="35BFE80C" w:rsidR="00E129C6" w:rsidRPr="001B4B5E" w:rsidRDefault="001B4B5E" w:rsidP="0069123D">
      <w:pPr>
        <w:rPr>
          <w:sz w:val="26"/>
        </w:rPr>
      </w:pPr>
      <w:r w:rsidRPr="001B4B5E">
        <w:rPr>
          <w:noProof/>
          <w:sz w:val="26"/>
          <w:lang w:val="en-NZ" w:eastAsia="en-NZ"/>
        </w:rPr>
        <w:drawing>
          <wp:anchor distT="0" distB="0" distL="114300" distR="114300" simplePos="0" relativeHeight="251658373" behindDoc="0" locked="0" layoutInCell="1" allowOverlap="1" wp14:anchorId="44409999" wp14:editId="7DAE2986">
            <wp:simplePos x="0" y="0"/>
            <wp:positionH relativeFrom="column">
              <wp:posOffset>-271</wp:posOffset>
            </wp:positionH>
            <wp:positionV relativeFrom="paragraph">
              <wp:posOffset>244475</wp:posOffset>
            </wp:positionV>
            <wp:extent cx="1531088" cy="1334542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088" cy="133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9AF72D" w14:textId="0753D285" w:rsidR="00E129C6" w:rsidRDefault="00E129C6" w:rsidP="0069123D">
      <w:r w:rsidRPr="001B4B5E">
        <w:rPr>
          <w:sz w:val="26"/>
        </w:rPr>
        <w:br/>
      </w:r>
      <w:r>
        <w:t>For example they may say what medical treatment they want if they become too unwell to decide.</w:t>
      </w:r>
    </w:p>
    <w:p w14:paraId="7ED1BA24" w14:textId="2ED1377F" w:rsidR="00E129C6" w:rsidRPr="00C453AF" w:rsidRDefault="00C453AF" w:rsidP="0069123D">
      <w:pPr>
        <w:rPr>
          <w:b/>
          <w:bCs/>
        </w:rPr>
      </w:pPr>
      <w:r w:rsidRPr="00C453AF">
        <w:rPr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1658304" behindDoc="0" locked="0" layoutInCell="1" allowOverlap="1" wp14:anchorId="19050032" wp14:editId="21ED8E27">
            <wp:simplePos x="0" y="0"/>
            <wp:positionH relativeFrom="column">
              <wp:posOffset>133350</wp:posOffset>
            </wp:positionH>
            <wp:positionV relativeFrom="paragraph">
              <wp:posOffset>219075</wp:posOffset>
            </wp:positionV>
            <wp:extent cx="1600200" cy="1600200"/>
            <wp:effectExtent l="0" t="0" r="0" b="0"/>
            <wp:wrapNone/>
            <wp:docPr id="95" name="Picture 95" descr="A person in a hospital b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erson in a hospital be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BEF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0" behindDoc="1" locked="0" layoutInCell="1" allowOverlap="1" wp14:anchorId="6B1D84FA" wp14:editId="2FC8BAAF">
                <wp:simplePos x="0" y="0"/>
                <wp:positionH relativeFrom="margin">
                  <wp:posOffset>2254885</wp:posOffset>
                </wp:positionH>
                <wp:positionV relativeFrom="paragraph">
                  <wp:posOffset>-635</wp:posOffset>
                </wp:positionV>
                <wp:extent cx="3475355" cy="3840480"/>
                <wp:effectExtent l="0" t="0" r="0" b="0"/>
                <wp:wrapNone/>
                <wp:docPr id="490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38404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BD2469" id="Rectangle 31" o:spid="_x0000_s1026" style="position:absolute;margin-left:177.55pt;margin-top:-.05pt;width:273.65pt;height:302.4pt;z-index:-2516580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E129C6" w:rsidRPr="00C453AF">
        <w:rPr>
          <w:b/>
          <w:bCs/>
        </w:rPr>
        <w:t>Question 7</w:t>
      </w:r>
    </w:p>
    <w:p w14:paraId="05C7FA36" w14:textId="63D68D48" w:rsidR="00E129C6" w:rsidRDefault="00E129C6" w:rsidP="0069123D"/>
    <w:p w14:paraId="38F6EEAE" w14:textId="5153F901" w:rsidR="00E129C6" w:rsidRDefault="00E129C6" w:rsidP="0069123D">
      <w:r>
        <w:t>Have you been part of making or using an advance directive?</w:t>
      </w:r>
    </w:p>
    <w:p w14:paraId="71332CF4" w14:textId="535090D0" w:rsidR="00E129C6" w:rsidRDefault="00E129C6" w:rsidP="0069123D"/>
    <w:p w14:paraId="54D06549" w14:textId="61374768" w:rsidR="00E129C6" w:rsidRDefault="008A5B94" w:rsidP="0069123D">
      <w:r w:rsidRPr="0069123D">
        <w:rPr>
          <w:noProof/>
          <w:lang w:val="en-NZ" w:eastAsia="en-NZ"/>
        </w:rPr>
        <w:drawing>
          <wp:anchor distT="0" distB="0" distL="114300" distR="114300" simplePos="0" relativeHeight="251658359" behindDoc="0" locked="0" layoutInCell="1" allowOverlap="1" wp14:anchorId="5ECF8625" wp14:editId="3173205F">
            <wp:simplePos x="0" y="0"/>
            <wp:positionH relativeFrom="column">
              <wp:posOffset>57785</wp:posOffset>
            </wp:positionH>
            <wp:positionV relativeFrom="paragraph">
              <wp:posOffset>193675</wp:posOffset>
            </wp:positionV>
            <wp:extent cx="1676400" cy="1676400"/>
            <wp:effectExtent l="0" t="0" r="0" b="0"/>
            <wp:wrapNone/>
            <wp:docPr id="91" name="Picture 9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9D5691" w14:textId="5B490871" w:rsidR="00E129C6" w:rsidRDefault="00E129C6" w:rsidP="0069123D">
      <w:r>
        <w:t>If so how do you think things went</w:t>
      </w:r>
      <w:r w:rsidR="004C0E71">
        <w:t>?</w:t>
      </w:r>
    </w:p>
    <w:p w14:paraId="12DB7C0E" w14:textId="1EF84B34" w:rsidR="00E129C6" w:rsidRDefault="00E129C6" w:rsidP="0069123D"/>
    <w:p w14:paraId="00B60674" w14:textId="62222E09" w:rsidR="00E129C6" w:rsidRDefault="00E129C6" w:rsidP="0069123D"/>
    <w:p w14:paraId="544CFB51" w14:textId="359EEBD1" w:rsidR="00E129C6" w:rsidRDefault="00E129C6" w:rsidP="0069123D">
      <w:r>
        <w:t xml:space="preserve">What could </w:t>
      </w:r>
      <w:r w:rsidR="004C0E71">
        <w:t xml:space="preserve">have gone </w:t>
      </w:r>
      <w:r>
        <w:t>better?</w:t>
      </w:r>
    </w:p>
    <w:p w14:paraId="34D68EA1" w14:textId="1D4C1758" w:rsidR="00E129C6" w:rsidRDefault="00E129C6" w:rsidP="0069123D"/>
    <w:p w14:paraId="0B284A96" w14:textId="23C21823" w:rsidR="007719CC" w:rsidRDefault="007719CC" w:rsidP="0069123D"/>
    <w:p w14:paraId="7EC12004" w14:textId="5C996F9F" w:rsidR="007719CC" w:rsidRDefault="00C453AF" w:rsidP="0069123D">
      <w:r w:rsidRPr="00C453AF">
        <w:rPr>
          <w:noProof/>
          <w:lang w:val="en-NZ" w:eastAsia="en-NZ"/>
        </w:rPr>
        <w:drawing>
          <wp:anchor distT="0" distB="0" distL="114300" distR="114300" simplePos="0" relativeHeight="251658377" behindDoc="0" locked="0" layoutInCell="1" allowOverlap="1" wp14:anchorId="7E60F6F8" wp14:editId="28ADAAD0">
            <wp:simplePos x="0" y="0"/>
            <wp:positionH relativeFrom="column">
              <wp:posOffset>95250</wp:posOffset>
            </wp:positionH>
            <wp:positionV relativeFrom="paragraph">
              <wp:posOffset>137795</wp:posOffset>
            </wp:positionV>
            <wp:extent cx="1543050" cy="1565748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6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645DF" w14:textId="1D7C0473" w:rsidR="007719CC" w:rsidRDefault="007719CC" w:rsidP="0069123D">
      <w:r w:rsidRPr="00005E44">
        <w:rPr>
          <w:b/>
        </w:rPr>
        <w:t>Enduring powers of attorney</w:t>
      </w:r>
      <w:r>
        <w:t xml:space="preserve"> are when a person says who they want to make decisions for them </w:t>
      </w:r>
      <w:r w:rsidR="001B4B5E">
        <w:t xml:space="preserve">in the future </w:t>
      </w:r>
      <w:r>
        <w:t>if they are not able to.</w:t>
      </w:r>
    </w:p>
    <w:p w14:paraId="72047B4D" w14:textId="77777777" w:rsidR="00C453AF" w:rsidRDefault="00C453AF">
      <w:pPr>
        <w:spacing w:line="240" w:lineRule="auto"/>
        <w:ind w:left="0"/>
      </w:pPr>
      <w:r>
        <w:br w:type="page"/>
      </w:r>
    </w:p>
    <w:p w14:paraId="5B4491C3" w14:textId="4BEEFA26" w:rsidR="007719CC" w:rsidRPr="00C453AF" w:rsidRDefault="00926BEF" w:rsidP="0069123D">
      <w:pPr>
        <w:rPr>
          <w:b/>
          <w:bCs/>
        </w:rPr>
      </w:pPr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421" behindDoc="1" locked="0" layoutInCell="1" allowOverlap="1" wp14:anchorId="6B1D84FA" wp14:editId="42AE96CD">
                <wp:simplePos x="0" y="0"/>
                <wp:positionH relativeFrom="margin">
                  <wp:posOffset>2254885</wp:posOffset>
                </wp:positionH>
                <wp:positionV relativeFrom="paragraph">
                  <wp:posOffset>0</wp:posOffset>
                </wp:positionV>
                <wp:extent cx="3475355" cy="3830320"/>
                <wp:effectExtent l="0" t="0" r="0" b="0"/>
                <wp:wrapNone/>
                <wp:docPr id="489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38303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111AE6" id="Rectangle 32" o:spid="_x0000_s1026" style="position:absolute;margin-left:177.55pt;margin-top:0;width:273.65pt;height:301.6pt;z-index:-25165805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7719CC" w:rsidRPr="00C453AF">
        <w:rPr>
          <w:b/>
          <w:bCs/>
        </w:rPr>
        <w:t>Question 8</w:t>
      </w:r>
    </w:p>
    <w:p w14:paraId="7098CCB7" w14:textId="0F100A9A" w:rsidR="007719CC" w:rsidRDefault="00C453AF" w:rsidP="0069123D">
      <w:r w:rsidRPr="00C453AF">
        <w:rPr>
          <w:noProof/>
          <w:lang w:val="en-NZ" w:eastAsia="en-NZ"/>
        </w:rPr>
        <w:drawing>
          <wp:anchor distT="0" distB="0" distL="114300" distR="114300" simplePos="0" relativeHeight="251658378" behindDoc="0" locked="0" layoutInCell="1" allowOverlap="1" wp14:anchorId="3F43817A" wp14:editId="297EC049">
            <wp:simplePos x="0" y="0"/>
            <wp:positionH relativeFrom="column">
              <wp:posOffset>965</wp:posOffset>
            </wp:positionH>
            <wp:positionV relativeFrom="paragraph">
              <wp:posOffset>217805</wp:posOffset>
            </wp:positionV>
            <wp:extent cx="1860697" cy="1033763"/>
            <wp:effectExtent l="0" t="0" r="0" b="0"/>
            <wp:wrapNone/>
            <wp:docPr id="288" name="Picture 288" descr="A group of me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group of men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697" cy="103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F27162" w14:textId="1F11F5D1" w:rsidR="007719CC" w:rsidRDefault="007719CC" w:rsidP="0069123D"/>
    <w:p w14:paraId="5FF47B77" w14:textId="772B7791" w:rsidR="007719CC" w:rsidRDefault="007719CC" w:rsidP="0069123D">
      <w:r>
        <w:t>Have you been part of making or using an enduring power of attorney?</w:t>
      </w:r>
    </w:p>
    <w:p w14:paraId="41316D48" w14:textId="69C4516E" w:rsidR="007719CC" w:rsidRDefault="008A5B94" w:rsidP="0069123D">
      <w:r w:rsidRPr="0069123D">
        <w:rPr>
          <w:noProof/>
          <w:lang w:val="en-NZ" w:eastAsia="en-NZ"/>
        </w:rPr>
        <w:drawing>
          <wp:anchor distT="0" distB="0" distL="114300" distR="114300" simplePos="0" relativeHeight="251658361" behindDoc="0" locked="0" layoutInCell="1" allowOverlap="1" wp14:anchorId="3573C6DF" wp14:editId="7EA3785F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1809750" cy="1809750"/>
            <wp:effectExtent l="0" t="0" r="0" b="0"/>
            <wp:wrapNone/>
            <wp:docPr id="289" name="Picture 28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A2FF6" w14:textId="1C54516C" w:rsidR="007719CC" w:rsidRDefault="007719CC" w:rsidP="0069123D"/>
    <w:p w14:paraId="734EAACF" w14:textId="127ACAAE" w:rsidR="007719CC" w:rsidRDefault="007719CC" w:rsidP="0069123D">
      <w:r>
        <w:t>If so how do you think things went</w:t>
      </w:r>
      <w:r w:rsidR="004C0E71">
        <w:t>?</w:t>
      </w:r>
    </w:p>
    <w:p w14:paraId="2BFBBB1D" w14:textId="77777777" w:rsidR="007719CC" w:rsidRDefault="007719CC" w:rsidP="0069123D"/>
    <w:p w14:paraId="7346215F" w14:textId="77777777" w:rsidR="007719CC" w:rsidRDefault="007719CC" w:rsidP="0069123D"/>
    <w:p w14:paraId="647B318C" w14:textId="2CC97AE2" w:rsidR="007719CC" w:rsidRDefault="007719CC" w:rsidP="0069123D">
      <w:r>
        <w:t xml:space="preserve">What could </w:t>
      </w:r>
      <w:r w:rsidR="004C0E71">
        <w:t xml:space="preserve">have gone </w:t>
      </w:r>
      <w:r>
        <w:t>better?</w:t>
      </w:r>
    </w:p>
    <w:p w14:paraId="0B7857B3" w14:textId="2A04C9DC" w:rsidR="007719CC" w:rsidRDefault="007719CC" w:rsidP="0069123D"/>
    <w:p w14:paraId="182E4E03" w14:textId="6123B5B7" w:rsidR="007719CC" w:rsidRDefault="006D687E" w:rsidP="0069123D">
      <w:r w:rsidRPr="006D687E">
        <w:rPr>
          <w:noProof/>
          <w:lang w:val="en-NZ" w:eastAsia="en-NZ"/>
        </w:rPr>
        <w:drawing>
          <wp:anchor distT="0" distB="0" distL="114300" distR="114300" simplePos="0" relativeHeight="251658379" behindDoc="0" locked="0" layoutInCell="1" allowOverlap="1" wp14:anchorId="262E9816" wp14:editId="604DDC21">
            <wp:simplePos x="0" y="0"/>
            <wp:positionH relativeFrom="column">
              <wp:posOffset>51553</wp:posOffset>
            </wp:positionH>
            <wp:positionV relativeFrom="paragraph">
              <wp:posOffset>126365</wp:posOffset>
            </wp:positionV>
            <wp:extent cx="1758382" cy="1403498"/>
            <wp:effectExtent l="0" t="0" r="0" b="0"/>
            <wp:wrapNone/>
            <wp:docPr id="291" name="Picture 291" descr="A picture containing building, outdoor, house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picture containing building, outdoor, house, o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82" cy="140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54AB2" w14:textId="3B3F6974" w:rsidR="007719CC" w:rsidRDefault="007719CC" w:rsidP="0069123D">
      <w:r>
        <w:t>A court order can:</w:t>
      </w:r>
      <w:r w:rsidR="00C453AF">
        <w:br/>
      </w:r>
    </w:p>
    <w:p w14:paraId="0F2E9053" w14:textId="3F38AF0D" w:rsidR="007719CC" w:rsidRDefault="006D687E" w:rsidP="00C453AF">
      <w:pPr>
        <w:pStyle w:val="ListParagraph"/>
        <w:numPr>
          <w:ilvl w:val="0"/>
          <w:numId w:val="35"/>
        </w:numPr>
        <w:ind w:left="4253" w:hanging="567"/>
      </w:pPr>
      <w:r w:rsidRPr="006D687E">
        <w:rPr>
          <w:noProof/>
          <w:lang w:val="en-NZ" w:eastAsia="en-NZ"/>
        </w:rPr>
        <w:drawing>
          <wp:anchor distT="0" distB="0" distL="114300" distR="114300" simplePos="0" relativeHeight="251658380" behindDoc="0" locked="0" layoutInCell="1" allowOverlap="1" wp14:anchorId="0A01D0AD" wp14:editId="2602D580">
            <wp:simplePos x="0" y="0"/>
            <wp:positionH relativeFrom="column">
              <wp:posOffset>-52705</wp:posOffset>
            </wp:positionH>
            <wp:positionV relativeFrom="paragraph">
              <wp:posOffset>588010</wp:posOffset>
            </wp:positionV>
            <wp:extent cx="1913624" cy="1913624"/>
            <wp:effectExtent l="0" t="0" r="0" b="0"/>
            <wp:wrapNone/>
            <wp:docPr id="292" name="Picture 292" descr="Two people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Two people talk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624" cy="191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19CC">
        <w:t>make decisions for someone with affected decision making like where they live</w:t>
      </w:r>
      <w:r w:rsidR="00C453AF">
        <w:br/>
      </w:r>
    </w:p>
    <w:p w14:paraId="57D62E54" w14:textId="5F724E74" w:rsidR="007719CC" w:rsidRDefault="007719CC" w:rsidP="00C453AF">
      <w:pPr>
        <w:pStyle w:val="ListParagraph"/>
        <w:numPr>
          <w:ilvl w:val="0"/>
          <w:numId w:val="35"/>
        </w:numPr>
        <w:ind w:left="4253" w:hanging="567"/>
      </w:pPr>
      <w:r>
        <w:t xml:space="preserve">choose someone </w:t>
      </w:r>
      <w:r w:rsidR="00C453AF">
        <w:t xml:space="preserve">else </w:t>
      </w:r>
      <w:r>
        <w:t>to make decisions for that person.</w:t>
      </w:r>
    </w:p>
    <w:p w14:paraId="5ADB96FC" w14:textId="3D898EAF" w:rsidR="007719CC" w:rsidRDefault="007719CC" w:rsidP="0069123D"/>
    <w:p w14:paraId="6133B10E" w14:textId="171C4BFE" w:rsidR="007719CC" w:rsidRDefault="007719CC" w:rsidP="0069123D"/>
    <w:p w14:paraId="339C03F3" w14:textId="38F8A218" w:rsidR="007719CC" w:rsidRDefault="00005E44" w:rsidP="0069123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94290" behindDoc="1" locked="0" layoutInCell="1" allowOverlap="1" wp14:anchorId="6999DA67" wp14:editId="573A7300">
            <wp:simplePos x="0" y="0"/>
            <wp:positionH relativeFrom="column">
              <wp:posOffset>47625</wp:posOffset>
            </wp:positionH>
            <wp:positionV relativeFrom="paragraph">
              <wp:posOffset>-247650</wp:posOffset>
            </wp:positionV>
            <wp:extent cx="1295400" cy="1501140"/>
            <wp:effectExtent l="0" t="0" r="0" b="3810"/>
            <wp:wrapNone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law court legal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9CC">
        <w:t>These kinds of court orders can only be made for someone who does not have capacity</w:t>
      </w:r>
      <w:r w:rsidR="001B4B5E">
        <w:t xml:space="preserve"> under the current law</w:t>
      </w:r>
      <w:r w:rsidR="007719CC">
        <w:t>.</w:t>
      </w:r>
    </w:p>
    <w:p w14:paraId="12B1A307" w14:textId="3678B450" w:rsidR="007719CC" w:rsidRDefault="007719CC" w:rsidP="0069123D"/>
    <w:p w14:paraId="69900A28" w14:textId="4FAA3787" w:rsidR="007719CC" w:rsidRDefault="00005E44" w:rsidP="0069123D">
      <w:r w:rsidRPr="006D687E">
        <w:rPr>
          <w:noProof/>
          <w:lang w:val="en-NZ" w:eastAsia="en-NZ"/>
        </w:rPr>
        <w:drawing>
          <wp:anchor distT="0" distB="0" distL="114300" distR="114300" simplePos="0" relativeHeight="251658382" behindDoc="0" locked="0" layoutInCell="1" allowOverlap="1" wp14:anchorId="07A809B5" wp14:editId="4E70F09D">
            <wp:simplePos x="0" y="0"/>
            <wp:positionH relativeFrom="column">
              <wp:posOffset>-243718</wp:posOffset>
            </wp:positionH>
            <wp:positionV relativeFrom="paragraph">
              <wp:posOffset>111125</wp:posOffset>
            </wp:positionV>
            <wp:extent cx="1956391" cy="1320011"/>
            <wp:effectExtent l="0" t="0" r="0" b="0"/>
            <wp:wrapNone/>
            <wp:docPr id="295" name="Picture 29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391" cy="132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D9A58" w14:textId="07C5248D" w:rsidR="007719CC" w:rsidRDefault="007719CC" w:rsidP="0069123D">
      <w:r>
        <w:t>They can be made without the person agreeing to them.</w:t>
      </w:r>
    </w:p>
    <w:p w14:paraId="112EC15D" w14:textId="6BFB625E" w:rsidR="007719CC" w:rsidRDefault="007719CC" w:rsidP="0069123D"/>
    <w:p w14:paraId="67906E60" w14:textId="10896F1A" w:rsidR="007719CC" w:rsidRDefault="00926BEF" w:rsidP="0069123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2" behindDoc="1" locked="0" layoutInCell="1" allowOverlap="1" wp14:anchorId="6B1D84FA" wp14:editId="3EDC1E66">
                <wp:simplePos x="0" y="0"/>
                <wp:positionH relativeFrom="margin">
                  <wp:posOffset>2258695</wp:posOffset>
                </wp:positionH>
                <wp:positionV relativeFrom="paragraph">
                  <wp:posOffset>154940</wp:posOffset>
                </wp:positionV>
                <wp:extent cx="3475355" cy="5882005"/>
                <wp:effectExtent l="0" t="0" r="0" b="0"/>
                <wp:wrapNone/>
                <wp:docPr id="488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58820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985F37" id="Rectangle 33" o:spid="_x0000_s1026" style="position:absolute;margin-left:177.85pt;margin-top:12.2pt;width:273.65pt;height:463.15pt;z-index:-2516580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" fillcolor="#ffe599 [1303]" stroked="f" strokeweight="1pt">
                <v:path arrowok="t"/>
                <w10:wrap anchorx="margin"/>
              </v:rect>
            </w:pict>
          </mc:Fallback>
        </mc:AlternateContent>
      </w:r>
    </w:p>
    <w:p w14:paraId="03F5D81F" w14:textId="21D60CF8" w:rsidR="007719CC" w:rsidRPr="006D687E" w:rsidRDefault="007719CC" w:rsidP="0069123D">
      <w:pPr>
        <w:rPr>
          <w:b/>
          <w:bCs/>
        </w:rPr>
      </w:pPr>
      <w:r w:rsidRPr="006D687E">
        <w:rPr>
          <w:b/>
          <w:bCs/>
        </w:rPr>
        <w:t>Question 9</w:t>
      </w:r>
    </w:p>
    <w:p w14:paraId="445CD48C" w14:textId="4842AEF8" w:rsidR="007719CC" w:rsidRDefault="007719CC" w:rsidP="0069123D"/>
    <w:p w14:paraId="6D42AB72" w14:textId="413F3FDA" w:rsidR="007719CC" w:rsidRDefault="00005E44" w:rsidP="0069123D">
      <w:r w:rsidRPr="00896D39">
        <w:rPr>
          <w:noProof/>
          <w:lang w:val="en-NZ" w:eastAsia="en-NZ"/>
        </w:rPr>
        <w:drawing>
          <wp:anchor distT="0" distB="0" distL="114300" distR="114300" simplePos="0" relativeHeight="251658381" behindDoc="0" locked="0" layoutInCell="1" allowOverlap="1" wp14:anchorId="35696E50" wp14:editId="5799A7B8">
            <wp:simplePos x="0" y="0"/>
            <wp:positionH relativeFrom="column">
              <wp:posOffset>-171450</wp:posOffset>
            </wp:positionH>
            <wp:positionV relativeFrom="paragraph">
              <wp:posOffset>160655</wp:posOffset>
            </wp:positionV>
            <wp:extent cx="1762125" cy="1762125"/>
            <wp:effectExtent l="0" t="0" r="0" b="0"/>
            <wp:wrapNone/>
            <wp:docPr id="293" name="Picture 29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9CC">
        <w:t>Have you been part of:</w:t>
      </w:r>
      <w:r w:rsidR="006D687E">
        <w:br/>
      </w:r>
    </w:p>
    <w:p w14:paraId="0F4DDACC" w14:textId="6C4DB586" w:rsidR="007719CC" w:rsidRDefault="007719CC" w:rsidP="005E6D9C">
      <w:pPr>
        <w:pStyle w:val="ListParagraph"/>
        <w:numPr>
          <w:ilvl w:val="0"/>
          <w:numId w:val="47"/>
        </w:numPr>
        <w:ind w:left="4253" w:hanging="567"/>
      </w:pPr>
      <w:r>
        <w:t>making decisions for someone else as part of a court order</w:t>
      </w:r>
      <w:r w:rsidR="006D687E">
        <w:br/>
      </w:r>
    </w:p>
    <w:p w14:paraId="51B38CEC" w14:textId="43C2D4E1" w:rsidR="007719CC" w:rsidRDefault="008A5B94" w:rsidP="005E6D9C">
      <w:pPr>
        <w:pStyle w:val="ListParagraph"/>
        <w:numPr>
          <w:ilvl w:val="0"/>
          <w:numId w:val="47"/>
        </w:numPr>
        <w:ind w:left="4253" w:hanging="567"/>
      </w:pPr>
      <w:r w:rsidRPr="0069123D">
        <w:rPr>
          <w:noProof/>
          <w:lang w:val="en-NZ" w:eastAsia="en-NZ"/>
        </w:rPr>
        <w:drawing>
          <wp:anchor distT="0" distB="0" distL="114300" distR="114300" simplePos="0" relativeHeight="251658308" behindDoc="0" locked="0" layoutInCell="1" allowOverlap="1" wp14:anchorId="2A111705" wp14:editId="41A08309">
            <wp:simplePos x="0" y="0"/>
            <wp:positionH relativeFrom="column">
              <wp:posOffset>-171450</wp:posOffset>
            </wp:positionH>
            <wp:positionV relativeFrom="paragraph">
              <wp:posOffset>1160145</wp:posOffset>
            </wp:positionV>
            <wp:extent cx="1819275" cy="1819275"/>
            <wp:effectExtent l="0" t="0" r="0" b="0"/>
            <wp:wrapNone/>
            <wp:docPr id="297" name="Picture 2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9CC">
        <w:t>having someone else make decisions for you as part of a court order?</w:t>
      </w:r>
    </w:p>
    <w:p w14:paraId="62D8D913" w14:textId="1497C21F" w:rsidR="007719CC" w:rsidRDefault="007719CC" w:rsidP="0069123D"/>
    <w:p w14:paraId="1CFEE7DF" w14:textId="7A1209DC" w:rsidR="007719CC" w:rsidRDefault="007719CC" w:rsidP="0069123D"/>
    <w:p w14:paraId="21113170" w14:textId="35CA520A" w:rsidR="007719CC" w:rsidRDefault="007719CC" w:rsidP="0069123D">
      <w:r>
        <w:t>If yes how did it go</w:t>
      </w:r>
      <w:r w:rsidR="006D687E">
        <w:t>?</w:t>
      </w:r>
    </w:p>
    <w:p w14:paraId="13F5FF41" w14:textId="5F4E215A" w:rsidR="007719CC" w:rsidRDefault="007719CC" w:rsidP="0069123D"/>
    <w:p w14:paraId="53625123" w14:textId="7DCF8494" w:rsidR="007719CC" w:rsidRDefault="007719CC" w:rsidP="0069123D"/>
    <w:p w14:paraId="1D1E0BF1" w14:textId="557183F1" w:rsidR="007719CC" w:rsidRDefault="007719CC" w:rsidP="0069123D">
      <w:r>
        <w:t xml:space="preserve">What could </w:t>
      </w:r>
      <w:r w:rsidR="004C0E71">
        <w:t xml:space="preserve">have </w:t>
      </w:r>
      <w:r w:rsidR="00A87F80">
        <w:t>gone</w:t>
      </w:r>
      <w:r>
        <w:t xml:space="preserve"> better</w:t>
      </w:r>
      <w:r w:rsidR="006D687E">
        <w:t>?</w:t>
      </w:r>
    </w:p>
    <w:p w14:paraId="7D988A6B" w14:textId="7134B029" w:rsidR="007719CC" w:rsidRDefault="006D687E" w:rsidP="0069123D">
      <w:r w:rsidRPr="006D687E">
        <w:rPr>
          <w:noProof/>
          <w:lang w:val="en-NZ" w:eastAsia="en-NZ"/>
        </w:rPr>
        <w:lastRenderedPageBreak/>
        <w:drawing>
          <wp:anchor distT="0" distB="0" distL="114300" distR="114300" simplePos="0" relativeHeight="251658383" behindDoc="0" locked="0" layoutInCell="1" allowOverlap="1" wp14:anchorId="1CE7C881" wp14:editId="40406C75">
            <wp:simplePos x="0" y="0"/>
            <wp:positionH relativeFrom="column">
              <wp:posOffset>-76200</wp:posOffset>
            </wp:positionH>
            <wp:positionV relativeFrom="paragraph">
              <wp:posOffset>466725</wp:posOffset>
            </wp:positionV>
            <wp:extent cx="1609725" cy="1609725"/>
            <wp:effectExtent l="0" t="0" r="0" b="0"/>
            <wp:wrapNone/>
            <wp:docPr id="298" name="Picture 29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9CC">
        <w:t xml:space="preserve">Some people think the law should include </w:t>
      </w:r>
      <w:r w:rsidR="007719CC">
        <w:rPr>
          <w:b/>
          <w:bCs/>
        </w:rPr>
        <w:t xml:space="preserve">collective </w:t>
      </w:r>
      <w:r w:rsidR="007719CC">
        <w:t>ways of making decisions.</w:t>
      </w:r>
    </w:p>
    <w:p w14:paraId="4DE7A0DC" w14:textId="4A12EEEA" w:rsidR="007719CC" w:rsidRDefault="007719CC" w:rsidP="0069123D"/>
    <w:p w14:paraId="53645C6D" w14:textId="7BDFA767" w:rsidR="007719CC" w:rsidRDefault="00926BEF" w:rsidP="0069123D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3" behindDoc="1" locked="0" layoutInCell="1" allowOverlap="1" wp14:anchorId="6B1D84FA" wp14:editId="647F12E8">
                <wp:simplePos x="0" y="0"/>
                <wp:positionH relativeFrom="margin">
                  <wp:posOffset>2167890</wp:posOffset>
                </wp:positionH>
                <wp:positionV relativeFrom="paragraph">
                  <wp:posOffset>297815</wp:posOffset>
                </wp:positionV>
                <wp:extent cx="3562350" cy="724535"/>
                <wp:effectExtent l="0" t="0" r="0" b="0"/>
                <wp:wrapNone/>
                <wp:docPr id="487" name="Rectangl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7245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09A35C3" id="Rectangle 487" o:spid="_x0000_s1026" style="position:absolute;margin-left:170.7pt;margin-top:23.45pt;width:280.5pt;height:57.05pt;z-index:-25165805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" fillcolor="#deeaf6 [664]" stroked="f" strokeweight="1pt">
                <w10:wrap anchorx="margin"/>
              </v:rect>
            </w:pict>
          </mc:Fallback>
        </mc:AlternateContent>
      </w:r>
    </w:p>
    <w:p w14:paraId="7FD164B3" w14:textId="3305AD8C" w:rsidR="007719CC" w:rsidRDefault="007719CC" w:rsidP="0069123D">
      <w:r w:rsidRPr="006D687E">
        <w:rPr>
          <w:b/>
          <w:bCs/>
        </w:rPr>
        <w:t>Collective</w:t>
      </w:r>
      <w:r>
        <w:t xml:space="preserve"> means people working together.</w:t>
      </w:r>
    </w:p>
    <w:p w14:paraId="5A1BBB40" w14:textId="74EB69E7" w:rsidR="007719CC" w:rsidRDefault="007719CC" w:rsidP="0069123D"/>
    <w:p w14:paraId="064AB317" w14:textId="371DD8F0" w:rsidR="007719CC" w:rsidRDefault="007719CC" w:rsidP="0069123D"/>
    <w:p w14:paraId="78DCFE7B" w14:textId="0F1835A0" w:rsidR="007719CC" w:rsidRDefault="005E6D9C" w:rsidP="0069123D">
      <w:r w:rsidRPr="00195511">
        <w:rPr>
          <w:noProof/>
          <w:lang w:val="en-NZ" w:eastAsia="en-NZ"/>
        </w:rPr>
        <w:drawing>
          <wp:anchor distT="0" distB="0" distL="114300" distR="114300" simplePos="0" relativeHeight="251658310" behindDoc="0" locked="0" layoutInCell="1" allowOverlap="1" wp14:anchorId="5B12597E" wp14:editId="432051E3">
            <wp:simplePos x="0" y="0"/>
            <wp:positionH relativeFrom="column">
              <wp:posOffset>0</wp:posOffset>
            </wp:positionH>
            <wp:positionV relativeFrom="paragraph">
              <wp:posOffset>445770</wp:posOffset>
            </wp:positionV>
            <wp:extent cx="1657350" cy="1657350"/>
            <wp:effectExtent l="0" t="0" r="0" b="0"/>
            <wp:wrapNone/>
            <wp:docPr id="299" name="Picture 29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9CC">
        <w:t>This could mean things like:</w:t>
      </w:r>
      <w:r w:rsidR="006D687E">
        <w:br/>
      </w:r>
    </w:p>
    <w:p w14:paraId="2E987508" w14:textId="2899CEDD" w:rsidR="007719CC" w:rsidRDefault="007719CC" w:rsidP="005E6D9C">
      <w:pPr>
        <w:pStyle w:val="ListParagraph"/>
        <w:numPr>
          <w:ilvl w:val="0"/>
          <w:numId w:val="48"/>
        </w:numPr>
        <w:ind w:left="4253" w:hanging="567"/>
      </w:pPr>
      <w:r>
        <w:t>family / whānau being part of making decisions</w:t>
      </w:r>
      <w:r w:rsidR="006D687E">
        <w:br/>
      </w:r>
    </w:p>
    <w:p w14:paraId="2AC0B257" w14:textId="32E8D510" w:rsidR="007719CC" w:rsidRDefault="007719CC" w:rsidP="005E6D9C">
      <w:pPr>
        <w:pStyle w:val="ListParagraph"/>
        <w:numPr>
          <w:ilvl w:val="0"/>
          <w:numId w:val="48"/>
        </w:numPr>
        <w:ind w:left="4253" w:hanging="567"/>
      </w:pPr>
      <w:r>
        <w:t>people making decisions together with a person with affected decision making.</w:t>
      </w:r>
    </w:p>
    <w:p w14:paraId="242356C1" w14:textId="77777777" w:rsidR="006D687E" w:rsidRDefault="006D687E">
      <w:pPr>
        <w:spacing w:line="240" w:lineRule="auto"/>
        <w:ind w:left="0"/>
      </w:pPr>
      <w:r>
        <w:br w:type="page"/>
      </w:r>
    </w:p>
    <w:p w14:paraId="2FC410FE" w14:textId="1338033D" w:rsidR="007719CC" w:rsidRPr="006D687E" w:rsidRDefault="000E6BB1" w:rsidP="0069123D">
      <w:pPr>
        <w:rPr>
          <w:b/>
          <w:bCs/>
        </w:rPr>
      </w:pPr>
      <w:r w:rsidRPr="006D687E">
        <w:rPr>
          <w:noProof/>
          <w:lang w:val="en-NZ" w:eastAsia="en-NZ"/>
        </w:rPr>
        <w:lastRenderedPageBreak/>
        <w:drawing>
          <wp:anchor distT="0" distB="0" distL="114300" distR="114300" simplePos="0" relativeHeight="251658384" behindDoc="0" locked="0" layoutInCell="1" allowOverlap="1" wp14:anchorId="51328308" wp14:editId="6CB0791C">
            <wp:simplePos x="0" y="0"/>
            <wp:positionH relativeFrom="column">
              <wp:posOffset>0</wp:posOffset>
            </wp:positionH>
            <wp:positionV relativeFrom="paragraph">
              <wp:posOffset>47625</wp:posOffset>
            </wp:positionV>
            <wp:extent cx="1714500" cy="1714500"/>
            <wp:effectExtent l="0" t="0" r="0" b="0"/>
            <wp:wrapNone/>
            <wp:docPr id="303" name="Picture 30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927" cy="171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BE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4" behindDoc="1" locked="0" layoutInCell="1" allowOverlap="1" wp14:anchorId="6B1D84FA" wp14:editId="600E2F21">
                <wp:simplePos x="0" y="0"/>
                <wp:positionH relativeFrom="margin">
                  <wp:posOffset>2251710</wp:posOffset>
                </wp:positionH>
                <wp:positionV relativeFrom="paragraph">
                  <wp:posOffset>-3810</wp:posOffset>
                </wp:positionV>
                <wp:extent cx="3475355" cy="2809240"/>
                <wp:effectExtent l="0" t="0" r="0" b="0"/>
                <wp:wrapNone/>
                <wp:docPr id="486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28092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70C0CC5" id="Rectangle 35" o:spid="_x0000_s1026" style="position:absolute;margin-left:177.3pt;margin-top:-.3pt;width:273.65pt;height:221.2pt;z-index:-251658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7719CC" w:rsidRPr="006D687E">
        <w:rPr>
          <w:b/>
          <w:bCs/>
        </w:rPr>
        <w:t>Question 10</w:t>
      </w:r>
    </w:p>
    <w:p w14:paraId="7B9D07A6" w14:textId="555AB0A8" w:rsidR="007719CC" w:rsidRDefault="007719CC" w:rsidP="0069123D"/>
    <w:p w14:paraId="497C06CD" w14:textId="29B46BC5" w:rsidR="007719CC" w:rsidRDefault="007719CC" w:rsidP="0069123D">
      <w:r>
        <w:t>Do you think there should be more ways for people to be part of decision making?</w:t>
      </w:r>
    </w:p>
    <w:p w14:paraId="144DF922" w14:textId="0E5B5B48" w:rsidR="007719CC" w:rsidRDefault="007719CC" w:rsidP="0069123D"/>
    <w:p w14:paraId="61C98909" w14:textId="0B9AFABC" w:rsidR="007719CC" w:rsidRDefault="007719CC" w:rsidP="0069123D"/>
    <w:p w14:paraId="5391B751" w14:textId="30D70BFC" w:rsidR="007719CC" w:rsidRDefault="007719CC" w:rsidP="0069123D">
      <w:r>
        <w:t xml:space="preserve">If yes what are </w:t>
      </w:r>
      <w:r w:rsidR="006D687E">
        <w:t>these</w:t>
      </w:r>
      <w:r>
        <w:t xml:space="preserve"> ways</w:t>
      </w:r>
      <w:r w:rsidR="006D687E">
        <w:t>?</w:t>
      </w:r>
    </w:p>
    <w:p w14:paraId="7062D47D" w14:textId="1330056C" w:rsidR="007719CC" w:rsidRDefault="007719CC" w:rsidP="0069123D"/>
    <w:p w14:paraId="07A44896" w14:textId="0876EEE0" w:rsidR="007719CC" w:rsidRDefault="008A5B94" w:rsidP="0069123D">
      <w:r w:rsidRPr="005C05F6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63" behindDoc="0" locked="0" layoutInCell="1" allowOverlap="1" wp14:anchorId="50AAB1AC" wp14:editId="49232B58">
            <wp:simplePos x="0" y="0"/>
            <wp:positionH relativeFrom="column">
              <wp:posOffset>171450</wp:posOffset>
            </wp:positionH>
            <wp:positionV relativeFrom="paragraph">
              <wp:posOffset>212090</wp:posOffset>
            </wp:positionV>
            <wp:extent cx="1400175" cy="1838490"/>
            <wp:effectExtent l="0" t="0" r="0" b="0"/>
            <wp:wrapNone/>
            <wp:docPr id="304" name="Picture 304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Shape, circ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83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BE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5" behindDoc="1" locked="0" layoutInCell="1" allowOverlap="1" wp14:anchorId="6B1D84FA" wp14:editId="1B32F349">
                <wp:simplePos x="0" y="0"/>
                <wp:positionH relativeFrom="margin">
                  <wp:posOffset>2251710</wp:posOffset>
                </wp:positionH>
                <wp:positionV relativeFrom="paragraph">
                  <wp:posOffset>247650</wp:posOffset>
                </wp:positionV>
                <wp:extent cx="3475355" cy="3266440"/>
                <wp:effectExtent l="0" t="0" r="0" b="0"/>
                <wp:wrapNone/>
                <wp:docPr id="485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32664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534258" id="Rectangle 36" o:spid="_x0000_s1026" style="position:absolute;margin-left:177.3pt;margin-top:19.5pt;width:273.65pt;height:257.2pt;z-index:-2516580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" fillcolor="#ffe599 [1303]" stroked="f" strokeweight="1pt">
                <v:path arrowok="t"/>
                <w10:wrap anchorx="margin"/>
              </v:rect>
            </w:pict>
          </mc:Fallback>
        </mc:AlternateContent>
      </w:r>
    </w:p>
    <w:p w14:paraId="324FEB4F" w14:textId="577A435B" w:rsidR="007719CC" w:rsidRPr="006D687E" w:rsidRDefault="007719CC" w:rsidP="0069123D">
      <w:pPr>
        <w:rPr>
          <w:b/>
          <w:bCs/>
        </w:rPr>
      </w:pPr>
      <w:r w:rsidRPr="006D687E">
        <w:rPr>
          <w:b/>
          <w:bCs/>
        </w:rPr>
        <w:t>Question 11</w:t>
      </w:r>
    </w:p>
    <w:p w14:paraId="6305857E" w14:textId="3AD5C4B7" w:rsidR="007719CC" w:rsidRDefault="007719CC" w:rsidP="0069123D"/>
    <w:p w14:paraId="3C7D2BF8" w14:textId="290CA8B4" w:rsidR="007719CC" w:rsidRDefault="007719CC" w:rsidP="0069123D"/>
    <w:p w14:paraId="65B0D289" w14:textId="22131149" w:rsidR="007719CC" w:rsidRDefault="008A5B94" w:rsidP="0069123D">
      <w:r w:rsidRPr="0069123D">
        <w:rPr>
          <w:noProof/>
          <w:lang w:val="en-NZ" w:eastAsia="en-NZ"/>
        </w:rPr>
        <w:drawing>
          <wp:anchor distT="0" distB="0" distL="114300" distR="114300" simplePos="0" relativeHeight="251658367" behindDoc="0" locked="0" layoutInCell="1" allowOverlap="1" wp14:anchorId="371A5C3B" wp14:editId="6542B8B1">
            <wp:simplePos x="0" y="0"/>
            <wp:positionH relativeFrom="column">
              <wp:posOffset>66675</wp:posOffset>
            </wp:positionH>
            <wp:positionV relativeFrom="paragraph">
              <wp:posOffset>644525</wp:posOffset>
            </wp:positionV>
            <wp:extent cx="1647825" cy="1647825"/>
            <wp:effectExtent l="0" t="0" r="0" b="0"/>
            <wp:wrapNone/>
            <wp:docPr id="305" name="Picture 30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9CC">
        <w:t>Do you think there are other ways of making decisions we should think about</w:t>
      </w:r>
      <w:r w:rsidR="006D687E">
        <w:t>?</w:t>
      </w:r>
    </w:p>
    <w:p w14:paraId="2039B03D" w14:textId="20DEE565" w:rsidR="007719CC" w:rsidRDefault="007719CC" w:rsidP="0069123D"/>
    <w:p w14:paraId="6869B9A5" w14:textId="6C706C4A" w:rsidR="007719CC" w:rsidRDefault="007719CC" w:rsidP="0069123D"/>
    <w:p w14:paraId="2084556B" w14:textId="7EDFA670" w:rsidR="007719CC" w:rsidRPr="007719CC" w:rsidRDefault="007719CC" w:rsidP="0069123D">
      <w:r>
        <w:t xml:space="preserve">If yes what are </w:t>
      </w:r>
      <w:r w:rsidR="00A87F80">
        <w:t xml:space="preserve">these </w:t>
      </w:r>
      <w:r>
        <w:t>ways?</w:t>
      </w:r>
    </w:p>
    <w:p w14:paraId="6824C0AB" w14:textId="28CAFAA2" w:rsidR="007719CC" w:rsidRDefault="007719CC" w:rsidP="0069123D"/>
    <w:p w14:paraId="4D891EA4" w14:textId="7933341A" w:rsidR="00E129C6" w:rsidRDefault="00E129C6" w:rsidP="0069123D"/>
    <w:p w14:paraId="2F72C94F" w14:textId="77777777" w:rsidR="008A5B94" w:rsidRDefault="008A5B94">
      <w:pPr>
        <w:spacing w:line="240" w:lineRule="auto"/>
        <w:ind w:left="0"/>
      </w:pPr>
      <w:r>
        <w:br w:type="page"/>
      </w:r>
    </w:p>
    <w:p w14:paraId="3C474DA0" w14:textId="6A733A88" w:rsidR="007719CC" w:rsidRDefault="007719CC" w:rsidP="0069123D">
      <w:r>
        <w:lastRenderedPageBreak/>
        <w:t>We are also thinking about i</w:t>
      </w:r>
      <w:r w:rsidR="000E6BB1">
        <w:t>f</w:t>
      </w:r>
      <w:r>
        <w:t xml:space="preserve"> there are other things we could do to make decision making better.</w:t>
      </w:r>
    </w:p>
    <w:p w14:paraId="473BF68E" w14:textId="1972EE2B" w:rsidR="007719CC" w:rsidRDefault="005E6D9C" w:rsidP="0069123D">
      <w:r w:rsidRPr="000E6BB1">
        <w:rPr>
          <w:noProof/>
          <w:lang w:val="en-NZ" w:eastAsia="en-NZ"/>
        </w:rPr>
        <w:drawing>
          <wp:anchor distT="0" distB="0" distL="114300" distR="114300" simplePos="0" relativeHeight="251658316" behindDoc="0" locked="0" layoutInCell="1" allowOverlap="1" wp14:anchorId="09D78B75" wp14:editId="4A177B51">
            <wp:simplePos x="0" y="0"/>
            <wp:positionH relativeFrom="column">
              <wp:posOffset>-200660</wp:posOffset>
            </wp:positionH>
            <wp:positionV relativeFrom="paragraph">
              <wp:posOffset>312420</wp:posOffset>
            </wp:positionV>
            <wp:extent cx="1871330" cy="1761115"/>
            <wp:effectExtent l="0" t="0" r="0" b="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30" cy="176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55CFC1" w14:textId="6836CD68" w:rsidR="007719CC" w:rsidRDefault="007719CC" w:rsidP="0069123D">
      <w:r>
        <w:t>This could mean things like:</w:t>
      </w:r>
      <w:r w:rsidR="000E6BB1">
        <w:br/>
      </w:r>
    </w:p>
    <w:p w14:paraId="349634D1" w14:textId="684E06EE" w:rsidR="007719CC" w:rsidRDefault="007719CC" w:rsidP="001B4B5E">
      <w:pPr>
        <w:pStyle w:val="ListParagraph"/>
        <w:numPr>
          <w:ilvl w:val="0"/>
          <w:numId w:val="43"/>
        </w:numPr>
        <w:ind w:left="4253" w:hanging="567"/>
      </w:pPr>
      <w:r>
        <w:t>giving training to support people</w:t>
      </w:r>
      <w:r w:rsidR="000E6BB1">
        <w:br/>
      </w:r>
    </w:p>
    <w:p w14:paraId="2896FE3D" w14:textId="71F7ED4C" w:rsidR="007719CC" w:rsidRDefault="007719CC" w:rsidP="001B4B5E">
      <w:pPr>
        <w:pStyle w:val="ListParagraph"/>
        <w:numPr>
          <w:ilvl w:val="0"/>
          <w:numId w:val="43"/>
        </w:numPr>
        <w:ind w:left="4253" w:hanging="567"/>
      </w:pPr>
      <w:r>
        <w:t xml:space="preserve">having </w:t>
      </w:r>
      <w:r w:rsidR="000E6BB1" w:rsidRPr="001B4B5E">
        <w:rPr>
          <w:b/>
        </w:rPr>
        <w:t>templates</w:t>
      </w:r>
      <w:r w:rsidR="000E6BB1">
        <w:t xml:space="preserve"> for</w:t>
      </w:r>
      <w:r>
        <w:t xml:space="preserve"> documents about decision making.</w:t>
      </w:r>
    </w:p>
    <w:p w14:paraId="52B11E34" w14:textId="3CCCC6FC" w:rsidR="007719CC" w:rsidRDefault="00926BEF" w:rsidP="0069123D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7" behindDoc="1" locked="0" layoutInCell="1" allowOverlap="1" wp14:anchorId="6B1D84FA" wp14:editId="351FFC13">
                <wp:simplePos x="0" y="0"/>
                <wp:positionH relativeFrom="margin">
                  <wp:posOffset>2224405</wp:posOffset>
                </wp:positionH>
                <wp:positionV relativeFrom="paragraph">
                  <wp:posOffset>296545</wp:posOffset>
                </wp:positionV>
                <wp:extent cx="3562350" cy="2595880"/>
                <wp:effectExtent l="0" t="0" r="0" b="0"/>
                <wp:wrapNone/>
                <wp:docPr id="484" name="Rectangle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25958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BF8CA2" id="Rectangle 484" o:spid="_x0000_s1026" style="position:absolute;margin-left:175.15pt;margin-top:23.35pt;width:280.5pt;height:204.4pt;z-index:-25165805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" fillcolor="#deeaf6 [664]" stroked="f" strokeweight="1pt">
                <w10:wrap anchorx="margin"/>
              </v:rect>
            </w:pict>
          </mc:Fallback>
        </mc:AlternateContent>
      </w:r>
    </w:p>
    <w:p w14:paraId="7192ADC9" w14:textId="6FCE3130" w:rsidR="007719CC" w:rsidRDefault="008A5B94" w:rsidP="0069123D">
      <w:r w:rsidRPr="00BD5885">
        <w:rPr>
          <w:rFonts w:cs="Arial"/>
          <w:noProof/>
          <w:lang w:val="en-NZ" w:eastAsia="en-NZ"/>
        </w:rPr>
        <w:drawing>
          <wp:anchor distT="0" distB="0" distL="114300" distR="114300" simplePos="0" relativeHeight="251658369" behindDoc="0" locked="0" layoutInCell="1" allowOverlap="1" wp14:anchorId="2FBF5CC1" wp14:editId="5D8C9B38">
            <wp:simplePos x="0" y="0"/>
            <wp:positionH relativeFrom="column">
              <wp:posOffset>-66675</wp:posOffset>
            </wp:positionH>
            <wp:positionV relativeFrom="paragraph">
              <wp:posOffset>544830</wp:posOffset>
            </wp:positionV>
            <wp:extent cx="1812992" cy="1314450"/>
            <wp:effectExtent l="0" t="0" r="0" b="0"/>
            <wp:wrapNone/>
            <wp:docPr id="306" name="Picture 306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92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6BB1">
        <w:rPr>
          <w:b/>
          <w:bCs/>
        </w:rPr>
        <w:t xml:space="preserve">Templates </w:t>
      </w:r>
      <w:r w:rsidR="000E6BB1">
        <w:t>are example documents that you can</w:t>
      </w:r>
      <w:r w:rsidR="003A6726">
        <w:t xml:space="preserve"> use</w:t>
      </w:r>
      <w:r w:rsidR="000E6BB1">
        <w:t>:</w:t>
      </w:r>
    </w:p>
    <w:p w14:paraId="34B62539" w14:textId="7A05371B" w:rsidR="000E6BB1" w:rsidRDefault="00446107" w:rsidP="00446107">
      <w:pPr>
        <w:tabs>
          <w:tab w:val="left" w:pos="7305"/>
        </w:tabs>
      </w:pPr>
      <w:r>
        <w:tab/>
      </w:r>
    </w:p>
    <w:p w14:paraId="1560F58D" w14:textId="6511E7DE" w:rsidR="000E6BB1" w:rsidRPr="000E6BB1" w:rsidRDefault="003A6726" w:rsidP="005E6D9C">
      <w:pPr>
        <w:pStyle w:val="ListParagraph"/>
        <w:numPr>
          <w:ilvl w:val="0"/>
          <w:numId w:val="49"/>
        </w:numPr>
        <w:ind w:left="4253" w:hanging="567"/>
      </w:pPr>
      <w:r>
        <w:t xml:space="preserve">to </w:t>
      </w:r>
      <w:r w:rsidR="000E6BB1" w:rsidRPr="000E6BB1">
        <w:t>fill in your own information</w:t>
      </w:r>
      <w:r w:rsidR="000E6BB1" w:rsidRPr="000E6BB1">
        <w:br/>
      </w:r>
    </w:p>
    <w:p w14:paraId="1BD15D60" w14:textId="7661F45D" w:rsidR="000E6BB1" w:rsidRPr="000E6BB1" w:rsidRDefault="000E6BB1" w:rsidP="005E6D9C">
      <w:pPr>
        <w:pStyle w:val="ListParagraph"/>
        <w:numPr>
          <w:ilvl w:val="0"/>
          <w:numId w:val="49"/>
        </w:numPr>
        <w:ind w:left="4253" w:hanging="567"/>
      </w:pPr>
      <w:r w:rsidRPr="000E6BB1">
        <w:t>as a guide to show you what to write.</w:t>
      </w:r>
    </w:p>
    <w:p w14:paraId="722550E9" w14:textId="77777777" w:rsidR="000E6BB1" w:rsidRDefault="000E6BB1" w:rsidP="0069123D">
      <w:pPr>
        <w:rPr>
          <w:b/>
          <w:bCs/>
        </w:rPr>
      </w:pPr>
    </w:p>
    <w:p w14:paraId="728DB582" w14:textId="50D59A74" w:rsidR="000E6BB1" w:rsidRDefault="004D2B72" w:rsidP="0069123D">
      <w:pPr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6" behindDoc="1" locked="0" layoutInCell="1" allowOverlap="1" wp14:anchorId="6B1D84FA" wp14:editId="1A9CC97E">
                <wp:simplePos x="0" y="0"/>
                <wp:positionH relativeFrom="margin">
                  <wp:posOffset>2200275</wp:posOffset>
                </wp:positionH>
                <wp:positionV relativeFrom="paragraph">
                  <wp:posOffset>211455</wp:posOffset>
                </wp:positionV>
                <wp:extent cx="3475355" cy="1590675"/>
                <wp:effectExtent l="0" t="0" r="0" b="9525"/>
                <wp:wrapNone/>
                <wp:docPr id="483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15906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F47888" id="Rectangle 37" o:spid="_x0000_s1026" style="position:absolute;margin-left:173.25pt;margin-top:16.65pt;width:273.65pt;height:125.25pt;z-index:-25165805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0E6BB1" w:rsidRPr="0069123D">
        <w:rPr>
          <w:noProof/>
          <w:lang w:val="en-NZ" w:eastAsia="en-NZ"/>
        </w:rPr>
        <w:drawing>
          <wp:anchor distT="0" distB="0" distL="114300" distR="114300" simplePos="0" relativeHeight="251658385" behindDoc="0" locked="0" layoutInCell="1" allowOverlap="1" wp14:anchorId="335610E6" wp14:editId="2D933686">
            <wp:simplePos x="0" y="0"/>
            <wp:positionH relativeFrom="column">
              <wp:posOffset>-196215</wp:posOffset>
            </wp:positionH>
            <wp:positionV relativeFrom="paragraph">
              <wp:posOffset>109220</wp:posOffset>
            </wp:positionV>
            <wp:extent cx="1771650" cy="1771650"/>
            <wp:effectExtent l="0" t="0" r="0" b="0"/>
            <wp:wrapNone/>
            <wp:docPr id="308" name="Picture 308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F9ADD" w14:textId="2F98B958" w:rsidR="007719CC" w:rsidRPr="000E6BB1" w:rsidRDefault="007719CC" w:rsidP="0069123D">
      <w:pPr>
        <w:rPr>
          <w:b/>
          <w:bCs/>
        </w:rPr>
      </w:pPr>
      <w:r w:rsidRPr="000E6BB1">
        <w:rPr>
          <w:b/>
          <w:bCs/>
        </w:rPr>
        <w:t>Question 12</w:t>
      </w:r>
    </w:p>
    <w:p w14:paraId="1D34D80E" w14:textId="0F514D2F" w:rsidR="007719CC" w:rsidRDefault="007719CC" w:rsidP="0069123D"/>
    <w:p w14:paraId="5E4C19BB" w14:textId="6A8D2FEA" w:rsidR="007719CC" w:rsidRDefault="007719CC" w:rsidP="0069123D">
      <w:r>
        <w:t xml:space="preserve">What </w:t>
      </w:r>
      <w:r w:rsidR="000E6BB1">
        <w:t xml:space="preserve">other </w:t>
      </w:r>
      <w:r>
        <w:t>things might make decision making better?</w:t>
      </w:r>
    </w:p>
    <w:p w14:paraId="4F2F6676" w14:textId="37CAFF7A" w:rsidR="00992F95" w:rsidRDefault="00CB4FD5" w:rsidP="000E6BB1">
      <w:pPr>
        <w:pStyle w:val="Heading1"/>
      </w:pPr>
      <w:r>
        <w:lastRenderedPageBreak/>
        <w:t>Safeguards and accountability</w:t>
      </w:r>
    </w:p>
    <w:p w14:paraId="30BC45EC" w14:textId="785AAC6D" w:rsidR="00CB4FD5" w:rsidRDefault="00CB4FD5" w:rsidP="00B50E3F">
      <w:pPr>
        <w:ind w:left="0"/>
      </w:pPr>
    </w:p>
    <w:p w14:paraId="60D089DE" w14:textId="4995BC12" w:rsidR="00CB4FD5" w:rsidRDefault="00617A8C" w:rsidP="00B50E3F">
      <w:pPr>
        <w:ind w:left="0"/>
      </w:pPr>
      <w:r w:rsidRPr="00E67717">
        <w:rPr>
          <w:noProof/>
          <w:lang w:val="en-NZ" w:eastAsia="en-NZ"/>
        </w:rPr>
        <w:drawing>
          <wp:anchor distT="0" distB="0" distL="114300" distR="114300" simplePos="0" relativeHeight="251697362" behindDoc="1" locked="0" layoutInCell="1" allowOverlap="1" wp14:anchorId="760C2351" wp14:editId="2BE178D0">
            <wp:simplePos x="0" y="0"/>
            <wp:positionH relativeFrom="column">
              <wp:posOffset>151765</wp:posOffset>
            </wp:positionH>
            <wp:positionV relativeFrom="paragraph">
              <wp:posOffset>106680</wp:posOffset>
            </wp:positionV>
            <wp:extent cx="1397635" cy="1397635"/>
            <wp:effectExtent l="0" t="0" r="0" b="0"/>
            <wp:wrapNone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107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8" behindDoc="1" locked="0" layoutInCell="1" allowOverlap="1" wp14:anchorId="6B1D84FA" wp14:editId="0DD93047">
                <wp:simplePos x="0" y="0"/>
                <wp:positionH relativeFrom="margin">
                  <wp:posOffset>2230755</wp:posOffset>
                </wp:positionH>
                <wp:positionV relativeFrom="paragraph">
                  <wp:posOffset>258445</wp:posOffset>
                </wp:positionV>
                <wp:extent cx="3562350" cy="1121410"/>
                <wp:effectExtent l="0" t="0" r="0" b="2540"/>
                <wp:wrapNone/>
                <wp:docPr id="482" name="Rectangl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11214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6B539E" id="Rectangle 482" o:spid="_x0000_s1026" style="position:absolute;margin-left:175.65pt;margin-top:20.35pt;width:280.5pt;height:88.3pt;z-index:-2516580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" fillcolor="#deeaf6 [664]" stroked="f" strokeweight="1pt">
                <v:path arrowok="t"/>
                <w10:wrap anchorx="margin"/>
              </v:rect>
            </w:pict>
          </mc:Fallback>
        </mc:AlternateContent>
      </w:r>
    </w:p>
    <w:p w14:paraId="04E430B0" w14:textId="7C8F9A8E" w:rsidR="00CB4FD5" w:rsidRDefault="00CB4FD5" w:rsidP="000E6BB1">
      <w:r w:rsidRPr="000E6BB1">
        <w:rPr>
          <w:b/>
          <w:bCs/>
        </w:rPr>
        <w:t>Safeguards</w:t>
      </w:r>
      <w:r>
        <w:t xml:space="preserve"> are ways of making sure everyone involved in decision making is safe from harm.</w:t>
      </w:r>
    </w:p>
    <w:p w14:paraId="52B1BB2E" w14:textId="6A3E6F85" w:rsidR="00CB4FD5" w:rsidRDefault="000E6BB1" w:rsidP="000E6BB1">
      <w:r w:rsidRPr="000E6BB1">
        <w:rPr>
          <w:noProof/>
          <w:lang w:val="en-NZ" w:eastAsia="en-NZ"/>
        </w:rPr>
        <w:drawing>
          <wp:anchor distT="0" distB="0" distL="114300" distR="114300" simplePos="0" relativeHeight="251658328" behindDoc="0" locked="0" layoutInCell="1" allowOverlap="1" wp14:anchorId="156F3B9D" wp14:editId="2C638880">
            <wp:simplePos x="0" y="0"/>
            <wp:positionH relativeFrom="column">
              <wp:posOffset>114300</wp:posOffset>
            </wp:positionH>
            <wp:positionV relativeFrom="paragraph">
              <wp:posOffset>346075</wp:posOffset>
            </wp:positionV>
            <wp:extent cx="1352550" cy="1217086"/>
            <wp:effectExtent l="0" t="0" r="0" b="2540"/>
            <wp:wrapNone/>
            <wp:docPr id="311" name="Picture 3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21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13A9C2" w14:textId="54E54641" w:rsidR="00CB4FD5" w:rsidRDefault="00926BEF" w:rsidP="000E6BB1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29" behindDoc="1" locked="0" layoutInCell="1" allowOverlap="1" wp14:anchorId="6B1D84FA" wp14:editId="478B34EC">
                <wp:simplePos x="0" y="0"/>
                <wp:positionH relativeFrom="margin">
                  <wp:posOffset>2228850</wp:posOffset>
                </wp:positionH>
                <wp:positionV relativeFrom="paragraph">
                  <wp:posOffset>250190</wp:posOffset>
                </wp:positionV>
                <wp:extent cx="3562350" cy="904875"/>
                <wp:effectExtent l="0" t="0" r="0" b="9525"/>
                <wp:wrapNone/>
                <wp:docPr id="481" name="Rectangle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0" cy="9048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2901586" id="Rectangle 481" o:spid="_x0000_s1026" style="position:absolute;margin-left:175.5pt;margin-top:19.7pt;width:280.5pt;height:71.25pt;z-index:-2516580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" fillcolor="#deeaf6 [664]" stroked="f" strokeweight="1pt">
                <v:path arrowok="t"/>
                <w10:wrap anchorx="margin"/>
              </v:rect>
            </w:pict>
          </mc:Fallback>
        </mc:AlternateContent>
      </w:r>
    </w:p>
    <w:p w14:paraId="40AE7CE2" w14:textId="0BEAA352" w:rsidR="00CB4FD5" w:rsidRDefault="00CB4FD5" w:rsidP="000E6BB1">
      <w:r w:rsidRPr="000E6BB1">
        <w:rPr>
          <w:b/>
          <w:bCs/>
        </w:rPr>
        <w:t>Accountability</w:t>
      </w:r>
      <w:r>
        <w:t xml:space="preserve"> means making sure </w:t>
      </w:r>
      <w:r w:rsidR="000E6BB1">
        <w:t>people</w:t>
      </w:r>
      <w:r>
        <w:t xml:space="preserve"> do what they are supposed to.</w:t>
      </w:r>
    </w:p>
    <w:p w14:paraId="432789DB" w14:textId="5EE06F1F" w:rsidR="00CB4FD5" w:rsidRDefault="00CB4FD5" w:rsidP="000E6BB1"/>
    <w:p w14:paraId="6313ECEC" w14:textId="77616382" w:rsidR="00CB4FD5" w:rsidRDefault="00CB4FD5" w:rsidP="000E6BB1"/>
    <w:p w14:paraId="3C5FCA25" w14:textId="6E33652A" w:rsidR="00CB4FD5" w:rsidRDefault="004D2B72" w:rsidP="000E6BB1">
      <w:r w:rsidRPr="000E6BB1">
        <w:rPr>
          <w:noProof/>
          <w:lang w:val="en-NZ" w:eastAsia="en-NZ"/>
        </w:rPr>
        <w:drawing>
          <wp:anchor distT="0" distB="0" distL="114300" distR="114300" simplePos="0" relativeHeight="251658386" behindDoc="0" locked="0" layoutInCell="1" allowOverlap="1" wp14:anchorId="2E802B06" wp14:editId="0E83614E">
            <wp:simplePos x="0" y="0"/>
            <wp:positionH relativeFrom="column">
              <wp:posOffset>-70485</wp:posOffset>
            </wp:positionH>
            <wp:positionV relativeFrom="paragraph">
              <wp:posOffset>327025</wp:posOffset>
            </wp:positionV>
            <wp:extent cx="1823109" cy="1419225"/>
            <wp:effectExtent l="0" t="0" r="5715" b="0"/>
            <wp:wrapNone/>
            <wp:docPr id="310" name="Picture 310" descr="A group of people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group of people sitting on a cou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109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471">
        <w:t xml:space="preserve">Lots of decision making is </w:t>
      </w:r>
      <w:r w:rsidR="00992471">
        <w:rPr>
          <w:b/>
          <w:bCs/>
        </w:rPr>
        <w:t>informal</w:t>
      </w:r>
      <w:r w:rsidR="00992471">
        <w:t xml:space="preserve">. </w:t>
      </w:r>
    </w:p>
    <w:p w14:paraId="59401AF8" w14:textId="0B578991" w:rsidR="00992471" w:rsidRDefault="00992471" w:rsidP="000E6BB1"/>
    <w:p w14:paraId="3845419D" w14:textId="271AA142" w:rsidR="00992471" w:rsidRDefault="00992471" w:rsidP="000E6BB1"/>
    <w:p w14:paraId="2B1C5665" w14:textId="4932FDD8" w:rsidR="00992471" w:rsidRDefault="00992471" w:rsidP="000E6BB1">
      <w:r>
        <w:t xml:space="preserve">This means people decide </w:t>
      </w:r>
      <w:r w:rsidR="003A6726">
        <w:t xml:space="preserve">among themselves </w:t>
      </w:r>
      <w:r>
        <w:t xml:space="preserve">how </w:t>
      </w:r>
      <w:r w:rsidR="003A6726">
        <w:t xml:space="preserve">the decision making </w:t>
      </w:r>
      <w:r>
        <w:t>happens.</w:t>
      </w:r>
    </w:p>
    <w:p w14:paraId="34C4FCC5" w14:textId="44412042" w:rsidR="00B67349" w:rsidRDefault="008C60EE" w:rsidP="000E6BB1">
      <w:r>
        <w:rPr>
          <w:noProof/>
          <w:lang w:val="en-NZ" w:eastAsia="en-NZ"/>
        </w:rPr>
        <w:drawing>
          <wp:anchor distT="0" distB="0" distL="114300" distR="114300" simplePos="0" relativeHeight="251678930" behindDoc="0" locked="0" layoutInCell="1" allowOverlap="1" wp14:anchorId="69DF37F8" wp14:editId="0088D05B">
            <wp:simplePos x="0" y="0"/>
            <wp:positionH relativeFrom="column">
              <wp:posOffset>95250</wp:posOffset>
            </wp:positionH>
            <wp:positionV relativeFrom="paragraph">
              <wp:posOffset>100330</wp:posOffset>
            </wp:positionV>
            <wp:extent cx="1371600" cy="1390650"/>
            <wp:effectExtent l="0" t="0" r="0" b="0"/>
            <wp:wrapThrough wrapText="bothSides">
              <wp:wrapPolygon edited="0">
                <wp:start x="3900" y="888"/>
                <wp:lineTo x="3600" y="2959"/>
                <wp:lineTo x="3600" y="4438"/>
                <wp:lineTo x="4800" y="6214"/>
                <wp:lineTo x="2400" y="8285"/>
                <wp:lineTo x="1200" y="10060"/>
                <wp:lineTo x="2100" y="16570"/>
                <wp:lineTo x="4500" y="18641"/>
                <wp:lineTo x="5400" y="19233"/>
                <wp:lineTo x="8700" y="19233"/>
                <wp:lineTo x="18300" y="18641"/>
                <wp:lineTo x="20400" y="18049"/>
                <wp:lineTo x="19500" y="10948"/>
                <wp:lineTo x="11100" y="6214"/>
                <wp:lineTo x="5700" y="888"/>
                <wp:lineTo x="3900" y="888"/>
              </wp:wrapPolygon>
            </wp:wrapThrough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Thumbs up-01.pn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1E44B" w14:textId="77777777" w:rsidR="00B67349" w:rsidRDefault="00B67349" w:rsidP="000E6BB1"/>
    <w:p w14:paraId="5B5B254B" w14:textId="3BEFA19D" w:rsidR="00B67349" w:rsidRDefault="00B67349" w:rsidP="000E6BB1">
      <w:pPr>
        <w:rPr>
          <w:lang w:val="en-NZ"/>
        </w:rPr>
      </w:pPr>
      <w:r>
        <w:rPr>
          <w:lang w:val="en-NZ"/>
        </w:rPr>
        <w:t xml:space="preserve">Lots of the time informal decision making works well. </w:t>
      </w:r>
    </w:p>
    <w:p w14:paraId="263B243E" w14:textId="77777777" w:rsidR="00B67349" w:rsidRDefault="00B67349" w:rsidP="000E6BB1">
      <w:pPr>
        <w:rPr>
          <w:lang w:val="en-NZ"/>
        </w:rPr>
      </w:pPr>
    </w:p>
    <w:p w14:paraId="45EA30F2" w14:textId="77777777" w:rsidR="00B67349" w:rsidRDefault="00B67349" w:rsidP="000E6BB1">
      <w:pPr>
        <w:rPr>
          <w:lang w:val="en-NZ"/>
        </w:rPr>
      </w:pPr>
    </w:p>
    <w:p w14:paraId="2D119EB8" w14:textId="5F8491CD" w:rsidR="00992471" w:rsidRDefault="005B14D8" w:rsidP="000E6BB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77906" behindDoc="1" locked="0" layoutInCell="1" allowOverlap="1" wp14:anchorId="3F6948C7" wp14:editId="4A6D3ACE">
            <wp:simplePos x="0" y="0"/>
            <wp:positionH relativeFrom="column">
              <wp:posOffset>123825</wp:posOffset>
            </wp:positionH>
            <wp:positionV relativeFrom="paragraph">
              <wp:posOffset>-361950</wp:posOffset>
            </wp:positionV>
            <wp:extent cx="1381760" cy="1400175"/>
            <wp:effectExtent l="0" t="0" r="0" b="0"/>
            <wp:wrapNone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Thumbs down-01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349">
        <w:rPr>
          <w:lang w:val="en-NZ"/>
        </w:rPr>
        <w:t>However sometimes things can go wrong</w:t>
      </w:r>
      <w:r w:rsidR="00B67349">
        <w:rPr>
          <w:noProof/>
          <w:lang w:val="en-NZ" w:eastAsia="en-NZ"/>
        </w:rPr>
        <w:t xml:space="preserve"> with informal decision making.</w:t>
      </w:r>
    </w:p>
    <w:p w14:paraId="3F0E989C" w14:textId="71E112D7" w:rsidR="00992471" w:rsidRDefault="00992471" w:rsidP="000E6BB1"/>
    <w:p w14:paraId="6BB1FF05" w14:textId="629CC9A6" w:rsidR="00B67349" w:rsidRDefault="00B67349" w:rsidP="000E6BB1">
      <w:r w:rsidRPr="000E6BB1">
        <w:rPr>
          <w:noProof/>
          <w:lang w:val="en-NZ" w:eastAsia="en-NZ"/>
        </w:rPr>
        <w:drawing>
          <wp:anchor distT="0" distB="0" distL="114300" distR="114300" simplePos="0" relativeHeight="251658321" behindDoc="0" locked="0" layoutInCell="1" allowOverlap="1" wp14:anchorId="015C30C8" wp14:editId="726C4025">
            <wp:simplePos x="0" y="0"/>
            <wp:positionH relativeFrom="column">
              <wp:posOffset>7620</wp:posOffset>
            </wp:positionH>
            <wp:positionV relativeFrom="paragraph">
              <wp:posOffset>348615</wp:posOffset>
            </wp:positionV>
            <wp:extent cx="1637975" cy="1485538"/>
            <wp:effectExtent l="0" t="0" r="0" b="0"/>
            <wp:wrapNone/>
            <wp:docPr id="309" name="Picture 309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 descr="A picture containing text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975" cy="148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50EBC0" w14:textId="26914473" w:rsidR="00992471" w:rsidRDefault="00992471" w:rsidP="000E6BB1">
      <w:r>
        <w:t>For example someone with a learning disability may have a parent decide how they spend their money</w:t>
      </w:r>
      <w:r w:rsidR="00B67349">
        <w:t xml:space="preserve"> even if they want to make more decisions about their money</w:t>
      </w:r>
      <w:r>
        <w:t>.</w:t>
      </w:r>
    </w:p>
    <w:p w14:paraId="66B5CFCC" w14:textId="67F1C589" w:rsidR="00992471" w:rsidRDefault="00992471" w:rsidP="000E6BB1"/>
    <w:p w14:paraId="63114791" w14:textId="77777777" w:rsidR="00B67349" w:rsidRDefault="00B67349" w:rsidP="000E6BB1"/>
    <w:p w14:paraId="071CB52A" w14:textId="03D7320E" w:rsidR="00992471" w:rsidRPr="000E6BB1" w:rsidRDefault="00926BEF" w:rsidP="000E6BB1">
      <w:pPr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0" behindDoc="1" locked="0" layoutInCell="1" allowOverlap="1" wp14:anchorId="6B1D84FA" wp14:editId="555CD075">
                <wp:simplePos x="0" y="0"/>
                <wp:positionH relativeFrom="margin">
                  <wp:posOffset>2259330</wp:posOffset>
                </wp:positionH>
                <wp:positionV relativeFrom="paragraph">
                  <wp:posOffset>-9525</wp:posOffset>
                </wp:positionV>
                <wp:extent cx="3617595" cy="3146425"/>
                <wp:effectExtent l="0" t="0" r="0" b="0"/>
                <wp:wrapNone/>
                <wp:docPr id="480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17595" cy="31464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4FF675" id="Rectangle 41" o:spid="_x0000_s1026" style="position:absolute;margin-left:177.9pt;margin-top:-.75pt;width:284.85pt;height:247.75pt;z-index:-25165805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992471" w:rsidRPr="000E6BB1">
        <w:rPr>
          <w:b/>
          <w:bCs/>
        </w:rPr>
        <w:t xml:space="preserve">Question </w:t>
      </w:r>
      <w:r w:rsidR="000E6BB1">
        <w:rPr>
          <w:b/>
          <w:bCs/>
        </w:rPr>
        <w:t>13</w:t>
      </w:r>
    </w:p>
    <w:p w14:paraId="5F5253CE" w14:textId="71A801E0" w:rsidR="00992471" w:rsidRDefault="008C60EE" w:rsidP="000E6BB1">
      <w:r w:rsidRPr="000E6BB1">
        <w:rPr>
          <w:b/>
          <w:bCs/>
          <w:noProof/>
          <w:lang w:val="en-NZ" w:eastAsia="en-NZ"/>
        </w:rPr>
        <w:drawing>
          <wp:anchor distT="0" distB="0" distL="114300" distR="114300" simplePos="0" relativeHeight="251658331" behindDoc="0" locked="0" layoutInCell="1" allowOverlap="1" wp14:anchorId="2AC4FB65" wp14:editId="363D4B27">
            <wp:simplePos x="0" y="0"/>
            <wp:positionH relativeFrom="column">
              <wp:posOffset>-181610</wp:posOffset>
            </wp:positionH>
            <wp:positionV relativeFrom="paragraph">
              <wp:posOffset>78105</wp:posOffset>
            </wp:positionV>
            <wp:extent cx="1828800" cy="1828800"/>
            <wp:effectExtent l="0" t="0" r="0" b="0"/>
            <wp:wrapNone/>
            <wp:docPr id="313" name="Picture 313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E186C6" w14:textId="62DE6F4F" w:rsidR="00992471" w:rsidRDefault="00992471" w:rsidP="008A5B94">
      <w:pPr>
        <w:ind w:right="-46"/>
      </w:pPr>
      <w:r>
        <w:t>Do you think there need to be ways of making sure there are safeguards / accountability when someone has an informal supporter?</w:t>
      </w:r>
    </w:p>
    <w:p w14:paraId="0E750EAB" w14:textId="3BC07549" w:rsidR="00992471" w:rsidRDefault="00992471" w:rsidP="000E6BB1"/>
    <w:p w14:paraId="61605014" w14:textId="46ECF1F2" w:rsidR="00992471" w:rsidRDefault="00992471" w:rsidP="000E6BB1"/>
    <w:p w14:paraId="0B0AB339" w14:textId="277D9726" w:rsidR="00992471" w:rsidRDefault="00992471" w:rsidP="000E6BB1">
      <w:r>
        <w:t>If yes what should they be?</w:t>
      </w:r>
    </w:p>
    <w:p w14:paraId="181C54AA" w14:textId="11E8B8A8" w:rsidR="00992471" w:rsidRDefault="00992471" w:rsidP="000E6BB1"/>
    <w:p w14:paraId="2800AFAB" w14:textId="77EB8828" w:rsidR="00992471" w:rsidRDefault="008A5B94" w:rsidP="000E6BB1">
      <w:r w:rsidRPr="000E6BB1">
        <w:rPr>
          <w:noProof/>
          <w:lang w:val="en-NZ" w:eastAsia="en-NZ"/>
        </w:rPr>
        <w:drawing>
          <wp:anchor distT="0" distB="0" distL="114300" distR="114300" simplePos="0" relativeHeight="251658370" behindDoc="0" locked="0" layoutInCell="1" allowOverlap="1" wp14:anchorId="58AAB95D" wp14:editId="5FB0D5E8">
            <wp:simplePos x="0" y="0"/>
            <wp:positionH relativeFrom="column">
              <wp:posOffset>-333375</wp:posOffset>
            </wp:positionH>
            <wp:positionV relativeFrom="paragraph">
              <wp:posOffset>366395</wp:posOffset>
            </wp:positionV>
            <wp:extent cx="2158365" cy="1190625"/>
            <wp:effectExtent l="0" t="0" r="0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2695D9" w14:textId="07237FD3" w:rsidR="00992471" w:rsidRDefault="00992471" w:rsidP="000E6BB1">
      <w:r>
        <w:t>Enduring powers of attorney are</w:t>
      </w:r>
      <w:r w:rsidR="000E6BB1">
        <w:t xml:space="preserve"> when you choose someone to make decisions if you stop being able to.</w:t>
      </w:r>
    </w:p>
    <w:p w14:paraId="188B5970" w14:textId="5B962304" w:rsidR="00992471" w:rsidRDefault="00E67717" w:rsidP="000E6BB1">
      <w:r w:rsidRPr="00E67717">
        <w:rPr>
          <w:noProof/>
          <w:lang w:val="en-NZ" w:eastAsia="en-NZ"/>
        </w:rPr>
        <w:lastRenderedPageBreak/>
        <w:drawing>
          <wp:anchor distT="0" distB="0" distL="114300" distR="114300" simplePos="0" relativeHeight="251695314" behindDoc="1" locked="0" layoutInCell="1" allowOverlap="1" wp14:anchorId="14CD9946" wp14:editId="625FD3CD">
            <wp:simplePos x="0" y="0"/>
            <wp:positionH relativeFrom="column">
              <wp:posOffset>47625</wp:posOffset>
            </wp:positionH>
            <wp:positionV relativeFrom="paragraph">
              <wp:posOffset>-266700</wp:posOffset>
            </wp:positionV>
            <wp:extent cx="1314450" cy="1314450"/>
            <wp:effectExtent l="0" t="0" r="0" b="0"/>
            <wp:wrapNone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471">
        <w:t>Th</w:t>
      </w:r>
      <w:r w:rsidR="008A5B94">
        <w:t>ere are already some safeguards</w:t>
      </w:r>
      <w:r w:rsidR="00992471">
        <w:t xml:space="preserve"> / ways of accountability set up for enduring powers of attorney.</w:t>
      </w:r>
    </w:p>
    <w:p w14:paraId="0861FA6F" w14:textId="75BCA433" w:rsidR="00992471" w:rsidRDefault="00E67717" w:rsidP="000E6BB1">
      <w:r w:rsidRPr="0069123D">
        <w:rPr>
          <w:noProof/>
          <w:lang w:val="en-NZ" w:eastAsia="en-NZ"/>
        </w:rPr>
        <w:drawing>
          <wp:anchor distT="0" distB="0" distL="114300" distR="114300" simplePos="0" relativeHeight="251658376" behindDoc="0" locked="0" layoutInCell="1" allowOverlap="1" wp14:anchorId="58D09B81" wp14:editId="78FF9231">
            <wp:simplePos x="0" y="0"/>
            <wp:positionH relativeFrom="column">
              <wp:posOffset>-111125</wp:posOffset>
            </wp:positionH>
            <wp:positionV relativeFrom="paragraph">
              <wp:posOffset>-1905</wp:posOffset>
            </wp:positionV>
            <wp:extent cx="1771650" cy="1771650"/>
            <wp:effectExtent l="0" t="0" r="0" b="0"/>
            <wp:wrapNone/>
            <wp:docPr id="451" name="Picture 45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52B42" w14:textId="7665288F" w:rsidR="00992471" w:rsidRDefault="00992471" w:rsidP="000E6BB1"/>
    <w:p w14:paraId="6C5897EE" w14:textId="001A48E5" w:rsidR="00992471" w:rsidRDefault="00992471" w:rsidP="000E6BB1">
      <w:r>
        <w:t>We have heard they may not work well.</w:t>
      </w:r>
    </w:p>
    <w:p w14:paraId="0B6B2926" w14:textId="291653E0" w:rsidR="00992471" w:rsidRDefault="00992471" w:rsidP="000E6BB1"/>
    <w:p w14:paraId="589C7BA6" w14:textId="0640849C" w:rsidR="00992471" w:rsidRDefault="00992471" w:rsidP="000E6BB1"/>
    <w:p w14:paraId="172AA31F" w14:textId="5B12EF22" w:rsidR="00992471" w:rsidRPr="000E6BB1" w:rsidRDefault="005D2DDB" w:rsidP="000E6BB1">
      <w:pPr>
        <w:rPr>
          <w:b/>
          <w:bCs/>
        </w:rPr>
      </w:pPr>
      <w:r w:rsidRPr="005D2DDB">
        <w:rPr>
          <w:noProof/>
          <w:lang w:val="en-NZ" w:eastAsia="en-NZ"/>
        </w:rPr>
        <w:drawing>
          <wp:anchor distT="0" distB="0" distL="114300" distR="114300" simplePos="0" relativeHeight="251658387" behindDoc="0" locked="0" layoutInCell="1" allowOverlap="1" wp14:anchorId="07354F3D" wp14:editId="2696BDB0">
            <wp:simplePos x="0" y="0"/>
            <wp:positionH relativeFrom="column">
              <wp:posOffset>-247650</wp:posOffset>
            </wp:positionH>
            <wp:positionV relativeFrom="paragraph">
              <wp:posOffset>9525</wp:posOffset>
            </wp:positionV>
            <wp:extent cx="2009775" cy="1306738"/>
            <wp:effectExtent l="0" t="0" r="0" b="0"/>
            <wp:wrapNone/>
            <wp:docPr id="315" name="Picture 315" descr="A picture containing table, person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A picture containing table, person,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30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BEF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1" behindDoc="1" locked="0" layoutInCell="1" allowOverlap="1" wp14:anchorId="6B1D84FA" wp14:editId="1E1BF51F">
                <wp:simplePos x="0" y="0"/>
                <wp:positionH relativeFrom="margin">
                  <wp:posOffset>2258695</wp:posOffset>
                </wp:positionH>
                <wp:positionV relativeFrom="paragraph">
                  <wp:posOffset>-158750</wp:posOffset>
                </wp:positionV>
                <wp:extent cx="3475355" cy="3329940"/>
                <wp:effectExtent l="0" t="0" r="0" b="0"/>
                <wp:wrapNone/>
                <wp:docPr id="477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33299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BCCF9D" id="Rectangle 42" o:spid="_x0000_s1026" style="position:absolute;margin-left:177.85pt;margin-top:-12.5pt;width:273.65pt;height:262.2pt;z-index:-25165804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992471" w:rsidRPr="000E6BB1">
        <w:rPr>
          <w:b/>
          <w:bCs/>
        </w:rPr>
        <w:t xml:space="preserve">Question </w:t>
      </w:r>
      <w:r w:rsidR="00A87F80" w:rsidRPr="000E6BB1">
        <w:rPr>
          <w:b/>
          <w:bCs/>
        </w:rPr>
        <w:t>1</w:t>
      </w:r>
      <w:r w:rsidR="00A87F80">
        <w:rPr>
          <w:b/>
          <w:bCs/>
        </w:rPr>
        <w:t>4</w:t>
      </w:r>
    </w:p>
    <w:p w14:paraId="59C0A730" w14:textId="0D6550C8" w:rsidR="00992471" w:rsidRDefault="00992471" w:rsidP="000E6BB1"/>
    <w:p w14:paraId="4EDACEDA" w14:textId="74AF24D6" w:rsidR="00992471" w:rsidRDefault="00992471" w:rsidP="000E6BB1">
      <w:r>
        <w:t>Do you think there need to be different safeguards / accountability when someone uses an enduring power of attorney?</w:t>
      </w:r>
    </w:p>
    <w:p w14:paraId="3B3E690C" w14:textId="0187D934" w:rsidR="00992471" w:rsidRDefault="00992471" w:rsidP="000E6BB1"/>
    <w:p w14:paraId="6450C1C1" w14:textId="77777777" w:rsidR="00992471" w:rsidRDefault="00992471" w:rsidP="000E6BB1"/>
    <w:p w14:paraId="0926057F" w14:textId="77777777" w:rsidR="00992471" w:rsidRDefault="00992471" w:rsidP="000E6BB1">
      <w:r>
        <w:t>If yes what should they be?</w:t>
      </w:r>
    </w:p>
    <w:p w14:paraId="425C8C36" w14:textId="6A4CEF89" w:rsidR="00992F95" w:rsidRDefault="005D2DDB" w:rsidP="000E6BB1">
      <w:r w:rsidRPr="005D2DDB">
        <w:rPr>
          <w:noProof/>
          <w:lang w:val="en-NZ" w:eastAsia="en-NZ"/>
        </w:rPr>
        <w:drawing>
          <wp:anchor distT="0" distB="0" distL="114300" distR="114300" simplePos="0" relativeHeight="251658388" behindDoc="0" locked="0" layoutInCell="1" allowOverlap="1" wp14:anchorId="5BD6DB27" wp14:editId="3153E0B2">
            <wp:simplePos x="0" y="0"/>
            <wp:positionH relativeFrom="column">
              <wp:posOffset>-247124</wp:posOffset>
            </wp:positionH>
            <wp:positionV relativeFrom="paragraph">
              <wp:posOffset>302895</wp:posOffset>
            </wp:positionV>
            <wp:extent cx="1908175" cy="1444388"/>
            <wp:effectExtent l="0" t="0" r="0" b="3810"/>
            <wp:wrapNone/>
            <wp:docPr id="316" name="Picture 316" descr="A black and white drawing of a group of people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 descr="A black and white drawing of a group of people sitting at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44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C0F2F" w14:textId="5D142E9C" w:rsidR="00992F95" w:rsidRDefault="00992F95" w:rsidP="000E6BB1"/>
    <w:p w14:paraId="016E2E4A" w14:textId="79DFD6C4" w:rsidR="00156235" w:rsidRDefault="00156235" w:rsidP="000E6BB1">
      <w:r>
        <w:t>In some care homes people cannot choose to leave</w:t>
      </w:r>
      <w:r w:rsidR="004D2B72">
        <w:t xml:space="preserve"> by themselves</w:t>
      </w:r>
      <w:r>
        <w:t>.</w:t>
      </w:r>
    </w:p>
    <w:p w14:paraId="21C32254" w14:textId="0C300DBE" w:rsidR="00156235" w:rsidRDefault="00156235" w:rsidP="000E6BB1"/>
    <w:p w14:paraId="25F80865" w14:textId="10BE5025" w:rsidR="00156235" w:rsidRDefault="00156235" w:rsidP="000E6BB1"/>
    <w:p w14:paraId="7F337464" w14:textId="77777777" w:rsidR="008C60EE" w:rsidRDefault="008C60EE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7689124B" w14:textId="464565BE" w:rsidR="00156235" w:rsidRPr="005D2DDB" w:rsidRDefault="008C60EE" w:rsidP="000E6BB1">
      <w:pPr>
        <w:rPr>
          <w:b/>
          <w:bCs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432" behindDoc="1" locked="0" layoutInCell="1" allowOverlap="1" wp14:anchorId="6B1D84FA" wp14:editId="6339ECC1">
                <wp:simplePos x="0" y="0"/>
                <wp:positionH relativeFrom="margin">
                  <wp:posOffset>2182495</wp:posOffset>
                </wp:positionH>
                <wp:positionV relativeFrom="paragraph">
                  <wp:posOffset>-186690</wp:posOffset>
                </wp:positionV>
                <wp:extent cx="3475355" cy="2999740"/>
                <wp:effectExtent l="0" t="0" r="0" b="0"/>
                <wp:wrapNone/>
                <wp:docPr id="475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29997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C84D9A" id="Rectangle 43" o:spid="_x0000_s1026" style="position:absolute;margin-left:171.85pt;margin-top:-14.7pt;width:273.65pt;height:236.2pt;z-index:-25165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156235" w:rsidRPr="005D2DDB">
        <w:rPr>
          <w:b/>
          <w:bCs/>
        </w:rPr>
        <w:t xml:space="preserve">Question </w:t>
      </w:r>
      <w:r w:rsidR="00A87F80" w:rsidRPr="005D2DDB">
        <w:rPr>
          <w:b/>
          <w:bCs/>
        </w:rPr>
        <w:t>1</w:t>
      </w:r>
      <w:r w:rsidR="00A87F80">
        <w:rPr>
          <w:b/>
          <w:bCs/>
        </w:rPr>
        <w:t>5</w:t>
      </w:r>
    </w:p>
    <w:p w14:paraId="038FC342" w14:textId="2EB3E42D" w:rsidR="00156235" w:rsidRDefault="005D2DDB" w:rsidP="000E6BB1">
      <w:r w:rsidRPr="005D2DDB">
        <w:rPr>
          <w:noProof/>
          <w:lang w:val="en-NZ" w:eastAsia="en-NZ"/>
        </w:rPr>
        <w:drawing>
          <wp:anchor distT="0" distB="0" distL="114300" distR="114300" simplePos="0" relativeHeight="251658390" behindDoc="0" locked="0" layoutInCell="1" allowOverlap="1" wp14:anchorId="40D63A5A" wp14:editId="5E9C5953">
            <wp:simplePos x="0" y="0"/>
            <wp:positionH relativeFrom="column">
              <wp:posOffset>-247649</wp:posOffset>
            </wp:positionH>
            <wp:positionV relativeFrom="paragraph">
              <wp:posOffset>345440</wp:posOffset>
            </wp:positionV>
            <wp:extent cx="1908758" cy="1485900"/>
            <wp:effectExtent l="0" t="0" r="0" b="0"/>
            <wp:wrapNone/>
            <wp:docPr id="319" name="Picture 31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963" cy="1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25FC4" w14:textId="3E4C50F7" w:rsidR="00156235" w:rsidRDefault="00156235" w:rsidP="000E6BB1">
      <w:r>
        <w:t xml:space="preserve">Do you think there need to be safeguards / accountability when someone </w:t>
      </w:r>
      <w:r w:rsidR="008E4DE7">
        <w:t>moves into a care home</w:t>
      </w:r>
      <w:r>
        <w:t>?</w:t>
      </w:r>
    </w:p>
    <w:p w14:paraId="3660C329" w14:textId="77777777" w:rsidR="00156235" w:rsidRDefault="00156235" w:rsidP="000E6BB1"/>
    <w:p w14:paraId="392BD762" w14:textId="50B5B74F" w:rsidR="00156235" w:rsidRDefault="00156235" w:rsidP="000E6BB1"/>
    <w:p w14:paraId="61F29C1F" w14:textId="77777777" w:rsidR="00156235" w:rsidRDefault="00156235" w:rsidP="000E6BB1">
      <w:r>
        <w:t>If yes what should they be?</w:t>
      </w:r>
    </w:p>
    <w:p w14:paraId="7CF8F983" w14:textId="4D90F4F7" w:rsidR="00156235" w:rsidRDefault="00156235" w:rsidP="000E6BB1"/>
    <w:p w14:paraId="08122100" w14:textId="038C7785" w:rsidR="008E4DE7" w:rsidRDefault="008E4DE7" w:rsidP="000E6BB1"/>
    <w:p w14:paraId="7AF5A009" w14:textId="3ED1D54D" w:rsidR="004D2B72" w:rsidRDefault="008C60EE" w:rsidP="004D2B72">
      <w:r w:rsidRPr="00896D39">
        <w:rPr>
          <w:noProof/>
          <w:lang w:val="en-NZ" w:eastAsia="en-NZ"/>
        </w:rPr>
        <w:drawing>
          <wp:anchor distT="0" distB="0" distL="114300" distR="114300" simplePos="0" relativeHeight="251658341" behindDoc="0" locked="0" layoutInCell="1" allowOverlap="1" wp14:anchorId="63F0C2BC" wp14:editId="6072AC07">
            <wp:simplePos x="0" y="0"/>
            <wp:positionH relativeFrom="column">
              <wp:posOffset>-8890</wp:posOffset>
            </wp:positionH>
            <wp:positionV relativeFrom="paragraph">
              <wp:posOffset>429260</wp:posOffset>
            </wp:positionV>
            <wp:extent cx="1562100" cy="1562100"/>
            <wp:effectExtent l="0" t="0" r="0" b="0"/>
            <wp:wrapNone/>
            <wp:docPr id="317" name="Picture 317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DE7">
        <w:t>Sometimes the court decides who will make decisions for a person</w:t>
      </w:r>
      <w:r w:rsidR="004D2B72">
        <w:t xml:space="preserve"> about their:</w:t>
      </w:r>
    </w:p>
    <w:p w14:paraId="504FA241" w14:textId="6442177E" w:rsidR="004D2B72" w:rsidRDefault="004D2B72" w:rsidP="004D2B72"/>
    <w:p w14:paraId="5360E439" w14:textId="77777777" w:rsidR="004D2B72" w:rsidRDefault="004D2B72" w:rsidP="004D2B72">
      <w:pPr>
        <w:pStyle w:val="ListParagraph"/>
        <w:numPr>
          <w:ilvl w:val="0"/>
          <w:numId w:val="44"/>
        </w:numPr>
        <w:ind w:left="4253" w:hanging="567"/>
      </w:pPr>
      <w:r>
        <w:t>health</w:t>
      </w:r>
    </w:p>
    <w:p w14:paraId="3E3C7575" w14:textId="77777777" w:rsidR="004D2B72" w:rsidRDefault="004D2B72" w:rsidP="004D2B72">
      <w:pPr>
        <w:pStyle w:val="ListParagraph"/>
        <w:numPr>
          <w:ilvl w:val="0"/>
          <w:numId w:val="0"/>
        </w:numPr>
        <w:ind w:left="4253" w:hanging="567"/>
      </w:pPr>
    </w:p>
    <w:p w14:paraId="2A095CEF" w14:textId="12E45D37" w:rsidR="008E4DE7" w:rsidRDefault="004D2B72" w:rsidP="004D2B72">
      <w:pPr>
        <w:pStyle w:val="ListParagraph"/>
        <w:numPr>
          <w:ilvl w:val="0"/>
          <w:numId w:val="44"/>
        </w:numPr>
        <w:ind w:left="4253" w:hanging="567"/>
      </w:pPr>
      <w:r>
        <w:t>personal life</w:t>
      </w:r>
      <w:r w:rsidR="008E4DE7">
        <w:t>.</w:t>
      </w:r>
    </w:p>
    <w:p w14:paraId="5442343F" w14:textId="0ADB2FC7" w:rsidR="008E4DE7" w:rsidRDefault="008E4DE7" w:rsidP="000E6BB1"/>
    <w:p w14:paraId="15C4A56F" w14:textId="71E986BE" w:rsidR="008E4DE7" w:rsidRDefault="00617A8C" w:rsidP="000E6BB1">
      <w:r w:rsidRPr="000E6BB1">
        <w:rPr>
          <w:noProof/>
          <w:lang w:val="en-NZ" w:eastAsia="en-NZ"/>
        </w:rPr>
        <w:drawing>
          <wp:anchor distT="0" distB="0" distL="114300" distR="114300" simplePos="0" relativeHeight="251699410" behindDoc="0" locked="0" layoutInCell="1" allowOverlap="1" wp14:anchorId="73819FBA" wp14:editId="0CFDF1E9">
            <wp:simplePos x="0" y="0"/>
            <wp:positionH relativeFrom="column">
              <wp:posOffset>-247650</wp:posOffset>
            </wp:positionH>
            <wp:positionV relativeFrom="paragraph">
              <wp:posOffset>262890</wp:posOffset>
            </wp:positionV>
            <wp:extent cx="2158365" cy="1190625"/>
            <wp:effectExtent l="0" t="0" r="0" b="0"/>
            <wp:wrapNone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4C6724" w14:textId="68B13921" w:rsidR="008E4DE7" w:rsidRDefault="008E4DE7" w:rsidP="000E6BB1">
      <w:r>
        <w:t xml:space="preserve">The person who will make the decisions is called a </w:t>
      </w:r>
      <w:r w:rsidRPr="004D2B72">
        <w:rPr>
          <w:b/>
        </w:rPr>
        <w:t>welfare guardian</w:t>
      </w:r>
      <w:r>
        <w:t>.</w:t>
      </w:r>
    </w:p>
    <w:p w14:paraId="5A04BDFA" w14:textId="71FA30F7" w:rsidR="008E4DE7" w:rsidRDefault="008E4DE7" w:rsidP="000E6BB1"/>
    <w:p w14:paraId="26356FBD" w14:textId="6B0C70D0" w:rsidR="006E656E" w:rsidRDefault="006E656E" w:rsidP="000E6BB1"/>
    <w:p w14:paraId="1B4362D8" w14:textId="018E3F51" w:rsidR="006E656E" w:rsidRDefault="00617A8C" w:rsidP="000E6BB1">
      <w:r w:rsidRPr="00E67717">
        <w:rPr>
          <w:noProof/>
          <w:lang w:val="en-NZ" w:eastAsia="en-NZ"/>
        </w:rPr>
        <w:lastRenderedPageBreak/>
        <w:drawing>
          <wp:anchor distT="0" distB="0" distL="114300" distR="114300" simplePos="0" relativeHeight="251701458" behindDoc="1" locked="0" layoutInCell="1" allowOverlap="1" wp14:anchorId="491FB1BC" wp14:editId="0B514CD4">
            <wp:simplePos x="0" y="0"/>
            <wp:positionH relativeFrom="column">
              <wp:posOffset>95250</wp:posOffset>
            </wp:positionH>
            <wp:positionV relativeFrom="paragraph">
              <wp:posOffset>-142875</wp:posOffset>
            </wp:positionV>
            <wp:extent cx="1314450" cy="1314450"/>
            <wp:effectExtent l="0" t="0" r="0" b="0"/>
            <wp:wrapNone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56E">
        <w:t>There are already some safeg</w:t>
      </w:r>
      <w:r w:rsidR="005D2DDB">
        <w:t>uards</w:t>
      </w:r>
      <w:r w:rsidR="006E656E">
        <w:t xml:space="preserve"> / </w:t>
      </w:r>
      <w:r w:rsidR="005D2DDB">
        <w:t>kinds</w:t>
      </w:r>
      <w:r w:rsidR="006E656E">
        <w:t xml:space="preserve"> of accountability set up for when a welfare </w:t>
      </w:r>
      <w:r w:rsidR="005D2DDB">
        <w:t>guardian</w:t>
      </w:r>
      <w:r w:rsidR="006E656E">
        <w:t xml:space="preserve"> is used.</w:t>
      </w:r>
    </w:p>
    <w:p w14:paraId="0333BCBC" w14:textId="77777777" w:rsidR="006E656E" w:rsidRDefault="006E656E" w:rsidP="000E6BB1"/>
    <w:p w14:paraId="1CEBE30F" w14:textId="2A3E7E8F" w:rsidR="004D2B72" w:rsidRDefault="004D2B72">
      <w:pPr>
        <w:spacing w:line="240" w:lineRule="auto"/>
        <w:ind w:left="0"/>
      </w:pPr>
    </w:p>
    <w:p w14:paraId="0082DF66" w14:textId="48B92E65" w:rsidR="006E656E" w:rsidRDefault="004D2B72" w:rsidP="000E6BB1">
      <w:r w:rsidRPr="005D2DDB">
        <w:rPr>
          <w:noProof/>
          <w:lang w:val="en-NZ" w:eastAsia="en-NZ"/>
        </w:rPr>
        <w:drawing>
          <wp:anchor distT="0" distB="0" distL="114300" distR="114300" simplePos="0" relativeHeight="251658389" behindDoc="0" locked="0" layoutInCell="1" allowOverlap="1" wp14:anchorId="3A474734" wp14:editId="70A8345D">
            <wp:simplePos x="0" y="0"/>
            <wp:positionH relativeFrom="column">
              <wp:posOffset>1270</wp:posOffset>
            </wp:positionH>
            <wp:positionV relativeFrom="paragraph">
              <wp:posOffset>276225</wp:posOffset>
            </wp:positionV>
            <wp:extent cx="1752600" cy="1332805"/>
            <wp:effectExtent l="0" t="0" r="0" b="127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3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>
        <w:t>We have heard they may not always work well.</w:t>
      </w:r>
    </w:p>
    <w:p w14:paraId="75E75446" w14:textId="4698F5F1" w:rsidR="006E656E" w:rsidRPr="004D2B72" w:rsidRDefault="006E656E" w:rsidP="000E6BB1">
      <w:pPr>
        <w:rPr>
          <w:sz w:val="28"/>
        </w:rPr>
      </w:pPr>
    </w:p>
    <w:p w14:paraId="752009C5" w14:textId="6923C7FF" w:rsidR="006E656E" w:rsidRPr="004D2B72" w:rsidRDefault="006E656E" w:rsidP="000E6BB1">
      <w:pPr>
        <w:rPr>
          <w:sz w:val="28"/>
        </w:rPr>
      </w:pPr>
    </w:p>
    <w:p w14:paraId="1CBC5E2D" w14:textId="4E59C587" w:rsidR="006E656E" w:rsidRDefault="006E656E" w:rsidP="000E6BB1">
      <w:r>
        <w:t>For example they may not work well when a welfare guardian makes decisions that cause harm.</w:t>
      </w:r>
    </w:p>
    <w:p w14:paraId="282C306D" w14:textId="424A885C" w:rsidR="008E4DE7" w:rsidRDefault="008E4DE7" w:rsidP="000E6BB1"/>
    <w:p w14:paraId="1B216197" w14:textId="48E2B0EA" w:rsidR="005D2DDB" w:rsidRDefault="004D2B72">
      <w:pPr>
        <w:spacing w:line="240" w:lineRule="auto"/>
        <w:ind w:left="0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3" behindDoc="1" locked="0" layoutInCell="1" allowOverlap="1" wp14:anchorId="6B1D84FA" wp14:editId="2A8A5694">
                <wp:simplePos x="0" y="0"/>
                <wp:positionH relativeFrom="margin">
                  <wp:posOffset>2257425</wp:posOffset>
                </wp:positionH>
                <wp:positionV relativeFrom="paragraph">
                  <wp:posOffset>188596</wp:posOffset>
                </wp:positionV>
                <wp:extent cx="3475355" cy="3067050"/>
                <wp:effectExtent l="0" t="0" r="0" b="0"/>
                <wp:wrapNone/>
                <wp:docPr id="469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30670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05BB39" id="Rectangle 44" o:spid="_x0000_s1026" style="position:absolute;margin-left:177.75pt;margin-top:14.85pt;width:273.65pt;height:241.5pt;z-index:-25165804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" fillcolor="#ffe599 [1303]" stroked="f" strokeweight="1pt">
                <v:path arrowok="t"/>
                <w10:wrap anchorx="margin"/>
              </v:rect>
            </w:pict>
          </mc:Fallback>
        </mc:AlternateContent>
      </w:r>
    </w:p>
    <w:p w14:paraId="5E7D90F9" w14:textId="070794C3" w:rsidR="006E656E" w:rsidRPr="005D2DDB" w:rsidRDefault="005D2DDB" w:rsidP="000E6BB1">
      <w:pPr>
        <w:rPr>
          <w:b/>
          <w:bCs/>
        </w:rPr>
      </w:pPr>
      <w:r w:rsidRPr="00896D39">
        <w:rPr>
          <w:noProof/>
          <w:lang w:val="en-NZ" w:eastAsia="en-NZ"/>
        </w:rPr>
        <w:drawing>
          <wp:anchor distT="0" distB="0" distL="114300" distR="114300" simplePos="0" relativeHeight="251658391" behindDoc="0" locked="0" layoutInCell="1" allowOverlap="1" wp14:anchorId="307DE098" wp14:editId="3BA9E410">
            <wp:simplePos x="0" y="0"/>
            <wp:positionH relativeFrom="column">
              <wp:posOffset>0</wp:posOffset>
            </wp:positionH>
            <wp:positionV relativeFrom="paragraph">
              <wp:posOffset>-989</wp:posOffset>
            </wp:positionV>
            <wp:extent cx="1762125" cy="1762125"/>
            <wp:effectExtent l="0" t="0" r="0" b="0"/>
            <wp:wrapNone/>
            <wp:docPr id="96" name="Picture 96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 w:rsidRPr="005D2DDB">
        <w:rPr>
          <w:b/>
          <w:bCs/>
        </w:rPr>
        <w:t xml:space="preserve">Question </w:t>
      </w:r>
      <w:r w:rsidR="00A87F80" w:rsidRPr="005D2DDB">
        <w:rPr>
          <w:b/>
          <w:bCs/>
        </w:rPr>
        <w:t>1</w:t>
      </w:r>
      <w:r w:rsidR="00A87F80">
        <w:rPr>
          <w:b/>
          <w:bCs/>
        </w:rPr>
        <w:t>6</w:t>
      </w:r>
    </w:p>
    <w:p w14:paraId="122F8ADC" w14:textId="5F1DF430" w:rsidR="006E656E" w:rsidRPr="004D2B72" w:rsidRDefault="006E656E" w:rsidP="000E6BB1">
      <w:pPr>
        <w:rPr>
          <w:sz w:val="28"/>
        </w:rPr>
      </w:pPr>
    </w:p>
    <w:p w14:paraId="44EECAB3" w14:textId="651781CA" w:rsidR="006E656E" w:rsidRDefault="006E656E" w:rsidP="000E6BB1">
      <w:r>
        <w:t xml:space="preserve">Do you think there need to be different </w:t>
      </w:r>
      <w:r w:rsidR="005D2DDB">
        <w:t>safeguards</w:t>
      </w:r>
      <w:r>
        <w:t xml:space="preserve"> / </w:t>
      </w:r>
      <w:r w:rsidR="005D2DDB">
        <w:t xml:space="preserve">kinds of </w:t>
      </w:r>
      <w:r>
        <w:t>accountability when someone has a welfare guardian?</w:t>
      </w:r>
    </w:p>
    <w:p w14:paraId="17E31863" w14:textId="77777777" w:rsidR="006E656E" w:rsidRPr="004D2B72" w:rsidRDefault="006E656E" w:rsidP="000E6BB1">
      <w:pPr>
        <w:rPr>
          <w:sz w:val="28"/>
        </w:rPr>
      </w:pPr>
    </w:p>
    <w:p w14:paraId="7E2B3BE4" w14:textId="77777777" w:rsidR="006E656E" w:rsidRPr="004D2B72" w:rsidRDefault="006E656E" w:rsidP="000E6BB1">
      <w:pPr>
        <w:rPr>
          <w:sz w:val="28"/>
        </w:rPr>
      </w:pPr>
    </w:p>
    <w:p w14:paraId="5BA5A74B" w14:textId="2396347B" w:rsidR="006E656E" w:rsidRDefault="006E656E" w:rsidP="000E6BB1">
      <w:r>
        <w:t>If yes what should they be?</w:t>
      </w:r>
    </w:p>
    <w:p w14:paraId="7D0FBFAF" w14:textId="77777777" w:rsidR="006E656E" w:rsidRPr="004D2B72" w:rsidRDefault="006E656E" w:rsidP="000E6BB1">
      <w:pPr>
        <w:rPr>
          <w:sz w:val="28"/>
        </w:rPr>
      </w:pPr>
    </w:p>
    <w:p w14:paraId="1D1AF1CC" w14:textId="77777777" w:rsidR="006E656E" w:rsidRPr="004D2B72" w:rsidRDefault="006E656E" w:rsidP="000E6BB1">
      <w:pPr>
        <w:rPr>
          <w:sz w:val="28"/>
        </w:rPr>
      </w:pPr>
    </w:p>
    <w:p w14:paraId="42C32BA6" w14:textId="2F69C550" w:rsidR="00156235" w:rsidRDefault="005D2DDB" w:rsidP="000E6BB1">
      <w:r w:rsidRPr="005D2DDB">
        <w:rPr>
          <w:noProof/>
          <w:lang w:val="en-NZ" w:eastAsia="en-NZ"/>
        </w:rPr>
        <w:lastRenderedPageBreak/>
        <w:drawing>
          <wp:anchor distT="0" distB="0" distL="114300" distR="114300" simplePos="0" relativeHeight="251658392" behindDoc="0" locked="0" layoutInCell="1" allowOverlap="1" wp14:anchorId="10CBD458" wp14:editId="602C9885">
            <wp:simplePos x="0" y="0"/>
            <wp:positionH relativeFrom="column">
              <wp:posOffset>0</wp:posOffset>
            </wp:positionH>
            <wp:positionV relativeFrom="paragraph">
              <wp:posOffset>459740</wp:posOffset>
            </wp:positionV>
            <wp:extent cx="1762125" cy="1235707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>
        <w:t xml:space="preserve">It is important </w:t>
      </w:r>
      <w:r w:rsidR="00A87F80">
        <w:t xml:space="preserve">that </w:t>
      </w:r>
      <w:r w:rsidR="006E656E">
        <w:t>people who support others to make decisions are safe.</w:t>
      </w:r>
    </w:p>
    <w:p w14:paraId="7CEEFE5A" w14:textId="0A80BE99" w:rsidR="006E656E" w:rsidRPr="004D2B72" w:rsidRDefault="006E656E" w:rsidP="000E6BB1">
      <w:pPr>
        <w:rPr>
          <w:sz w:val="28"/>
        </w:rPr>
      </w:pPr>
    </w:p>
    <w:p w14:paraId="6D6A62FC" w14:textId="25645EF3" w:rsidR="006E656E" w:rsidRPr="004D2B72" w:rsidRDefault="006E656E" w:rsidP="000E6BB1">
      <w:pPr>
        <w:rPr>
          <w:sz w:val="28"/>
        </w:rPr>
      </w:pPr>
    </w:p>
    <w:p w14:paraId="42028B01" w14:textId="2D98BECE" w:rsidR="005D2DDB" w:rsidRDefault="006E656E" w:rsidP="004D2B72">
      <w:r>
        <w:t xml:space="preserve">We have heard there is not always enough support for these </w:t>
      </w:r>
      <w:r w:rsidR="001339B2">
        <w:t>people</w:t>
      </w:r>
      <w:r>
        <w:t>.</w:t>
      </w:r>
      <w:r w:rsidR="008C60EE">
        <w:t xml:space="preserve"> </w:t>
      </w:r>
    </w:p>
    <w:p w14:paraId="57DCA280" w14:textId="77777777" w:rsidR="008C60EE" w:rsidRDefault="008C60EE" w:rsidP="004D2B72"/>
    <w:p w14:paraId="4652F525" w14:textId="053A5AAC" w:rsidR="008C60EE" w:rsidRDefault="00617A8C" w:rsidP="004D2B7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4" behindDoc="1" locked="0" layoutInCell="1" allowOverlap="1" wp14:anchorId="6B1D84FA" wp14:editId="221936FA">
                <wp:simplePos x="0" y="0"/>
                <wp:positionH relativeFrom="margin">
                  <wp:posOffset>2258695</wp:posOffset>
                </wp:positionH>
                <wp:positionV relativeFrom="paragraph">
                  <wp:posOffset>266700</wp:posOffset>
                </wp:positionV>
                <wp:extent cx="3475355" cy="3202305"/>
                <wp:effectExtent l="0" t="0" r="0" b="0"/>
                <wp:wrapNone/>
                <wp:docPr id="452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32023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C401DB" id="Rectangle 45" o:spid="_x0000_s1026" style="position:absolute;margin-left:177.85pt;margin-top:21pt;width:273.65pt;height:252.15pt;z-index:-25165804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" fillcolor="#ffe599 [1303]" stroked="f" strokeweight="1pt">
                <v:path arrowok="t"/>
                <w10:wrap anchorx="margin"/>
              </v:rect>
            </w:pict>
          </mc:Fallback>
        </mc:AlternateContent>
      </w:r>
    </w:p>
    <w:p w14:paraId="0A2CBC51" w14:textId="767BC4D0" w:rsidR="006E656E" w:rsidRPr="005D2DDB" w:rsidRDefault="005D2DDB" w:rsidP="000E6BB1">
      <w:pPr>
        <w:rPr>
          <w:b/>
          <w:bCs/>
        </w:rPr>
      </w:pPr>
      <w:r w:rsidRPr="005D2DDB">
        <w:rPr>
          <w:b/>
          <w:bCs/>
          <w:noProof/>
          <w:lang w:val="en-NZ" w:eastAsia="en-NZ"/>
        </w:rPr>
        <w:drawing>
          <wp:anchor distT="0" distB="0" distL="114300" distR="114300" simplePos="0" relativeHeight="251658343" behindDoc="0" locked="0" layoutInCell="1" allowOverlap="1" wp14:anchorId="32BB0E90" wp14:editId="2AB53CBF">
            <wp:simplePos x="0" y="0"/>
            <wp:positionH relativeFrom="column">
              <wp:posOffset>-219075</wp:posOffset>
            </wp:positionH>
            <wp:positionV relativeFrom="paragraph">
              <wp:posOffset>57150</wp:posOffset>
            </wp:positionV>
            <wp:extent cx="1927225" cy="1927225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2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56E" w:rsidRPr="005D2DDB">
        <w:rPr>
          <w:b/>
          <w:bCs/>
        </w:rPr>
        <w:t xml:space="preserve">Question </w:t>
      </w:r>
      <w:r w:rsidR="00C13F30" w:rsidRPr="005D2DDB">
        <w:rPr>
          <w:b/>
          <w:bCs/>
        </w:rPr>
        <w:t>1</w:t>
      </w:r>
      <w:r w:rsidR="00C13F30">
        <w:rPr>
          <w:b/>
          <w:bCs/>
        </w:rPr>
        <w:t>7</w:t>
      </w:r>
    </w:p>
    <w:p w14:paraId="71412825" w14:textId="77777777" w:rsidR="006E656E" w:rsidRDefault="006E656E" w:rsidP="000E6BB1"/>
    <w:p w14:paraId="6BAE0089" w14:textId="38FDD2AE" w:rsidR="006E656E" w:rsidRDefault="006E656E" w:rsidP="000E6BB1">
      <w:r>
        <w:t>Do you think there need to be safeguards / accountability to support people who support others to make decisions?</w:t>
      </w:r>
      <w:r w:rsidR="005D2DDB" w:rsidRPr="005D2DD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D577398" w14:textId="77777777" w:rsidR="006E656E" w:rsidRDefault="006E656E" w:rsidP="000E6BB1"/>
    <w:p w14:paraId="6EFA5061" w14:textId="77777777" w:rsidR="006E656E" w:rsidRDefault="006E656E" w:rsidP="000E6BB1"/>
    <w:p w14:paraId="13EA81FE" w14:textId="77777777" w:rsidR="006E656E" w:rsidRDefault="006E656E" w:rsidP="000E6BB1">
      <w:r>
        <w:t>If yes what should they be?</w:t>
      </w:r>
    </w:p>
    <w:p w14:paraId="5C50A6DA" w14:textId="77777777" w:rsidR="006E656E" w:rsidRDefault="006E656E" w:rsidP="000E6BB1"/>
    <w:p w14:paraId="28982F87" w14:textId="77777777" w:rsidR="00156235" w:rsidRDefault="00156235" w:rsidP="000E6BB1"/>
    <w:p w14:paraId="32E9CF79" w14:textId="546E5AA4" w:rsidR="00992F95" w:rsidRDefault="00992F95" w:rsidP="000E6BB1">
      <w:r>
        <w:br w:type="page"/>
      </w:r>
    </w:p>
    <w:p w14:paraId="135504FB" w14:textId="4DB534C7" w:rsidR="00992F95" w:rsidRDefault="00992F95" w:rsidP="005D2DDB">
      <w:pPr>
        <w:pStyle w:val="Heading1"/>
      </w:pPr>
      <w:r>
        <w:lastRenderedPageBreak/>
        <w:t xml:space="preserve">Is there anything else you would </w:t>
      </w:r>
      <w:r w:rsidR="005D2DDB">
        <w:br/>
      </w:r>
      <w:r>
        <w:t>like to tell us?</w:t>
      </w:r>
    </w:p>
    <w:p w14:paraId="4E0A81F4" w14:textId="04285139" w:rsidR="00992F95" w:rsidRDefault="00992F95" w:rsidP="00B50E3F">
      <w:pPr>
        <w:ind w:left="0"/>
      </w:pPr>
    </w:p>
    <w:p w14:paraId="3DF0735D" w14:textId="5A057204" w:rsidR="00992F95" w:rsidRDefault="003C2AF1" w:rsidP="00B50E3F">
      <w:pPr>
        <w:ind w:left="0"/>
      </w:pPr>
      <w:r w:rsidRPr="003C2AF1">
        <w:rPr>
          <w:noProof/>
          <w:lang w:val="en-NZ" w:eastAsia="en-NZ"/>
        </w:rPr>
        <w:drawing>
          <wp:anchor distT="0" distB="0" distL="114300" distR="114300" simplePos="0" relativeHeight="251658393" behindDoc="0" locked="0" layoutInCell="1" allowOverlap="1" wp14:anchorId="1D6BE7D7" wp14:editId="4E0C67EE">
            <wp:simplePos x="0" y="0"/>
            <wp:positionH relativeFrom="column">
              <wp:posOffset>-200025</wp:posOffset>
            </wp:positionH>
            <wp:positionV relativeFrom="paragraph">
              <wp:posOffset>354965</wp:posOffset>
            </wp:positionV>
            <wp:extent cx="1871094" cy="1871094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094" cy="187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DCBBD9" w14:textId="1C6E998D" w:rsidR="00992F95" w:rsidRDefault="00992F95" w:rsidP="005D2DDB">
      <w:r>
        <w:t>There may be important things we have not talked about.</w:t>
      </w:r>
    </w:p>
    <w:p w14:paraId="207F494F" w14:textId="324A8F4A" w:rsidR="00992F95" w:rsidRDefault="00992F95" w:rsidP="005D2DDB"/>
    <w:p w14:paraId="0C37D88C" w14:textId="557B3159" w:rsidR="00992F95" w:rsidRDefault="00992F95" w:rsidP="005D2DDB"/>
    <w:p w14:paraId="72210FE6" w14:textId="7B6EFC0E" w:rsidR="00992F95" w:rsidRDefault="00992F95" w:rsidP="005D2DDB">
      <w:r>
        <w:t>We want to hear about anything else you think is important.</w:t>
      </w:r>
    </w:p>
    <w:p w14:paraId="6BC8903B" w14:textId="08521E0C" w:rsidR="00992F95" w:rsidRDefault="00992F95" w:rsidP="005D2DDB"/>
    <w:p w14:paraId="51577A84" w14:textId="557F02DB" w:rsidR="00992F95" w:rsidRDefault="00992F95" w:rsidP="005D2DDB"/>
    <w:p w14:paraId="4636A9B8" w14:textId="3D1C7FE7" w:rsidR="00992F95" w:rsidRDefault="00992F95" w:rsidP="005D2DDB">
      <w:r>
        <w:t>We also want to know what it was like to make a submission.</w:t>
      </w:r>
    </w:p>
    <w:p w14:paraId="39A3619D" w14:textId="0F760D93" w:rsidR="00992F95" w:rsidRDefault="008A5B94" w:rsidP="005D2DDB">
      <w:r w:rsidRPr="003C2AF1">
        <w:rPr>
          <w:noProof/>
          <w:lang w:val="en-NZ" w:eastAsia="en-NZ"/>
        </w:rPr>
        <w:drawing>
          <wp:anchor distT="0" distB="0" distL="114300" distR="114300" simplePos="0" relativeHeight="251658372" behindDoc="0" locked="0" layoutInCell="1" allowOverlap="1" wp14:anchorId="03E400CC" wp14:editId="4CFC0687">
            <wp:simplePos x="0" y="0"/>
            <wp:positionH relativeFrom="column">
              <wp:posOffset>-200660</wp:posOffset>
            </wp:positionH>
            <wp:positionV relativeFrom="paragraph">
              <wp:posOffset>360045</wp:posOffset>
            </wp:positionV>
            <wp:extent cx="1939925" cy="1764665"/>
            <wp:effectExtent l="0" t="0" r="0" b="0"/>
            <wp:wrapNone/>
            <wp:docPr id="101" name="Picture 101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0B9D9D" w14:textId="067D496A" w:rsidR="00992F95" w:rsidRDefault="00926BEF" w:rsidP="005D2DDB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5" behindDoc="1" locked="0" layoutInCell="1" allowOverlap="1" wp14:anchorId="6B1D84FA" wp14:editId="6A2A04B7">
                <wp:simplePos x="0" y="0"/>
                <wp:positionH relativeFrom="margin">
                  <wp:posOffset>2251710</wp:posOffset>
                </wp:positionH>
                <wp:positionV relativeFrom="paragraph">
                  <wp:posOffset>260350</wp:posOffset>
                </wp:positionV>
                <wp:extent cx="3475355" cy="1585595"/>
                <wp:effectExtent l="0" t="0" r="0" b="0"/>
                <wp:wrapNone/>
                <wp:docPr id="59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15855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30EB6A5" id="Rectangle 46" o:spid="_x0000_s1026" style="position:absolute;margin-left:177.3pt;margin-top:20.5pt;width:273.65pt;height:124.85pt;z-index:-25165804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" fillcolor="#ffe599 [1303]" stroked="f" strokeweight="1pt">
                <v:path arrowok="t"/>
                <w10:wrap anchorx="margin"/>
              </v:rect>
            </w:pict>
          </mc:Fallback>
        </mc:AlternateContent>
      </w:r>
    </w:p>
    <w:p w14:paraId="230B8F4B" w14:textId="22C439AE" w:rsidR="00992F95" w:rsidRPr="005D2DDB" w:rsidRDefault="00992F95" w:rsidP="005D2DDB">
      <w:pPr>
        <w:rPr>
          <w:b/>
          <w:bCs/>
        </w:rPr>
      </w:pPr>
      <w:r w:rsidRPr="005D2DDB">
        <w:rPr>
          <w:b/>
          <w:bCs/>
        </w:rPr>
        <w:t>Question 1</w:t>
      </w:r>
      <w:r w:rsidR="00732DE4" w:rsidRPr="005D2DDB">
        <w:rPr>
          <w:b/>
          <w:bCs/>
        </w:rPr>
        <w:t>8</w:t>
      </w:r>
    </w:p>
    <w:p w14:paraId="5CE58CD8" w14:textId="77777777" w:rsidR="005D2DDB" w:rsidRDefault="005D2DDB" w:rsidP="005D2DDB"/>
    <w:p w14:paraId="083A08E3" w14:textId="203BB6A8" w:rsidR="00992F95" w:rsidRDefault="00992F95" w:rsidP="005D2DDB">
      <w:r>
        <w:t xml:space="preserve">Is there anything else you would </w:t>
      </w:r>
      <w:r w:rsidR="008A5B94">
        <w:t>like to tell us for this review?</w:t>
      </w:r>
    </w:p>
    <w:p w14:paraId="73144BD0" w14:textId="6CAD54CF" w:rsidR="00992F95" w:rsidRDefault="00992F95" w:rsidP="005D2DDB"/>
    <w:p w14:paraId="509B78EB" w14:textId="777AA29D" w:rsidR="00992F95" w:rsidRDefault="00992F95" w:rsidP="005D2DDB"/>
    <w:p w14:paraId="0FA05307" w14:textId="77777777" w:rsidR="005D2DDB" w:rsidRDefault="005D2DDB">
      <w:pPr>
        <w:spacing w:line="240" w:lineRule="auto"/>
        <w:ind w:left="0"/>
      </w:pPr>
      <w:r>
        <w:br w:type="page"/>
      </w:r>
    </w:p>
    <w:p w14:paraId="36BD59AC" w14:textId="0F61F28E" w:rsidR="00992F95" w:rsidRPr="005D2DDB" w:rsidRDefault="003C2AF1" w:rsidP="005D2DDB">
      <w:pPr>
        <w:rPr>
          <w:b/>
          <w:bCs/>
        </w:rPr>
      </w:pPr>
      <w:r w:rsidRPr="003C2AF1">
        <w:rPr>
          <w:noProof/>
          <w:lang w:val="en-NZ" w:eastAsia="en-NZ"/>
        </w:rPr>
        <w:lastRenderedPageBreak/>
        <w:drawing>
          <wp:anchor distT="0" distB="0" distL="114300" distR="114300" simplePos="0" relativeHeight="251658394" behindDoc="0" locked="0" layoutInCell="1" allowOverlap="1" wp14:anchorId="6B106BF5" wp14:editId="7B93468D">
            <wp:simplePos x="0" y="0"/>
            <wp:positionH relativeFrom="column">
              <wp:posOffset>-247650</wp:posOffset>
            </wp:positionH>
            <wp:positionV relativeFrom="paragraph">
              <wp:posOffset>10160</wp:posOffset>
            </wp:positionV>
            <wp:extent cx="1967023" cy="1345599"/>
            <wp:effectExtent l="0" t="0" r="0" b="0"/>
            <wp:wrapNone/>
            <wp:docPr id="104" name="Picture 104" descr="A picture containing book, text, linedrawing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picture containing book, text, linedrawing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023" cy="134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BEF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7" behindDoc="1" locked="0" layoutInCell="1" allowOverlap="1" wp14:anchorId="6B1D84FA" wp14:editId="6903C1E3">
                <wp:simplePos x="0" y="0"/>
                <wp:positionH relativeFrom="margin">
                  <wp:posOffset>2255520</wp:posOffset>
                </wp:positionH>
                <wp:positionV relativeFrom="paragraph">
                  <wp:posOffset>-61595</wp:posOffset>
                </wp:positionV>
                <wp:extent cx="3475355" cy="4037965"/>
                <wp:effectExtent l="0" t="0" r="0" b="0"/>
                <wp:wrapNone/>
                <wp:docPr id="55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403796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B83CAA" id="Rectangle 48" o:spid="_x0000_s1026" style="position:absolute;margin-left:177.6pt;margin-top:-4.85pt;width:273.65pt;height:317.95pt;z-index:-2516580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" fillcolor="#ffe599 [1303]" stroked="f" strokeweight="1pt">
                <v:path arrowok="t"/>
                <w10:wrap anchorx="margin"/>
              </v:rect>
            </w:pict>
          </mc:Fallback>
        </mc:AlternateContent>
      </w:r>
      <w:r w:rsidR="00992F95" w:rsidRPr="005D2DDB">
        <w:rPr>
          <w:b/>
          <w:bCs/>
        </w:rPr>
        <w:t>Question 1</w:t>
      </w:r>
      <w:r w:rsidR="00732DE4" w:rsidRPr="005D2DDB">
        <w:rPr>
          <w:b/>
          <w:bCs/>
        </w:rPr>
        <w:t>9</w:t>
      </w:r>
    </w:p>
    <w:p w14:paraId="085880A1" w14:textId="3E427733" w:rsidR="005D2DDB" w:rsidRDefault="005D2DDB" w:rsidP="005D2DDB"/>
    <w:p w14:paraId="697C26F5" w14:textId="4EAE4A37" w:rsidR="00992F95" w:rsidRDefault="00992F95" w:rsidP="005D2DDB">
      <w:r>
        <w:t>How easily could you get information about:</w:t>
      </w:r>
      <w:r w:rsidR="005D2DDB">
        <w:br/>
      </w:r>
    </w:p>
    <w:p w14:paraId="5A5BBE9D" w14:textId="13A859A8" w:rsidR="00992F95" w:rsidRDefault="00992F95" w:rsidP="00124F76">
      <w:pPr>
        <w:pStyle w:val="ListParagraph"/>
        <w:numPr>
          <w:ilvl w:val="0"/>
          <w:numId w:val="50"/>
        </w:numPr>
      </w:pPr>
      <w:r>
        <w:t>th</w:t>
      </w:r>
      <w:r w:rsidR="004D2B72">
        <w:t xml:space="preserve">is </w:t>
      </w:r>
      <w:r>
        <w:t>review</w:t>
      </w:r>
      <w:r w:rsidR="005D2DDB">
        <w:br/>
      </w:r>
    </w:p>
    <w:p w14:paraId="79D2DE89" w14:textId="22CE4B82" w:rsidR="00992F95" w:rsidRDefault="00992F95" w:rsidP="00124F76">
      <w:pPr>
        <w:pStyle w:val="ListParagraph"/>
        <w:numPr>
          <w:ilvl w:val="0"/>
          <w:numId w:val="50"/>
        </w:numPr>
      </w:pPr>
      <w:r>
        <w:t>how to make a submission</w:t>
      </w:r>
      <w:r w:rsidR="003A6726">
        <w:t>?</w:t>
      </w:r>
    </w:p>
    <w:p w14:paraId="669F8861" w14:textId="0E5B62AF" w:rsidR="00992F95" w:rsidRDefault="00992F95" w:rsidP="005D2DDB"/>
    <w:p w14:paraId="62E59369" w14:textId="1C551A0F" w:rsidR="00992F95" w:rsidRDefault="00992F95" w:rsidP="005D2DDB"/>
    <w:p w14:paraId="07D56F0B" w14:textId="61832C13" w:rsidR="00992F95" w:rsidRDefault="00992F95" w:rsidP="005D2DDB">
      <w:r>
        <w:t>What could we do better?</w:t>
      </w:r>
    </w:p>
    <w:p w14:paraId="003EAEE5" w14:textId="7FC8406F" w:rsidR="00992F95" w:rsidRDefault="00992F95" w:rsidP="005D2DDB"/>
    <w:p w14:paraId="405CD9D6" w14:textId="599B2427" w:rsidR="00992F95" w:rsidRDefault="008A5B94" w:rsidP="005D2DDB">
      <w:r w:rsidRPr="003C2AF1">
        <w:rPr>
          <w:b/>
          <w:bCs/>
          <w:noProof/>
          <w:lang w:val="en-NZ" w:eastAsia="en-NZ"/>
        </w:rPr>
        <w:drawing>
          <wp:anchor distT="0" distB="0" distL="114300" distR="114300" simplePos="0" relativeHeight="251658374" behindDoc="0" locked="0" layoutInCell="1" allowOverlap="1" wp14:anchorId="589BE94E" wp14:editId="5C06836F">
            <wp:simplePos x="0" y="0"/>
            <wp:positionH relativeFrom="column">
              <wp:posOffset>-295275</wp:posOffset>
            </wp:positionH>
            <wp:positionV relativeFrom="paragraph">
              <wp:posOffset>359410</wp:posOffset>
            </wp:positionV>
            <wp:extent cx="2158365" cy="2169160"/>
            <wp:effectExtent l="0" t="0" r="0" b="0"/>
            <wp:wrapNone/>
            <wp:docPr id="105" name="Picture 105" descr="A person sitting at a table writing on a piece of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person sitting at a table writing on a piece of pap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6BE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436" behindDoc="1" locked="0" layoutInCell="1" allowOverlap="1" wp14:anchorId="6B1D84FA" wp14:editId="50320066">
                <wp:simplePos x="0" y="0"/>
                <wp:positionH relativeFrom="margin">
                  <wp:posOffset>2255520</wp:posOffset>
                </wp:positionH>
                <wp:positionV relativeFrom="paragraph">
                  <wp:posOffset>295275</wp:posOffset>
                </wp:positionV>
                <wp:extent cx="3475355" cy="2499995"/>
                <wp:effectExtent l="0" t="0" r="0" b="0"/>
                <wp:wrapNone/>
                <wp:docPr id="42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5355" cy="24999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F27B82" id="Rectangle 47" o:spid="_x0000_s1026" style="position:absolute;margin-left:177.6pt;margin-top:23.25pt;width:273.65pt;height:196.85pt;z-index:-2516580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" fillcolor="#ffe599 [1303]" stroked="f" strokeweight="1pt">
                <v:path arrowok="t"/>
                <w10:wrap anchorx="margin"/>
              </v:rect>
            </w:pict>
          </mc:Fallback>
        </mc:AlternateContent>
      </w:r>
    </w:p>
    <w:p w14:paraId="21FBDF98" w14:textId="2B6B9761" w:rsidR="00992F95" w:rsidRPr="005D2DDB" w:rsidRDefault="00992F95" w:rsidP="005D2DDB">
      <w:pPr>
        <w:rPr>
          <w:b/>
          <w:bCs/>
        </w:rPr>
      </w:pPr>
      <w:r w:rsidRPr="005D2DDB">
        <w:rPr>
          <w:b/>
          <w:bCs/>
        </w:rPr>
        <w:t xml:space="preserve">Question </w:t>
      </w:r>
      <w:r w:rsidR="00732DE4" w:rsidRPr="005D2DDB">
        <w:rPr>
          <w:b/>
          <w:bCs/>
        </w:rPr>
        <w:t>20</w:t>
      </w:r>
    </w:p>
    <w:p w14:paraId="6B063413" w14:textId="6808B0AA" w:rsidR="00992F95" w:rsidRDefault="00992F95" w:rsidP="005D2DDB"/>
    <w:p w14:paraId="306E5C06" w14:textId="14B03A25" w:rsidR="00992F95" w:rsidRDefault="00992F95" w:rsidP="005D2DDB">
      <w:r>
        <w:t>How easy did you find making a submission?</w:t>
      </w:r>
    </w:p>
    <w:p w14:paraId="04D063DA" w14:textId="49935D9D" w:rsidR="00992F95" w:rsidRDefault="00992F95" w:rsidP="005D2DDB"/>
    <w:p w14:paraId="357B39D2" w14:textId="5366028E" w:rsidR="00992F95" w:rsidRDefault="00992F95" w:rsidP="005D2DDB"/>
    <w:p w14:paraId="0B7CF68D" w14:textId="1224F950" w:rsidR="00992F95" w:rsidRDefault="00992F95" w:rsidP="005D2DDB">
      <w:r>
        <w:t>What could we do to make it easier?</w:t>
      </w:r>
    </w:p>
    <w:p w14:paraId="2F7D2A8F" w14:textId="6FD68823" w:rsidR="00992F95" w:rsidRDefault="00992F95" w:rsidP="00B50E3F"/>
    <w:p w14:paraId="14319EE7" w14:textId="4EA9C4E1" w:rsidR="00992F95" w:rsidRDefault="00992F95" w:rsidP="00B50E3F">
      <w:pPr>
        <w:ind w:left="0"/>
      </w:pPr>
      <w:r>
        <w:br w:type="page"/>
      </w:r>
    </w:p>
    <w:p w14:paraId="6DFF244D" w14:textId="57E13848" w:rsidR="00D852B6" w:rsidRPr="00E43F08" w:rsidRDefault="00446107" w:rsidP="00B50E3F">
      <w:pPr>
        <w:spacing w:after="120"/>
        <w:ind w:left="3544"/>
        <w:rPr>
          <w:rFonts w:eastAsia="Times New Roman" w:cs="Arial"/>
          <w:szCs w:val="32"/>
          <w:lang w:eastAsia="en-NZ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403" behindDoc="1" locked="0" layoutInCell="1" allowOverlap="1" wp14:anchorId="5B9C2370" wp14:editId="328244CA">
                <wp:simplePos x="0" y="0"/>
                <wp:positionH relativeFrom="margin">
                  <wp:posOffset>-152400</wp:posOffset>
                </wp:positionH>
                <wp:positionV relativeFrom="paragraph">
                  <wp:posOffset>-152400</wp:posOffset>
                </wp:positionV>
                <wp:extent cx="6234430" cy="8677275"/>
                <wp:effectExtent l="0" t="0" r="13970" b="28575"/>
                <wp:wrapNone/>
                <wp:docPr id="32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86772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F492017" id="Rectangle 32" o:spid="_x0000_s1026" style="position:absolute;margin-left:-12pt;margin-top:-12pt;width:490.9pt;height:683.25pt;z-index:-25165807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" filled="f" strokecolor="windowText">
                <v:path arrowok="t"/>
                <w10:wrap anchorx="margin"/>
              </v:rect>
            </w:pict>
          </mc:Fallback>
        </mc:AlternateContent>
      </w:r>
      <w:r w:rsidR="003C2AF1" w:rsidRPr="003B457B">
        <w:rPr>
          <w:rFonts w:cs="Arial"/>
          <w:b/>
          <w:noProof/>
          <w:sz w:val="26"/>
          <w:highlight w:val="cyan"/>
          <w:lang w:val="en-NZ" w:eastAsia="en-NZ"/>
        </w:rPr>
        <w:drawing>
          <wp:anchor distT="0" distB="0" distL="114300" distR="114300" simplePos="0" relativeHeight="251658450" behindDoc="0" locked="0" layoutInCell="1" allowOverlap="1" wp14:anchorId="101FE984" wp14:editId="76390668">
            <wp:simplePos x="0" y="0"/>
            <wp:positionH relativeFrom="margin">
              <wp:posOffset>0</wp:posOffset>
            </wp:positionH>
            <wp:positionV relativeFrom="paragraph">
              <wp:posOffset>10633</wp:posOffset>
            </wp:positionV>
            <wp:extent cx="1539538" cy="612000"/>
            <wp:effectExtent l="0" t="0" r="3810" b="0"/>
            <wp:wrapNone/>
            <wp:docPr id="106" name="Picture 106" descr="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183D7F6-B498-43B3-948B-1728B52AA6E4}">
                          <adec:decorative xmlns:a14="http://schemas.microsoft.com/office/drawing/2010/main" xmlns="" xmlns:o="urn:schemas-microsoft-com:office:office" xmlns:v="urn:schemas-microsoft-com:vml" xmlns:w10="urn:schemas-microsoft-com:office:word" xmlns:w="http://schemas.openxmlformats.org/wordprocessingml/2006/main" xmlns:adec="http://schemas.microsoft.com/office/drawing/2017/decorative" xmlns:arto="http://schemas.microsoft.com/office/word/2006/arto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538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52B6" w:rsidRPr="00E43F08">
        <w:rPr>
          <w:rFonts w:eastAsia="Times New Roman" w:cs="Arial"/>
          <w:szCs w:val="32"/>
          <w:lang w:eastAsia="en-NZ"/>
        </w:rPr>
        <w:t>This i</w:t>
      </w:r>
      <w:r w:rsidR="00D852B6">
        <w:rPr>
          <w:rFonts w:eastAsia="Times New Roman" w:cs="Arial"/>
          <w:szCs w:val="32"/>
          <w:lang w:eastAsia="en-NZ"/>
        </w:rPr>
        <w:t xml:space="preserve">nformation has been written by </w:t>
      </w:r>
      <w:r w:rsidR="003C2AF1" w:rsidRPr="3E627BB8">
        <w:rPr>
          <w:rFonts w:cs="Arial"/>
          <w:b/>
          <w:bCs/>
        </w:rPr>
        <w:t>Te Aka Matua o te Ture | Law Commission</w:t>
      </w:r>
      <w:r w:rsidR="003C2AF1">
        <w:rPr>
          <w:rFonts w:eastAsia="Times New Roman" w:cs="Arial"/>
          <w:szCs w:val="32"/>
          <w:lang w:eastAsia="en-NZ"/>
        </w:rPr>
        <w:t>.</w:t>
      </w:r>
    </w:p>
    <w:p w14:paraId="702081B3" w14:textId="77777777" w:rsidR="00D852B6" w:rsidRPr="00290D77" w:rsidRDefault="00D852B6" w:rsidP="00B50E3F">
      <w:pPr>
        <w:spacing w:after="120"/>
        <w:ind w:left="3544"/>
        <w:rPr>
          <w:rFonts w:eastAsia="Times New Roman" w:cs="Arial"/>
          <w:sz w:val="16"/>
          <w:szCs w:val="32"/>
          <w:lang w:eastAsia="en-NZ"/>
        </w:rPr>
      </w:pPr>
      <w:r w:rsidRPr="00290D77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658248" behindDoc="0" locked="0" layoutInCell="1" allowOverlap="1" wp14:anchorId="10086F8F" wp14:editId="263253D3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CA73D" w14:textId="77777777" w:rsidR="00D852B6" w:rsidRPr="00E43F08" w:rsidRDefault="00D852B6" w:rsidP="00B50E3F">
      <w:pPr>
        <w:spacing w:after="120"/>
        <w:ind w:left="3544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It has been translated into Easy Read by the Make It Easy service of People First New Zealand Inc. Ngā Tāngata Tuatahi.</w:t>
      </w:r>
    </w:p>
    <w:p w14:paraId="2848A8B4" w14:textId="77777777" w:rsidR="00D852B6" w:rsidRPr="00E43F08" w:rsidRDefault="00D852B6" w:rsidP="00B50E3F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</w:p>
    <w:p w14:paraId="067CB731" w14:textId="77777777" w:rsidR="00D852B6" w:rsidRPr="00E43F08" w:rsidRDefault="00D852B6" w:rsidP="00B50E3F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658246" behindDoc="1" locked="0" layoutInCell="1" allowOverlap="1" wp14:anchorId="2A121EBA" wp14:editId="73C67A2D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798C964F" w14:textId="77777777" w:rsidR="00D852B6" w:rsidRPr="00E43F08" w:rsidRDefault="00D852B6" w:rsidP="00B50E3F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658247" behindDoc="1" locked="0" layoutInCell="1" allowOverlap="1" wp14:anchorId="4C420D66" wp14:editId="204A025A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F47CB" w14:textId="77777777" w:rsidR="00D852B6" w:rsidRPr="00E43F08" w:rsidRDefault="00D852B6" w:rsidP="00B50E3F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4521EA39" w14:textId="77777777" w:rsidR="00D852B6" w:rsidRPr="00E43F08" w:rsidRDefault="00D852B6" w:rsidP="00B50E3F">
      <w:pPr>
        <w:spacing w:after="120"/>
        <w:ind w:left="3600"/>
        <w:rPr>
          <w:rFonts w:eastAsia="Times New Roman" w:cs="Arial"/>
          <w:sz w:val="10"/>
          <w:szCs w:val="32"/>
          <w:lang w:eastAsia="en-NZ"/>
        </w:rPr>
      </w:pPr>
    </w:p>
    <w:p w14:paraId="41235E61" w14:textId="77777777" w:rsidR="00D852B6" w:rsidRPr="00E43F08" w:rsidRDefault="00D852B6" w:rsidP="00B50E3F">
      <w:pPr>
        <w:numPr>
          <w:ilvl w:val="0"/>
          <w:numId w:val="1"/>
        </w:numPr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04E888A2" w14:textId="77777777" w:rsidR="00D852B6" w:rsidRPr="00E43F08" w:rsidRDefault="00D852B6" w:rsidP="00B50E3F">
      <w:pPr>
        <w:ind w:left="3960" w:hanging="360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8250" behindDoc="0" locked="0" layoutInCell="1" allowOverlap="1" wp14:anchorId="765923D6" wp14:editId="52490B70">
            <wp:simplePos x="0" y="0"/>
            <wp:positionH relativeFrom="margin">
              <wp:posOffset>126365</wp:posOffset>
            </wp:positionH>
            <wp:positionV relativeFrom="paragraph">
              <wp:posOffset>4445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E56B6" w14:textId="77777777" w:rsidR="00D852B6" w:rsidRPr="00E43F08" w:rsidRDefault="005774B2" w:rsidP="00B50E3F">
      <w:pPr>
        <w:numPr>
          <w:ilvl w:val="0"/>
          <w:numId w:val="1"/>
        </w:numPr>
        <w:ind w:left="3960"/>
        <w:contextualSpacing/>
        <w:rPr>
          <w:rFonts w:eastAsia="Calibri" w:cs="Arial"/>
          <w:szCs w:val="32"/>
          <w:lang w:val="en-GB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240" behindDoc="0" locked="0" layoutInCell="1" allowOverlap="1" wp14:anchorId="0273E30B" wp14:editId="5748B23C">
            <wp:simplePos x="0" y="0"/>
            <wp:positionH relativeFrom="column">
              <wp:posOffset>361950</wp:posOffset>
            </wp:positionH>
            <wp:positionV relativeFrom="paragraph">
              <wp:posOffset>451485</wp:posOffset>
            </wp:positionV>
            <wp:extent cx="1080058" cy="11430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58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52B6" w:rsidRPr="00E43F08">
        <w:rPr>
          <w:rFonts w:eastAsia="Calibri" w:cs="Arial"/>
          <w:szCs w:val="32"/>
          <w:lang w:val="en-GB" w:eastAsia="en-NZ"/>
        </w:rPr>
        <w:t>Photosymbols.com</w:t>
      </w:r>
    </w:p>
    <w:p w14:paraId="71E1763B" w14:textId="77777777" w:rsidR="00D852B6" w:rsidRPr="00E43F08" w:rsidRDefault="00D852B6" w:rsidP="00B50E3F">
      <w:pPr>
        <w:ind w:left="3960" w:hanging="360"/>
        <w:rPr>
          <w:rFonts w:eastAsia="Times New Roman" w:cs="Arial"/>
          <w:sz w:val="2"/>
          <w:szCs w:val="32"/>
          <w:lang w:eastAsia="en-NZ"/>
        </w:rPr>
      </w:pPr>
    </w:p>
    <w:p w14:paraId="7181A7C5" w14:textId="77777777" w:rsidR="00D852B6" w:rsidRPr="00E43F08" w:rsidRDefault="00D852B6" w:rsidP="00B50E3F">
      <w:pPr>
        <w:numPr>
          <w:ilvl w:val="0"/>
          <w:numId w:val="1"/>
        </w:numPr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160E37F7" w14:textId="77777777" w:rsidR="00D852B6" w:rsidRPr="00E43F08" w:rsidRDefault="00D852B6" w:rsidP="00B50E3F">
      <w:pPr>
        <w:numPr>
          <w:ilvl w:val="0"/>
          <w:numId w:val="1"/>
        </w:numPr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/>
        </w:rPr>
        <w:t>Huriana</w:t>
      </w:r>
      <w:r w:rsidRPr="00E43F08">
        <w:rPr>
          <w:rFonts w:eastAsia="Calibri" w:cs="Arial"/>
          <w:szCs w:val="32"/>
          <w:shd w:val="clear" w:color="auto" w:fill="FFFFFF"/>
          <w:lang w:val="en-GB"/>
        </w:rPr>
        <w:t> Kopeke-Te Aho</w:t>
      </w:r>
    </w:p>
    <w:p w14:paraId="3A85BAE6" w14:textId="77777777" w:rsidR="00D852B6" w:rsidRPr="00E43F08" w:rsidRDefault="00D852B6" w:rsidP="00B50E3F">
      <w:pPr>
        <w:spacing w:after="120"/>
        <w:rPr>
          <w:rFonts w:eastAsia="Times New Roman" w:cs="Arial"/>
          <w:sz w:val="8"/>
          <w:szCs w:val="32"/>
          <w:lang w:eastAsia="en-NZ"/>
        </w:rPr>
      </w:pPr>
    </w:p>
    <w:p w14:paraId="375FDDED" w14:textId="5DA21D0D" w:rsidR="008B23DA" w:rsidRDefault="00D852B6" w:rsidP="00B50E3F">
      <w:pPr>
        <w:spacing w:after="120"/>
        <w:ind w:left="3402"/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8249" behindDoc="0" locked="0" layoutInCell="1" allowOverlap="1" wp14:anchorId="67B833CB" wp14:editId="1AEA8CE1">
            <wp:simplePos x="0" y="0"/>
            <wp:positionH relativeFrom="column">
              <wp:posOffset>499834</wp:posOffset>
            </wp:positionH>
            <wp:positionV relativeFrom="paragraph">
              <wp:posOffset>585396</wp:posOffset>
            </wp:positionV>
            <wp:extent cx="752475" cy="838200"/>
            <wp:effectExtent l="0" t="0" r="0" b="0"/>
            <wp:wrapNone/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sectPr w:rsidR="008B23DA" w:rsidSect="00EA5914">
      <w:footerReference w:type="even" r:id="rId183"/>
      <w:footerReference w:type="default" r:id="rId18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070C0"/>
        <w:left w:val="single" w:sz="24" w:space="24" w:color="0070C0"/>
        <w:bottom w:val="single" w:sz="24" w:space="24" w:color="0070C0"/>
        <w:right w:val="single" w:sz="24" w:space="24" w:color="0070C0"/>
      </w:pgBorders>
      <w:pgNumType w:start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2F2CF6" w16cex:dateUtc="2022-11-27T23:49:00Z"/>
  <w16cex:commentExtensible w16cex:durableId="272F2DC3" w16cex:dateUtc="2022-11-27T23:53:00Z"/>
  <w16cex:commentExtensible w16cex:durableId="272F3103" w16cex:dateUtc="2022-11-28T00:07:00Z"/>
  <w16cex:commentExtensible w16cex:durableId="272F3174" w16cex:dateUtc="2022-11-28T00:09:00Z"/>
  <w16cex:commentExtensible w16cex:durableId="272F31D9" w16cex:dateUtc="2022-11-28T00:10:00Z"/>
  <w16cex:commentExtensible w16cex:durableId="272F32F0" w16cex:dateUtc="2022-11-28T00:1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57167414" w16cid:durableId="272F2CF6"/>
  <w16cid:commentId w16cid:paraId="10E104F4" w16cid:durableId="272F2DC3"/>
  <w16cid:commentId w16cid:paraId="477B0036" w16cid:durableId="272F3103"/>
  <w16cid:commentId w16cid:paraId="7E24E6C8" w16cid:durableId="272F3174"/>
  <w16cid:commentId w16cid:paraId="1E846BB1" w16cid:durableId="272F31D9"/>
  <w16cid:commentId w16cid:paraId="44353443" w16cid:durableId="272F32F0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F51F874" w14:textId="77777777" w:rsidR="00A87AC1" w:rsidRDefault="00A87AC1">
      <w:pPr>
        <w:spacing w:line="240" w:lineRule="auto"/>
      </w:pPr>
      <w:r>
        <w:separator/>
      </w:r>
    </w:p>
  </w:endnote>
  <w:endnote w:type="continuationSeparator" w:id="0">
    <w:p w14:paraId="7F369CFB" w14:textId="77777777" w:rsidR="00A87AC1" w:rsidRDefault="00A87AC1">
      <w:pPr>
        <w:spacing w:line="240" w:lineRule="auto"/>
      </w:pPr>
      <w:r>
        <w:continuationSeparator/>
      </w:r>
    </w:p>
  </w:endnote>
  <w:endnote w:type="continuationNotice" w:id="1">
    <w:p w14:paraId="1740A80F" w14:textId="77777777" w:rsidR="00A87AC1" w:rsidRDefault="00A87AC1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等线">
    <w:panose1 w:val="00000000000000000000"/>
    <w:charset w:val="8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等线 Light">
    <w:panose1 w:val="00000000000000000000"/>
    <w:charset w:val="80"/>
    <w:family w:val="roman"/>
    <w:notTrueType/>
    <w:pitch w:val="default"/>
  </w:font>
  <w:font w:name="Angsana New">
    <w:altName w:val="Arial Unicode MS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etropolis Light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46BA476" w14:textId="77777777" w:rsidR="00C20CD5" w:rsidRDefault="00C20CD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091142A" w14:textId="77777777" w:rsidR="00C20CD5" w:rsidRDefault="00C20CD5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2A59074" w14:textId="77777777" w:rsidR="00C20CD5" w:rsidRPr="00AA03EC" w:rsidRDefault="00C20CD5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124F76">
          <w:rPr>
            <w:rStyle w:val="PageNumber"/>
            <w:noProof/>
            <w:sz w:val="28"/>
            <w:szCs w:val="28"/>
          </w:rPr>
          <w:t>20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4A37C04" w14:textId="77777777" w:rsidR="00C20CD5" w:rsidRDefault="00C20CD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3CCAB0" w14:textId="77777777" w:rsidR="00A87AC1" w:rsidRDefault="00A87AC1">
      <w:pPr>
        <w:spacing w:line="240" w:lineRule="auto"/>
      </w:pPr>
      <w:r>
        <w:separator/>
      </w:r>
    </w:p>
  </w:footnote>
  <w:footnote w:type="continuationSeparator" w:id="0">
    <w:p w14:paraId="0C4DB190" w14:textId="77777777" w:rsidR="00A87AC1" w:rsidRDefault="00A87AC1">
      <w:pPr>
        <w:spacing w:line="240" w:lineRule="auto"/>
      </w:pPr>
      <w:r>
        <w:continuationSeparator/>
      </w:r>
    </w:p>
  </w:footnote>
  <w:footnote w:type="continuationNotice" w:id="1">
    <w:p w14:paraId="22E10385" w14:textId="77777777" w:rsidR="00A87AC1" w:rsidRDefault="00A87AC1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D3096"/>
    <w:multiLevelType w:val="hybridMultilevel"/>
    <w:tmpl w:val="6104700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>
    <w:nsid w:val="02D3014F"/>
    <w:multiLevelType w:val="hybridMultilevel"/>
    <w:tmpl w:val="E99CAF8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C80450"/>
    <w:multiLevelType w:val="hybridMultilevel"/>
    <w:tmpl w:val="1A48C686"/>
    <w:lvl w:ilvl="0" w:tplc="7B362F32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  <w:sz w:val="32"/>
        <w:szCs w:val="32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DE2BB7"/>
    <w:multiLevelType w:val="hybridMultilevel"/>
    <w:tmpl w:val="9A0C644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>
    <w:nsid w:val="09541390"/>
    <w:multiLevelType w:val="hybridMultilevel"/>
    <w:tmpl w:val="C5641B62"/>
    <w:lvl w:ilvl="0" w:tplc="04F69EA4">
      <w:start w:val="1"/>
      <w:numFmt w:val="decimal"/>
      <w:lvlText w:val="%1."/>
      <w:lvlJc w:val="left"/>
      <w:pPr>
        <w:ind w:left="4046" w:hanging="360"/>
      </w:pPr>
      <w:rPr>
        <w:rFonts w:hint="default"/>
        <w:sz w:val="32"/>
        <w:szCs w:val="32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5">
    <w:nsid w:val="0A6F7C5D"/>
    <w:multiLevelType w:val="hybridMultilevel"/>
    <w:tmpl w:val="9A12528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>
    <w:nsid w:val="0FC07CC6"/>
    <w:multiLevelType w:val="hybridMultilevel"/>
    <w:tmpl w:val="260018A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>
    <w:nsid w:val="146C2E3F"/>
    <w:multiLevelType w:val="hybridMultilevel"/>
    <w:tmpl w:val="0054F5F0"/>
    <w:lvl w:ilvl="0" w:tplc="90AED19C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8">
    <w:nsid w:val="146F2A68"/>
    <w:multiLevelType w:val="hybridMultilevel"/>
    <w:tmpl w:val="0E4CE6D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>
    <w:nsid w:val="17C05F59"/>
    <w:multiLevelType w:val="multilevel"/>
    <w:tmpl w:val="DB586FB4"/>
    <w:lvl w:ilvl="0">
      <w:start w:val="1"/>
      <w:numFmt w:val="bullet"/>
      <w:pStyle w:val="ListBullet"/>
      <w:lvlText w:val="•"/>
      <w:lvlJc w:val="left"/>
      <w:pPr>
        <w:ind w:left="425" w:hanging="425"/>
      </w:pPr>
      <w:rPr>
        <w:rFonts w:ascii="Arial" w:hAnsi="Arial" w:hint="default"/>
      </w:rPr>
    </w:lvl>
    <w:lvl w:ilvl="1">
      <w:start w:val="1"/>
      <w:numFmt w:val="bullet"/>
      <w:pStyle w:val="ListBullet2"/>
      <w:lvlText w:val="•"/>
      <w:lvlJc w:val="left"/>
      <w:pPr>
        <w:ind w:left="850" w:hanging="425"/>
      </w:pPr>
      <w:rPr>
        <w:rFonts w:ascii="Arial" w:hAnsi="Arial" w:hint="default"/>
      </w:rPr>
    </w:lvl>
    <w:lvl w:ilvl="2">
      <w:start w:val="1"/>
      <w:numFmt w:val="bullet"/>
      <w:pStyle w:val="ListBullet3"/>
      <w:lvlText w:val="•"/>
      <w:lvlJc w:val="left"/>
      <w:pPr>
        <w:ind w:left="1275" w:hanging="425"/>
      </w:pPr>
      <w:rPr>
        <w:rFonts w:ascii="Arial" w:hAnsi="Arial" w:hint="default"/>
      </w:rPr>
    </w:lvl>
    <w:lvl w:ilvl="3">
      <w:start w:val="1"/>
      <w:numFmt w:val="bullet"/>
      <w:pStyle w:val="ListBullet4"/>
      <w:lvlText w:val="•"/>
      <w:lvlJc w:val="left"/>
      <w:pPr>
        <w:ind w:left="1700" w:hanging="425"/>
      </w:pPr>
      <w:rPr>
        <w:rFonts w:ascii="Arial" w:hAnsi="Arial" w:hint="default"/>
      </w:rPr>
    </w:lvl>
    <w:lvl w:ilvl="4">
      <w:start w:val="1"/>
      <w:numFmt w:val="bullet"/>
      <w:pStyle w:val="ListBullet5"/>
      <w:lvlText w:val="•"/>
      <w:lvlJc w:val="left"/>
      <w:pPr>
        <w:ind w:left="2125" w:hanging="425"/>
      </w:pPr>
      <w:rPr>
        <w:rFonts w:ascii="Arial" w:hAnsi="Arial" w:hint="default"/>
      </w:rPr>
    </w:lvl>
    <w:lvl w:ilvl="5">
      <w:start w:val="1"/>
      <w:numFmt w:val="bullet"/>
      <w:lvlText w:val="•"/>
      <w:lvlJc w:val="left"/>
      <w:pPr>
        <w:ind w:left="2550" w:hanging="425"/>
      </w:pPr>
      <w:rPr>
        <w:rFonts w:ascii="Arial" w:hAnsi="Arial" w:hint="default"/>
      </w:rPr>
    </w:lvl>
    <w:lvl w:ilvl="6">
      <w:start w:val="1"/>
      <w:numFmt w:val="bullet"/>
      <w:lvlText w:val="•"/>
      <w:lvlJc w:val="left"/>
      <w:pPr>
        <w:ind w:left="2975" w:hanging="425"/>
      </w:pPr>
      <w:rPr>
        <w:rFonts w:ascii="Arial" w:hAnsi="Arial" w:hint="default"/>
      </w:rPr>
    </w:lvl>
    <w:lvl w:ilvl="7">
      <w:start w:val="1"/>
      <w:numFmt w:val="bullet"/>
      <w:lvlText w:val="•"/>
      <w:lvlJc w:val="left"/>
      <w:pPr>
        <w:ind w:left="3400" w:hanging="425"/>
      </w:pPr>
      <w:rPr>
        <w:rFonts w:ascii="Arial" w:hAnsi="Arial" w:hint="default"/>
      </w:rPr>
    </w:lvl>
    <w:lvl w:ilvl="8">
      <w:start w:val="1"/>
      <w:numFmt w:val="bullet"/>
      <w:lvlText w:val="•"/>
      <w:lvlJc w:val="left"/>
      <w:pPr>
        <w:ind w:left="3825" w:hanging="425"/>
      </w:pPr>
      <w:rPr>
        <w:rFonts w:ascii="Arial" w:hAnsi="Arial" w:hint="default"/>
      </w:rPr>
    </w:lvl>
  </w:abstractNum>
  <w:abstractNum w:abstractNumId="10">
    <w:nsid w:val="1A1006D1"/>
    <w:multiLevelType w:val="hybridMultilevel"/>
    <w:tmpl w:val="48C40E4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>
    <w:nsid w:val="1B9B3418"/>
    <w:multiLevelType w:val="hybridMultilevel"/>
    <w:tmpl w:val="902A38DC"/>
    <w:lvl w:ilvl="0" w:tplc="D654D3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EB35FF1"/>
    <w:multiLevelType w:val="hybridMultilevel"/>
    <w:tmpl w:val="C286208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>
    <w:nsid w:val="2158728C"/>
    <w:multiLevelType w:val="hybridMultilevel"/>
    <w:tmpl w:val="5E94AC0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>
    <w:nsid w:val="232467FB"/>
    <w:multiLevelType w:val="hybridMultilevel"/>
    <w:tmpl w:val="C87245C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46B4AA3"/>
    <w:multiLevelType w:val="hybridMultilevel"/>
    <w:tmpl w:val="A498DADE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16">
    <w:nsid w:val="24F90DAE"/>
    <w:multiLevelType w:val="hybridMultilevel"/>
    <w:tmpl w:val="B12691A2"/>
    <w:lvl w:ilvl="0" w:tplc="567654B2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>
    <w:nsid w:val="266121B1"/>
    <w:multiLevelType w:val="hybridMultilevel"/>
    <w:tmpl w:val="8CA6646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>
    <w:nsid w:val="28434C01"/>
    <w:multiLevelType w:val="hybridMultilevel"/>
    <w:tmpl w:val="0680A81E"/>
    <w:lvl w:ilvl="0" w:tplc="0BFC1AC8">
      <w:start w:val="1"/>
      <w:numFmt w:val="decimal"/>
      <w:lvlText w:val="%1."/>
      <w:lvlJc w:val="left"/>
      <w:pPr>
        <w:ind w:left="4046" w:hanging="360"/>
      </w:pPr>
      <w:rPr>
        <w:rFonts w:hint="default"/>
        <w:sz w:val="32"/>
        <w:szCs w:val="32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9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0">
    <w:nsid w:val="2F45379A"/>
    <w:multiLevelType w:val="hybridMultilevel"/>
    <w:tmpl w:val="BCA0EEF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>
    <w:nsid w:val="2FA16B13"/>
    <w:multiLevelType w:val="hybridMultilevel"/>
    <w:tmpl w:val="C990320A"/>
    <w:lvl w:ilvl="0" w:tplc="1018CF92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2">
    <w:nsid w:val="3B394669"/>
    <w:multiLevelType w:val="hybridMultilevel"/>
    <w:tmpl w:val="09BE0EA6"/>
    <w:lvl w:ilvl="0" w:tplc="58D4483A">
      <w:start w:val="1"/>
      <w:numFmt w:val="decimal"/>
      <w:lvlText w:val="%1."/>
      <w:lvlJc w:val="left"/>
      <w:pPr>
        <w:ind w:left="4406" w:hanging="360"/>
      </w:pPr>
      <w:rPr>
        <w:rFonts w:hint="default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>
    <w:nsid w:val="3CEB49B8"/>
    <w:multiLevelType w:val="hybridMultilevel"/>
    <w:tmpl w:val="9A6EF082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4">
    <w:nsid w:val="3F9E41B2"/>
    <w:multiLevelType w:val="hybridMultilevel"/>
    <w:tmpl w:val="398629D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3AC5243"/>
    <w:multiLevelType w:val="hybridMultilevel"/>
    <w:tmpl w:val="2E8E53FE"/>
    <w:lvl w:ilvl="0" w:tplc="D1A415EE">
      <w:start w:val="1"/>
      <w:numFmt w:val="decimal"/>
      <w:lvlText w:val="%1."/>
      <w:lvlJc w:val="left"/>
      <w:pPr>
        <w:ind w:left="4406" w:hanging="360"/>
      </w:pPr>
      <w:rPr>
        <w:sz w:val="32"/>
        <w:szCs w:val="32"/>
      </w:rPr>
    </w:lvl>
    <w:lvl w:ilvl="1" w:tplc="14090019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26">
    <w:nsid w:val="44077FC4"/>
    <w:multiLevelType w:val="hybridMultilevel"/>
    <w:tmpl w:val="C7C4210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>
    <w:nsid w:val="44327B7A"/>
    <w:multiLevelType w:val="multilevel"/>
    <w:tmpl w:val="96A231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5C025E5"/>
    <w:multiLevelType w:val="multilevel"/>
    <w:tmpl w:val="F6F4801C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hint="default"/>
        <w:b w:val="0"/>
        <w:caps w:val="0"/>
        <w:strike w:val="0"/>
        <w:dstrike w:val="0"/>
        <w:vanish/>
        <w:color w:val="FFFFFF"/>
        <w:sz w:val="2"/>
        <w:szCs w:val="16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709"/>
        </w:tabs>
        <w:ind w:left="709" w:hanging="596"/>
      </w:pPr>
      <w:rPr>
        <w:rFonts w:hint="default"/>
      </w:rPr>
    </w:lvl>
    <w:lvl w:ilvl="2">
      <w:start w:val="1"/>
      <w:numFmt w:val="none"/>
      <w:pStyle w:val="BodyTextIndent"/>
      <w:suff w:val="nothing"/>
      <w:lvlText w:val=""/>
      <w:lvlJc w:val="left"/>
      <w:pPr>
        <w:ind w:left="709" w:firstLine="0"/>
      </w:pPr>
      <w:rPr>
        <w:rFonts w:hint="default"/>
      </w:rPr>
    </w:lvl>
    <w:lvl w:ilvl="3">
      <w:start w:val="1"/>
      <w:numFmt w:val="lowerLetter"/>
      <w:pStyle w:val="BodyText2"/>
      <w:lvlText w:val="(%4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4">
      <w:start w:val="1"/>
      <w:numFmt w:val="none"/>
      <w:pStyle w:val="BodyTextIndent2"/>
      <w:suff w:val="nothing"/>
      <w:lvlText w:val=""/>
      <w:lvlJc w:val="left"/>
      <w:pPr>
        <w:ind w:left="1134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1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5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835" w:hanging="283"/>
      </w:pPr>
      <w:rPr>
        <w:rFonts w:hint="default"/>
      </w:rPr>
    </w:lvl>
  </w:abstractNum>
  <w:abstractNum w:abstractNumId="29">
    <w:nsid w:val="46492909"/>
    <w:multiLevelType w:val="hybridMultilevel"/>
    <w:tmpl w:val="EDCC6E3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0">
    <w:nsid w:val="470C588B"/>
    <w:multiLevelType w:val="hybridMultilevel"/>
    <w:tmpl w:val="08FC1312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7B4006B"/>
    <w:multiLevelType w:val="hybridMultilevel"/>
    <w:tmpl w:val="50509E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AB07AB7"/>
    <w:multiLevelType w:val="hybridMultilevel"/>
    <w:tmpl w:val="1E90C33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3">
    <w:nsid w:val="4B303665"/>
    <w:multiLevelType w:val="hybridMultilevel"/>
    <w:tmpl w:val="FE3E3B12"/>
    <w:lvl w:ilvl="0" w:tplc="AD4CAA68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4">
    <w:nsid w:val="4FC32322"/>
    <w:multiLevelType w:val="multilevel"/>
    <w:tmpl w:val="1C924FC2"/>
    <w:lvl w:ilvl="0">
      <w:start w:val="1"/>
      <w:numFmt w:val="decimal"/>
      <w:pStyle w:val="Number1"/>
      <w:lvlText w:val="%1."/>
      <w:lvlJc w:val="left"/>
      <w:pPr>
        <w:tabs>
          <w:tab w:val="num" w:pos="567"/>
        </w:tabs>
        <w:ind w:left="567" w:hanging="567"/>
      </w:pPr>
      <w:rPr>
        <w:u w:color="696969"/>
      </w:rPr>
    </w:lvl>
    <w:lvl w:ilvl="1">
      <w:start w:val="1"/>
      <w:numFmt w:val="lowerLetter"/>
      <w:pStyle w:val="Number2"/>
      <w:lvlText w:val="%2."/>
      <w:lvlJc w:val="left"/>
      <w:pPr>
        <w:tabs>
          <w:tab w:val="num" w:pos="1134"/>
        </w:tabs>
        <w:ind w:left="1134" w:hanging="567"/>
      </w:pPr>
    </w:lvl>
    <w:lvl w:ilvl="2">
      <w:start w:val="1"/>
      <w:numFmt w:val="lowerRoman"/>
      <w:pStyle w:val="Number3"/>
      <w:lvlText w:val="%3."/>
      <w:lvlJc w:val="left"/>
      <w:pPr>
        <w:tabs>
          <w:tab w:val="num" w:pos="7797"/>
        </w:tabs>
        <w:ind w:left="7797" w:hanging="567"/>
      </w:pPr>
    </w:lvl>
    <w:lvl w:ilvl="3">
      <w:start w:val="1"/>
      <w:numFmt w:val="none"/>
      <w:suff w:val="nothing"/>
      <w:lvlText w:val=""/>
      <w:lvlJc w:val="left"/>
      <w:pPr>
        <w:ind w:left="1701" w:firstLine="0"/>
      </w:pPr>
    </w:lvl>
    <w:lvl w:ilvl="4">
      <w:start w:val="1"/>
      <w:numFmt w:val="none"/>
      <w:suff w:val="nothing"/>
      <w:lvlText w:val=""/>
      <w:lvlJc w:val="left"/>
      <w:pPr>
        <w:ind w:left="1701" w:firstLine="0"/>
      </w:pPr>
    </w:lvl>
    <w:lvl w:ilvl="5">
      <w:start w:val="1"/>
      <w:numFmt w:val="none"/>
      <w:suff w:val="nothing"/>
      <w:lvlText w:val=""/>
      <w:lvlJc w:val="left"/>
      <w:pPr>
        <w:ind w:left="1701" w:firstLine="0"/>
      </w:pPr>
    </w:lvl>
    <w:lvl w:ilvl="6">
      <w:start w:val="1"/>
      <w:numFmt w:val="none"/>
      <w:suff w:val="nothing"/>
      <w:lvlText w:val=""/>
      <w:lvlJc w:val="left"/>
      <w:pPr>
        <w:ind w:left="1701" w:firstLine="0"/>
      </w:pPr>
    </w:lvl>
    <w:lvl w:ilvl="7">
      <w:start w:val="1"/>
      <w:numFmt w:val="none"/>
      <w:suff w:val="nothing"/>
      <w:lvlText w:val=""/>
      <w:lvlJc w:val="left"/>
      <w:pPr>
        <w:ind w:left="1701" w:firstLine="0"/>
      </w:pPr>
    </w:lvl>
    <w:lvl w:ilvl="8">
      <w:start w:val="1"/>
      <w:numFmt w:val="none"/>
      <w:suff w:val="nothing"/>
      <w:lvlText w:val=""/>
      <w:lvlJc w:val="left"/>
      <w:pPr>
        <w:ind w:left="1701" w:firstLine="0"/>
      </w:pPr>
    </w:lvl>
  </w:abstractNum>
  <w:abstractNum w:abstractNumId="35">
    <w:nsid w:val="539D02F6"/>
    <w:multiLevelType w:val="hybridMultilevel"/>
    <w:tmpl w:val="48904436"/>
    <w:lvl w:ilvl="0" w:tplc="4CA236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0816AE"/>
    <w:multiLevelType w:val="hybridMultilevel"/>
    <w:tmpl w:val="901AADE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0C6683C"/>
    <w:multiLevelType w:val="hybridMultilevel"/>
    <w:tmpl w:val="0C682C2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8">
    <w:nsid w:val="60C76D4C"/>
    <w:multiLevelType w:val="hybridMultilevel"/>
    <w:tmpl w:val="94DC39E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9">
    <w:nsid w:val="60E74C07"/>
    <w:multiLevelType w:val="hybridMultilevel"/>
    <w:tmpl w:val="C16CD44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0">
    <w:nsid w:val="628A0A7C"/>
    <w:multiLevelType w:val="hybridMultilevel"/>
    <w:tmpl w:val="F6D62D3C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41">
    <w:nsid w:val="63EC18FB"/>
    <w:multiLevelType w:val="hybridMultilevel"/>
    <w:tmpl w:val="31BEC41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2">
    <w:nsid w:val="69FB14F2"/>
    <w:multiLevelType w:val="hybridMultilevel"/>
    <w:tmpl w:val="5226167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3">
    <w:nsid w:val="6BD801C1"/>
    <w:multiLevelType w:val="hybridMultilevel"/>
    <w:tmpl w:val="CCAA1198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44">
    <w:nsid w:val="6ED94AA0"/>
    <w:multiLevelType w:val="hybridMultilevel"/>
    <w:tmpl w:val="4648B1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5">
    <w:nsid w:val="7AF843C7"/>
    <w:multiLevelType w:val="hybridMultilevel"/>
    <w:tmpl w:val="A0209216"/>
    <w:lvl w:ilvl="0" w:tplc="D51AF80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46">
    <w:nsid w:val="7C38506F"/>
    <w:multiLevelType w:val="hybridMultilevel"/>
    <w:tmpl w:val="5880864A"/>
    <w:lvl w:ilvl="0" w:tplc="ED8A458C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47">
    <w:nsid w:val="7EFC6A56"/>
    <w:multiLevelType w:val="hybridMultilevel"/>
    <w:tmpl w:val="9666655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8">
    <w:nsid w:val="7F0B1F32"/>
    <w:multiLevelType w:val="hybridMultilevel"/>
    <w:tmpl w:val="02B2C6B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"/>
  </w:num>
  <w:num w:numId="3">
    <w:abstractNumId w:val="35"/>
  </w:num>
  <w:num w:numId="4">
    <w:abstractNumId w:val="16"/>
  </w:num>
  <w:num w:numId="5">
    <w:abstractNumId w:val="11"/>
  </w:num>
  <w:num w:numId="6">
    <w:abstractNumId w:val="8"/>
  </w:num>
  <w:num w:numId="7">
    <w:abstractNumId w:val="29"/>
  </w:num>
  <w:num w:numId="8">
    <w:abstractNumId w:val="9"/>
  </w:num>
  <w:num w:numId="9">
    <w:abstractNumId w:val="12"/>
  </w:num>
  <w:num w:numId="10">
    <w:abstractNumId w:val="47"/>
  </w:num>
  <w:num w:numId="1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6"/>
  </w:num>
  <w:num w:numId="13">
    <w:abstractNumId w:val="38"/>
  </w:num>
  <w:num w:numId="14">
    <w:abstractNumId w:val="27"/>
  </w:num>
  <w:num w:numId="15">
    <w:abstractNumId w:val="14"/>
  </w:num>
  <w:num w:numId="16">
    <w:abstractNumId w:val="30"/>
  </w:num>
  <w:num w:numId="17">
    <w:abstractNumId w:val="5"/>
  </w:num>
  <w:num w:numId="18">
    <w:abstractNumId w:val="43"/>
  </w:num>
  <w:num w:numId="19">
    <w:abstractNumId w:val="17"/>
  </w:num>
  <w:num w:numId="20">
    <w:abstractNumId w:val="32"/>
  </w:num>
  <w:num w:numId="21">
    <w:abstractNumId w:val="1"/>
  </w:num>
  <w:num w:numId="22">
    <w:abstractNumId w:val="24"/>
  </w:num>
  <w:num w:numId="23">
    <w:abstractNumId w:val="31"/>
  </w:num>
  <w:num w:numId="24">
    <w:abstractNumId w:val="28"/>
    <w:lvlOverride w:ilvl="0">
      <w:lvl w:ilvl="0">
        <w:start w:val="1"/>
        <w:numFmt w:val="decimal"/>
        <w:suff w:val="nothing"/>
        <w:lvlText w:val="%1"/>
        <w:lvlJc w:val="left"/>
        <w:pPr>
          <w:ind w:left="0" w:firstLine="0"/>
        </w:pPr>
        <w:rPr>
          <w:rFonts w:hint="default"/>
          <w:b w:val="0"/>
          <w:caps w:val="0"/>
          <w:strike w:val="0"/>
          <w:dstrike w:val="0"/>
          <w:vanish/>
          <w:color w:val="FFFFFF"/>
          <w:sz w:val="2"/>
          <w:szCs w:val="16"/>
          <w:vertAlign w:val="baseline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709"/>
          </w:tabs>
          <w:ind w:left="709" w:hanging="596"/>
        </w:pPr>
      </w:lvl>
    </w:lvlOverride>
    <w:lvlOverride w:ilvl="2">
      <w:lvl w:ilvl="2">
        <w:start w:val="1"/>
        <w:numFmt w:val="none"/>
        <w:pStyle w:val="BodyTextIndent"/>
        <w:suff w:val="nothing"/>
        <w:lvlText w:val=""/>
        <w:lvlJc w:val="left"/>
        <w:pPr>
          <w:ind w:left="709" w:firstLine="0"/>
        </w:pPr>
        <w:rPr>
          <w:rFonts w:hint="default"/>
        </w:rPr>
      </w:lvl>
    </w:lvlOverride>
    <w:lvlOverride w:ilvl="3">
      <w:lvl w:ilvl="3">
        <w:start w:val="1"/>
        <w:numFmt w:val="lowerLetter"/>
        <w:pStyle w:val="BodyText2"/>
        <w:lvlText w:val="(%4)"/>
        <w:lvlJc w:val="left"/>
        <w:pPr>
          <w:tabs>
            <w:tab w:val="num" w:pos="1134"/>
          </w:tabs>
          <w:ind w:left="1134" w:hanging="425"/>
        </w:pPr>
        <w:rPr>
          <w:rFonts w:hint="default"/>
        </w:rPr>
      </w:lvl>
    </w:lvlOverride>
    <w:lvlOverride w:ilvl="4">
      <w:lvl w:ilvl="4">
        <w:start w:val="1"/>
        <w:numFmt w:val="none"/>
        <w:pStyle w:val="BodyTextIndent2"/>
        <w:suff w:val="nothing"/>
        <w:lvlText w:val=""/>
        <w:lvlJc w:val="left"/>
        <w:pPr>
          <w:ind w:left="1134" w:firstLine="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1701" w:hanging="567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2268" w:hanging="567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2552" w:hanging="284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2835" w:hanging="283"/>
        </w:pPr>
        <w:rPr>
          <w:rFonts w:hint="default"/>
        </w:rPr>
      </w:lvl>
    </w:lvlOverride>
  </w:num>
  <w:num w:numId="25">
    <w:abstractNumId w:val="28"/>
    <w:lvlOverride w:ilvl="0">
      <w:lvl w:ilvl="0">
        <w:start w:val="1"/>
        <w:numFmt w:val="decimal"/>
        <w:suff w:val="nothing"/>
        <w:lvlText w:val="%1"/>
        <w:lvlJc w:val="left"/>
        <w:pPr>
          <w:ind w:left="0" w:firstLine="0"/>
        </w:pPr>
        <w:rPr>
          <w:rFonts w:hint="default"/>
          <w:b w:val="0"/>
          <w:caps w:val="0"/>
          <w:strike w:val="0"/>
          <w:dstrike w:val="0"/>
          <w:vanish/>
          <w:color w:val="FFFFFF"/>
          <w:sz w:val="2"/>
          <w:szCs w:val="16"/>
          <w:vertAlign w:val="baseline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709"/>
          </w:tabs>
          <w:ind w:left="709" w:hanging="596"/>
        </w:pPr>
        <w:rPr>
          <w:rFonts w:hint="default"/>
        </w:rPr>
      </w:lvl>
    </w:lvlOverride>
    <w:lvlOverride w:ilvl="2">
      <w:lvl w:ilvl="2">
        <w:start w:val="1"/>
        <w:numFmt w:val="none"/>
        <w:pStyle w:val="BodyTextIndent"/>
        <w:suff w:val="nothing"/>
        <w:lvlText w:val=""/>
        <w:lvlJc w:val="left"/>
        <w:pPr>
          <w:ind w:left="709" w:firstLine="0"/>
        </w:pPr>
        <w:rPr>
          <w:rFonts w:hint="default"/>
        </w:rPr>
      </w:lvl>
    </w:lvlOverride>
    <w:lvlOverride w:ilvl="3">
      <w:lvl w:ilvl="3">
        <w:start w:val="1"/>
        <w:numFmt w:val="lowerLetter"/>
        <w:pStyle w:val="BodyText2"/>
        <w:lvlText w:val="(%4)"/>
        <w:lvlJc w:val="left"/>
        <w:pPr>
          <w:tabs>
            <w:tab w:val="num" w:pos="1134"/>
          </w:tabs>
          <w:ind w:left="1134" w:hanging="425"/>
        </w:pPr>
        <w:rPr>
          <w:rFonts w:hint="default"/>
        </w:rPr>
      </w:lvl>
    </w:lvlOverride>
    <w:lvlOverride w:ilvl="4">
      <w:lvl w:ilvl="4">
        <w:start w:val="1"/>
        <w:numFmt w:val="none"/>
        <w:pStyle w:val="BodyTextIndent2"/>
        <w:suff w:val="nothing"/>
        <w:lvlText w:val=""/>
        <w:lvlJc w:val="left"/>
        <w:pPr>
          <w:ind w:left="1134" w:firstLine="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1701" w:hanging="567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2268" w:hanging="567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2552" w:hanging="284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2835" w:hanging="283"/>
        </w:pPr>
        <w:rPr>
          <w:rFonts w:hint="default"/>
        </w:rPr>
      </w:lvl>
    </w:lvlOverride>
  </w:num>
  <w:num w:numId="26">
    <w:abstractNumId w:val="36"/>
  </w:num>
  <w:num w:numId="27">
    <w:abstractNumId w:val="3"/>
  </w:num>
  <w:num w:numId="28">
    <w:abstractNumId w:val="48"/>
  </w:num>
  <w:num w:numId="29">
    <w:abstractNumId w:val="37"/>
  </w:num>
  <w:num w:numId="30">
    <w:abstractNumId w:val="44"/>
  </w:num>
  <w:num w:numId="31">
    <w:abstractNumId w:val="41"/>
  </w:num>
  <w:num w:numId="32">
    <w:abstractNumId w:val="42"/>
  </w:num>
  <w:num w:numId="33">
    <w:abstractNumId w:val="22"/>
  </w:num>
  <w:num w:numId="34">
    <w:abstractNumId w:val="25"/>
  </w:num>
  <w:num w:numId="35">
    <w:abstractNumId w:val="13"/>
  </w:num>
  <w:num w:numId="36">
    <w:abstractNumId w:val="0"/>
  </w:num>
  <w:num w:numId="37">
    <w:abstractNumId w:val="39"/>
  </w:num>
  <w:num w:numId="38">
    <w:abstractNumId w:val="20"/>
  </w:num>
  <w:num w:numId="39">
    <w:abstractNumId w:val="4"/>
  </w:num>
  <w:num w:numId="40">
    <w:abstractNumId w:val="6"/>
  </w:num>
  <w:num w:numId="41">
    <w:abstractNumId w:val="33"/>
  </w:num>
  <w:num w:numId="42">
    <w:abstractNumId w:val="18"/>
  </w:num>
  <w:num w:numId="43">
    <w:abstractNumId w:val="7"/>
  </w:num>
  <w:num w:numId="44">
    <w:abstractNumId w:val="10"/>
  </w:num>
  <w:num w:numId="45">
    <w:abstractNumId w:val="40"/>
  </w:num>
  <w:num w:numId="46">
    <w:abstractNumId w:val="15"/>
  </w:num>
  <w:num w:numId="47">
    <w:abstractNumId w:val="46"/>
  </w:num>
  <w:num w:numId="48">
    <w:abstractNumId w:val="21"/>
  </w:num>
  <w:num w:numId="49">
    <w:abstractNumId w:val="45"/>
  </w:num>
  <w:num w:numId="5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IzNDAzMbWwNDc0MzdU0lEKTi0uzszPAykwqgUArHYAgiwAAAA="/>
  </w:docVars>
  <w:rsids>
    <w:rsidRoot w:val="00593E05"/>
    <w:rsid w:val="00005E44"/>
    <w:rsid w:val="000070D9"/>
    <w:rsid w:val="00017E75"/>
    <w:rsid w:val="000227B4"/>
    <w:rsid w:val="00022B3B"/>
    <w:rsid w:val="0003092A"/>
    <w:rsid w:val="00037E9E"/>
    <w:rsid w:val="0004557B"/>
    <w:rsid w:val="00051D81"/>
    <w:rsid w:val="000657EB"/>
    <w:rsid w:val="00081F42"/>
    <w:rsid w:val="00087CB4"/>
    <w:rsid w:val="000B15AD"/>
    <w:rsid w:val="000B1DDE"/>
    <w:rsid w:val="000E4E5B"/>
    <w:rsid w:val="000E6BB1"/>
    <w:rsid w:val="001068C5"/>
    <w:rsid w:val="00124F76"/>
    <w:rsid w:val="001339B2"/>
    <w:rsid w:val="0014335E"/>
    <w:rsid w:val="00156235"/>
    <w:rsid w:val="001563E0"/>
    <w:rsid w:val="001661B3"/>
    <w:rsid w:val="00172366"/>
    <w:rsid w:val="001754F4"/>
    <w:rsid w:val="00190997"/>
    <w:rsid w:val="00194F5E"/>
    <w:rsid w:val="00195511"/>
    <w:rsid w:val="001B4B5E"/>
    <w:rsid w:val="001B4DD5"/>
    <w:rsid w:val="001B5F41"/>
    <w:rsid w:val="001C24C8"/>
    <w:rsid w:val="001D223E"/>
    <w:rsid w:val="001E3429"/>
    <w:rsid w:val="001E4BD8"/>
    <w:rsid w:val="001F25AE"/>
    <w:rsid w:val="001F597B"/>
    <w:rsid w:val="001F5B22"/>
    <w:rsid w:val="00200E26"/>
    <w:rsid w:val="002047D2"/>
    <w:rsid w:val="00204A29"/>
    <w:rsid w:val="002057E4"/>
    <w:rsid w:val="00210150"/>
    <w:rsid w:val="0022522A"/>
    <w:rsid w:val="00226F54"/>
    <w:rsid w:val="0023014F"/>
    <w:rsid w:val="00235BF8"/>
    <w:rsid w:val="00261BF8"/>
    <w:rsid w:val="0026216A"/>
    <w:rsid w:val="00262B4C"/>
    <w:rsid w:val="0027009B"/>
    <w:rsid w:val="00274FF8"/>
    <w:rsid w:val="00276815"/>
    <w:rsid w:val="00286F94"/>
    <w:rsid w:val="002B2712"/>
    <w:rsid w:val="002B5BE1"/>
    <w:rsid w:val="002B609C"/>
    <w:rsid w:val="002C29C4"/>
    <w:rsid w:val="002E316E"/>
    <w:rsid w:val="002F0D98"/>
    <w:rsid w:val="002F1134"/>
    <w:rsid w:val="002F31FF"/>
    <w:rsid w:val="00316F4E"/>
    <w:rsid w:val="00317E81"/>
    <w:rsid w:val="00346883"/>
    <w:rsid w:val="003674A5"/>
    <w:rsid w:val="00370CB5"/>
    <w:rsid w:val="003772A8"/>
    <w:rsid w:val="003838B0"/>
    <w:rsid w:val="00384D8F"/>
    <w:rsid w:val="003A2E90"/>
    <w:rsid w:val="003A48B5"/>
    <w:rsid w:val="003A6726"/>
    <w:rsid w:val="003B2E42"/>
    <w:rsid w:val="003B50EF"/>
    <w:rsid w:val="003C183F"/>
    <w:rsid w:val="003C2AF1"/>
    <w:rsid w:val="003C3C74"/>
    <w:rsid w:val="003C4C07"/>
    <w:rsid w:val="003D7176"/>
    <w:rsid w:val="00424D74"/>
    <w:rsid w:val="00446107"/>
    <w:rsid w:val="004567B0"/>
    <w:rsid w:val="004755C7"/>
    <w:rsid w:val="00485D42"/>
    <w:rsid w:val="0049564D"/>
    <w:rsid w:val="004A4181"/>
    <w:rsid w:val="004A4A1F"/>
    <w:rsid w:val="004A4D35"/>
    <w:rsid w:val="004B31D8"/>
    <w:rsid w:val="004C0E71"/>
    <w:rsid w:val="004C3833"/>
    <w:rsid w:val="004C45DA"/>
    <w:rsid w:val="004C5F5D"/>
    <w:rsid w:val="004D2B72"/>
    <w:rsid w:val="004E1553"/>
    <w:rsid w:val="004E72E8"/>
    <w:rsid w:val="004E7F02"/>
    <w:rsid w:val="004F56C0"/>
    <w:rsid w:val="00503AD5"/>
    <w:rsid w:val="00514969"/>
    <w:rsid w:val="00516304"/>
    <w:rsid w:val="005236F5"/>
    <w:rsid w:val="0053103A"/>
    <w:rsid w:val="005315FB"/>
    <w:rsid w:val="005316DD"/>
    <w:rsid w:val="00543336"/>
    <w:rsid w:val="005732D1"/>
    <w:rsid w:val="005774B2"/>
    <w:rsid w:val="005908E2"/>
    <w:rsid w:val="00593E05"/>
    <w:rsid w:val="005950A6"/>
    <w:rsid w:val="005A2FE0"/>
    <w:rsid w:val="005B14D8"/>
    <w:rsid w:val="005B4051"/>
    <w:rsid w:val="005C05F6"/>
    <w:rsid w:val="005D1249"/>
    <w:rsid w:val="005D2DDB"/>
    <w:rsid w:val="005D4733"/>
    <w:rsid w:val="005E31E8"/>
    <w:rsid w:val="005E6D9C"/>
    <w:rsid w:val="005F1D09"/>
    <w:rsid w:val="00610EE7"/>
    <w:rsid w:val="00611D24"/>
    <w:rsid w:val="006133DC"/>
    <w:rsid w:val="00613B32"/>
    <w:rsid w:val="00617A8C"/>
    <w:rsid w:val="006219F6"/>
    <w:rsid w:val="0064347D"/>
    <w:rsid w:val="00651062"/>
    <w:rsid w:val="0065483F"/>
    <w:rsid w:val="006603FF"/>
    <w:rsid w:val="0069123D"/>
    <w:rsid w:val="006A14F3"/>
    <w:rsid w:val="006A6C83"/>
    <w:rsid w:val="006C5C26"/>
    <w:rsid w:val="006D687E"/>
    <w:rsid w:val="006E050D"/>
    <w:rsid w:val="006E656E"/>
    <w:rsid w:val="006F733D"/>
    <w:rsid w:val="00705CA3"/>
    <w:rsid w:val="00705DCB"/>
    <w:rsid w:val="00732DE4"/>
    <w:rsid w:val="007364EE"/>
    <w:rsid w:val="00741E89"/>
    <w:rsid w:val="00744EA4"/>
    <w:rsid w:val="007719CC"/>
    <w:rsid w:val="007829EC"/>
    <w:rsid w:val="00791F21"/>
    <w:rsid w:val="007A1B5D"/>
    <w:rsid w:val="007B6AE7"/>
    <w:rsid w:val="007C338A"/>
    <w:rsid w:val="007D7E0A"/>
    <w:rsid w:val="00804252"/>
    <w:rsid w:val="008101FC"/>
    <w:rsid w:val="00811BBB"/>
    <w:rsid w:val="008149E2"/>
    <w:rsid w:val="008346A4"/>
    <w:rsid w:val="00846063"/>
    <w:rsid w:val="0087653E"/>
    <w:rsid w:val="008848CB"/>
    <w:rsid w:val="00896D39"/>
    <w:rsid w:val="008A4E8C"/>
    <w:rsid w:val="008A5B94"/>
    <w:rsid w:val="008B0BFE"/>
    <w:rsid w:val="008B23DA"/>
    <w:rsid w:val="008B2FA2"/>
    <w:rsid w:val="008C60EE"/>
    <w:rsid w:val="008D437D"/>
    <w:rsid w:val="008E1163"/>
    <w:rsid w:val="008E4DE7"/>
    <w:rsid w:val="008F3DDA"/>
    <w:rsid w:val="008F53FB"/>
    <w:rsid w:val="0091078A"/>
    <w:rsid w:val="009131C4"/>
    <w:rsid w:val="00926BEF"/>
    <w:rsid w:val="0093311C"/>
    <w:rsid w:val="009411B0"/>
    <w:rsid w:val="00945EF5"/>
    <w:rsid w:val="0096770C"/>
    <w:rsid w:val="0097791D"/>
    <w:rsid w:val="00992471"/>
    <w:rsid w:val="00992F95"/>
    <w:rsid w:val="009B6680"/>
    <w:rsid w:val="009D5721"/>
    <w:rsid w:val="009F5529"/>
    <w:rsid w:val="00A12651"/>
    <w:rsid w:val="00A12915"/>
    <w:rsid w:val="00A14A56"/>
    <w:rsid w:val="00A35858"/>
    <w:rsid w:val="00A4368D"/>
    <w:rsid w:val="00A5108A"/>
    <w:rsid w:val="00A61E72"/>
    <w:rsid w:val="00A71F59"/>
    <w:rsid w:val="00A7320A"/>
    <w:rsid w:val="00A7599D"/>
    <w:rsid w:val="00A87AC1"/>
    <w:rsid w:val="00A87F80"/>
    <w:rsid w:val="00A933AA"/>
    <w:rsid w:val="00A93534"/>
    <w:rsid w:val="00A93B6A"/>
    <w:rsid w:val="00A97104"/>
    <w:rsid w:val="00AA0818"/>
    <w:rsid w:val="00AB0508"/>
    <w:rsid w:val="00AB766D"/>
    <w:rsid w:val="00AB7A08"/>
    <w:rsid w:val="00AC3916"/>
    <w:rsid w:val="00AD518E"/>
    <w:rsid w:val="00AD7849"/>
    <w:rsid w:val="00AE2027"/>
    <w:rsid w:val="00AE7800"/>
    <w:rsid w:val="00AF2400"/>
    <w:rsid w:val="00B3009D"/>
    <w:rsid w:val="00B375C5"/>
    <w:rsid w:val="00B41C9B"/>
    <w:rsid w:val="00B430CA"/>
    <w:rsid w:val="00B47DC8"/>
    <w:rsid w:val="00B50E3F"/>
    <w:rsid w:val="00B607C0"/>
    <w:rsid w:val="00B60E30"/>
    <w:rsid w:val="00B67349"/>
    <w:rsid w:val="00B81A2E"/>
    <w:rsid w:val="00B84B4E"/>
    <w:rsid w:val="00BA4A07"/>
    <w:rsid w:val="00BA7152"/>
    <w:rsid w:val="00BC7E04"/>
    <w:rsid w:val="00BD5885"/>
    <w:rsid w:val="00BE01E3"/>
    <w:rsid w:val="00BE3534"/>
    <w:rsid w:val="00BE6352"/>
    <w:rsid w:val="00C13F30"/>
    <w:rsid w:val="00C20CD5"/>
    <w:rsid w:val="00C26A3D"/>
    <w:rsid w:val="00C2755F"/>
    <w:rsid w:val="00C30390"/>
    <w:rsid w:val="00C4072A"/>
    <w:rsid w:val="00C453AF"/>
    <w:rsid w:val="00C604AC"/>
    <w:rsid w:val="00C62898"/>
    <w:rsid w:val="00C70604"/>
    <w:rsid w:val="00C72B70"/>
    <w:rsid w:val="00C73E44"/>
    <w:rsid w:val="00C77460"/>
    <w:rsid w:val="00CA2D25"/>
    <w:rsid w:val="00CA4C16"/>
    <w:rsid w:val="00CB10CB"/>
    <w:rsid w:val="00CB4FD5"/>
    <w:rsid w:val="00CB62BB"/>
    <w:rsid w:val="00CB7939"/>
    <w:rsid w:val="00CC16FD"/>
    <w:rsid w:val="00CC230D"/>
    <w:rsid w:val="00CD6477"/>
    <w:rsid w:val="00CE755B"/>
    <w:rsid w:val="00D027C6"/>
    <w:rsid w:val="00D057C1"/>
    <w:rsid w:val="00D07D50"/>
    <w:rsid w:val="00D128DA"/>
    <w:rsid w:val="00D2054D"/>
    <w:rsid w:val="00D3194C"/>
    <w:rsid w:val="00D50AB5"/>
    <w:rsid w:val="00D54066"/>
    <w:rsid w:val="00D652D9"/>
    <w:rsid w:val="00D67451"/>
    <w:rsid w:val="00D77455"/>
    <w:rsid w:val="00D8168A"/>
    <w:rsid w:val="00D852B6"/>
    <w:rsid w:val="00D94894"/>
    <w:rsid w:val="00D9605A"/>
    <w:rsid w:val="00DA4A04"/>
    <w:rsid w:val="00DB5A38"/>
    <w:rsid w:val="00DB6668"/>
    <w:rsid w:val="00DE458D"/>
    <w:rsid w:val="00DE6A19"/>
    <w:rsid w:val="00DF2E18"/>
    <w:rsid w:val="00DF5B78"/>
    <w:rsid w:val="00E01318"/>
    <w:rsid w:val="00E103F2"/>
    <w:rsid w:val="00E112C4"/>
    <w:rsid w:val="00E129C6"/>
    <w:rsid w:val="00E17BF8"/>
    <w:rsid w:val="00E21072"/>
    <w:rsid w:val="00E220C8"/>
    <w:rsid w:val="00E26A2C"/>
    <w:rsid w:val="00E60B78"/>
    <w:rsid w:val="00E61691"/>
    <w:rsid w:val="00E67717"/>
    <w:rsid w:val="00E70E61"/>
    <w:rsid w:val="00E75C4E"/>
    <w:rsid w:val="00E83C6F"/>
    <w:rsid w:val="00E85207"/>
    <w:rsid w:val="00EA0481"/>
    <w:rsid w:val="00EA567F"/>
    <w:rsid w:val="00EA5914"/>
    <w:rsid w:val="00EB03DF"/>
    <w:rsid w:val="00EB599C"/>
    <w:rsid w:val="00F01B97"/>
    <w:rsid w:val="00F1536C"/>
    <w:rsid w:val="00F20BCC"/>
    <w:rsid w:val="00F40EA7"/>
    <w:rsid w:val="00F519E5"/>
    <w:rsid w:val="00F652D1"/>
    <w:rsid w:val="00F80E17"/>
    <w:rsid w:val="00F87859"/>
    <w:rsid w:val="00F94187"/>
    <w:rsid w:val="00FB1FB8"/>
    <w:rsid w:val="00FC292B"/>
    <w:rsid w:val="00FC6360"/>
    <w:rsid w:val="00FF4CDB"/>
    <w:rsid w:val="00FF6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BC9E386"/>
  <w15:docId w15:val="{66E5F183-9D13-4E5C-B43F-7ED791254E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4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4" w:unhideWhenUsed="1"/>
    <w:lsdException w:name="List Bullet 3" w:semiHidden="1" w:uiPriority="4" w:unhideWhenUsed="1"/>
    <w:lsdException w:name="List Bullet 4" w:semiHidden="1" w:uiPriority="4" w:unhideWhenUsed="1"/>
    <w:lsdException w:name="List Bullet 5" w:semiHidden="1" w:uiPriority="4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1" w:unhideWhenUsed="1" w:qFormat="1"/>
    <w:lsdException w:name="Body Text 3" w:semiHidden="1" w:unhideWhenUsed="1"/>
    <w:lsdException w:name="Body Text Indent 2" w:semiHidden="1" w:uiPriority="1" w:unhideWhenUsed="1" w:qFormat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103A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D67451"/>
    <w:pPr>
      <w:keepNext/>
      <w:keepLines/>
      <w:widowControl w:val="0"/>
      <w:spacing w:after="200"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092A"/>
    <w:pPr>
      <w:keepNext/>
      <w:keepLines/>
      <w:spacing w:before="40"/>
      <w:ind w:left="0"/>
      <w:jc w:val="center"/>
      <w:outlineLvl w:val="1"/>
    </w:pPr>
    <w:rPr>
      <w:rFonts w:eastAsiaTheme="majorEastAsia" w:cstheme="majorBidi"/>
      <w:color w:val="000000" w:themeColor="text1"/>
      <w:sz w:val="44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rsid w:val="00593E0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6745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,L"/>
    <w:basedOn w:val="Normal"/>
    <w:link w:val="ListParagraphChar"/>
    <w:uiPriority w:val="34"/>
    <w:qFormat/>
    <w:rsid w:val="00F87859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,L Char"/>
    <w:basedOn w:val="DefaultParagraphFont"/>
    <w:link w:val="ListParagraph"/>
    <w:uiPriority w:val="34"/>
    <w:qFormat/>
    <w:locked/>
    <w:rsid w:val="00F87859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CC230D"/>
    <w:pPr>
      <w:spacing w:after="200"/>
      <w:ind w:left="0"/>
      <w:contextualSpacing/>
      <w:jc w:val="center"/>
    </w:pPr>
    <w:rPr>
      <w:rFonts w:cstheme="majorBidi"/>
      <w:b/>
      <w:color w:val="000000" w:themeColor="text1"/>
      <w:spacing w:val="-10"/>
      <w:kern w:val="28"/>
      <w:sz w:val="46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CC230D"/>
    <w:rPr>
      <w:rFonts w:ascii="Arial" w:eastAsiaTheme="minorEastAsia" w:hAnsi="Arial" w:cstheme="majorBidi"/>
      <w:b/>
      <w:color w:val="000000" w:themeColor="text1"/>
      <w:spacing w:val="-10"/>
      <w:kern w:val="28"/>
      <w:sz w:val="46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03092A"/>
    <w:rPr>
      <w:rFonts w:ascii="Arial" w:eastAsiaTheme="majorEastAsia" w:hAnsi="Arial" w:cstheme="majorBidi"/>
      <w:color w:val="000000" w:themeColor="text1"/>
      <w:sz w:val="44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SubtleEmphasis">
    <w:name w:val="Subtle Emphasis"/>
    <w:basedOn w:val="DefaultParagraphFont"/>
    <w:uiPriority w:val="19"/>
    <w:rsid w:val="000070D9"/>
    <w:rPr>
      <w:i/>
      <w:iCs/>
      <w:color w:val="404040" w:themeColor="text1" w:themeTint="BF"/>
    </w:rPr>
  </w:style>
  <w:style w:type="paragraph" w:styleId="Subtitle">
    <w:name w:val="Subtitle"/>
    <w:basedOn w:val="Heading1"/>
    <w:next w:val="Normal"/>
    <w:link w:val="SubtitleChar"/>
    <w:uiPriority w:val="11"/>
    <w:qFormat/>
    <w:rsid w:val="00EA5914"/>
    <w:rPr>
      <w:bCs/>
    </w:rPr>
  </w:style>
  <w:style w:type="character" w:customStyle="1" w:styleId="SubtitleChar">
    <w:name w:val="Subtitle Char"/>
    <w:basedOn w:val="DefaultParagraphFont"/>
    <w:link w:val="Subtitle"/>
    <w:uiPriority w:val="11"/>
    <w:rsid w:val="00EA5914"/>
    <w:rPr>
      <w:rFonts w:ascii="Arial" w:eastAsia="Arial Unicode MS" w:hAnsi="Arial"/>
      <w:b/>
      <w:bCs/>
      <w:kern w:val="28"/>
      <w:sz w:val="44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93E05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593E05"/>
    <w:rPr>
      <w:color w:val="605E5C"/>
      <w:shd w:val="clear" w:color="auto" w:fill="E1DFDD"/>
    </w:rPr>
  </w:style>
  <w:style w:type="paragraph" w:styleId="ListBullet">
    <w:name w:val="List Bullet"/>
    <w:uiPriority w:val="4"/>
    <w:qFormat/>
    <w:rsid w:val="00593E05"/>
    <w:pPr>
      <w:numPr>
        <w:numId w:val="8"/>
      </w:numPr>
      <w:spacing w:before="80" w:after="80" w:line="360" w:lineRule="auto"/>
      <w:ind w:left="1134" w:right="284"/>
      <w:jc w:val="both"/>
    </w:pPr>
    <w:rPr>
      <w:rFonts w:ascii="Metropolis Light" w:eastAsia="Times New Roman" w:hAnsi="Metropolis Light" w:cs="Times New Roman"/>
      <w:color w:val="0D0D0D" w:themeColor="text1" w:themeTint="F2"/>
      <w:sz w:val="20"/>
      <w:lang w:eastAsia="en-AU"/>
    </w:rPr>
  </w:style>
  <w:style w:type="paragraph" w:styleId="ListBullet2">
    <w:name w:val="List Bullet 2"/>
    <w:basedOn w:val="ListBullet"/>
    <w:uiPriority w:val="4"/>
    <w:rsid w:val="00593E05"/>
    <w:pPr>
      <w:numPr>
        <w:ilvl w:val="1"/>
      </w:numPr>
    </w:pPr>
  </w:style>
  <w:style w:type="paragraph" w:styleId="ListBullet3">
    <w:name w:val="List Bullet 3"/>
    <w:basedOn w:val="ListBullet2"/>
    <w:uiPriority w:val="4"/>
    <w:rsid w:val="00593E05"/>
    <w:pPr>
      <w:numPr>
        <w:ilvl w:val="2"/>
      </w:numPr>
      <w:ind w:left="1559"/>
    </w:pPr>
  </w:style>
  <w:style w:type="paragraph" w:styleId="ListBullet4">
    <w:name w:val="List Bullet 4"/>
    <w:basedOn w:val="ListBullet3"/>
    <w:uiPriority w:val="4"/>
    <w:semiHidden/>
    <w:rsid w:val="00593E05"/>
    <w:pPr>
      <w:numPr>
        <w:ilvl w:val="3"/>
      </w:numPr>
    </w:pPr>
  </w:style>
  <w:style w:type="paragraph" w:styleId="ListBullet5">
    <w:name w:val="List Bullet 5"/>
    <w:basedOn w:val="ListBullet3"/>
    <w:uiPriority w:val="4"/>
    <w:semiHidden/>
    <w:rsid w:val="00593E05"/>
    <w:pPr>
      <w:numPr>
        <w:ilvl w:val="4"/>
      </w:numPr>
    </w:pPr>
  </w:style>
  <w:style w:type="paragraph" w:customStyle="1" w:styleId="Number1">
    <w:name w:val="Number 1"/>
    <w:basedOn w:val="Normal"/>
    <w:uiPriority w:val="5"/>
    <w:rsid w:val="008F53FB"/>
    <w:pPr>
      <w:numPr>
        <w:numId w:val="11"/>
      </w:numPr>
      <w:spacing w:after="160" w:line="300" w:lineRule="atLeast"/>
    </w:pPr>
    <w:rPr>
      <w:rFonts w:ascii="Calibri" w:eastAsiaTheme="minorHAnsi" w:hAnsi="Calibri"/>
      <w:color w:val="1E1E1E"/>
      <w:sz w:val="24"/>
      <w:szCs w:val="22"/>
      <w:lang w:val="en-NZ"/>
    </w:rPr>
  </w:style>
  <w:style w:type="paragraph" w:customStyle="1" w:styleId="Number2">
    <w:name w:val="Number 2"/>
    <w:basedOn w:val="Normal"/>
    <w:uiPriority w:val="5"/>
    <w:rsid w:val="008F53FB"/>
    <w:pPr>
      <w:numPr>
        <w:ilvl w:val="1"/>
        <w:numId w:val="11"/>
      </w:numPr>
      <w:spacing w:after="160" w:line="300" w:lineRule="atLeast"/>
    </w:pPr>
    <w:rPr>
      <w:rFonts w:ascii="Calibri" w:eastAsiaTheme="minorHAnsi" w:hAnsi="Calibri"/>
      <w:color w:val="1E1E1E"/>
      <w:sz w:val="24"/>
      <w:szCs w:val="22"/>
      <w:lang w:val="en-NZ"/>
    </w:rPr>
  </w:style>
  <w:style w:type="paragraph" w:customStyle="1" w:styleId="Number3">
    <w:name w:val="Number 3"/>
    <w:basedOn w:val="Normal"/>
    <w:uiPriority w:val="5"/>
    <w:rsid w:val="008F53FB"/>
    <w:pPr>
      <w:numPr>
        <w:ilvl w:val="2"/>
        <w:numId w:val="11"/>
      </w:numPr>
      <w:spacing w:after="160" w:line="300" w:lineRule="atLeast"/>
    </w:pPr>
    <w:rPr>
      <w:rFonts w:ascii="Calibri" w:eastAsiaTheme="minorHAnsi" w:hAnsi="Calibri"/>
      <w:color w:val="1E1E1E"/>
      <w:sz w:val="24"/>
      <w:szCs w:val="22"/>
      <w:lang w:val="en-NZ"/>
    </w:rPr>
  </w:style>
  <w:style w:type="paragraph" w:styleId="BodyTextIndent2">
    <w:name w:val="Body Text Indent 2"/>
    <w:basedOn w:val="BodyText2"/>
    <w:link w:val="BodyTextIndent2Char"/>
    <w:uiPriority w:val="1"/>
    <w:qFormat/>
    <w:rsid w:val="00CB4FD5"/>
    <w:pPr>
      <w:numPr>
        <w:ilvl w:val="4"/>
      </w:numPr>
    </w:pPr>
  </w:style>
  <w:style w:type="character" w:customStyle="1" w:styleId="BodyTextIndent2Char">
    <w:name w:val="Body Text Indent 2 Char"/>
    <w:basedOn w:val="DefaultParagraphFont"/>
    <w:link w:val="BodyTextIndent2"/>
    <w:uiPriority w:val="1"/>
    <w:rsid w:val="00CB4FD5"/>
    <w:rPr>
      <w:rFonts w:ascii="Metropolis Light" w:eastAsia="Times New Roman" w:hAnsi="Metropolis Light" w:cs="Times New Roman"/>
      <w:color w:val="0D0D0D" w:themeColor="text1" w:themeTint="F2"/>
      <w:sz w:val="20"/>
      <w:lang w:eastAsia="en-AU"/>
    </w:rPr>
  </w:style>
  <w:style w:type="paragraph" w:styleId="BodyText2">
    <w:name w:val="Body Text 2"/>
    <w:link w:val="BodyText2Char"/>
    <w:uiPriority w:val="1"/>
    <w:qFormat/>
    <w:rsid w:val="00CB4FD5"/>
    <w:pPr>
      <w:numPr>
        <w:ilvl w:val="3"/>
        <w:numId w:val="24"/>
      </w:numPr>
      <w:spacing w:before="80" w:after="80" w:line="360" w:lineRule="auto"/>
      <w:jc w:val="both"/>
    </w:pPr>
    <w:rPr>
      <w:rFonts w:ascii="Metropolis Light" w:eastAsia="Times New Roman" w:hAnsi="Metropolis Light" w:cs="Times New Roman"/>
      <w:color w:val="0D0D0D" w:themeColor="text1" w:themeTint="F2"/>
      <w:sz w:val="20"/>
      <w:lang w:eastAsia="en-AU"/>
    </w:rPr>
  </w:style>
  <w:style w:type="character" w:customStyle="1" w:styleId="BodyText2Char">
    <w:name w:val="Body Text 2 Char"/>
    <w:basedOn w:val="DefaultParagraphFont"/>
    <w:link w:val="BodyText2"/>
    <w:uiPriority w:val="1"/>
    <w:rsid w:val="00CB4FD5"/>
    <w:rPr>
      <w:rFonts w:ascii="Metropolis Light" w:eastAsia="Times New Roman" w:hAnsi="Metropolis Light" w:cs="Times New Roman"/>
      <w:color w:val="0D0D0D" w:themeColor="text1" w:themeTint="F2"/>
      <w:sz w:val="20"/>
      <w:lang w:eastAsia="en-AU"/>
    </w:rPr>
  </w:style>
  <w:style w:type="paragraph" w:styleId="BodyTextIndent">
    <w:name w:val="Body Text Indent"/>
    <w:link w:val="BodyTextIndentChar"/>
    <w:rsid w:val="00CB4FD5"/>
    <w:pPr>
      <w:numPr>
        <w:ilvl w:val="2"/>
        <w:numId w:val="24"/>
      </w:numPr>
      <w:spacing w:before="80" w:after="80" w:line="360" w:lineRule="auto"/>
      <w:jc w:val="both"/>
    </w:pPr>
    <w:rPr>
      <w:rFonts w:ascii="Metropolis Light" w:eastAsia="Times New Roman" w:hAnsi="Metropolis Light" w:cs="Times New Roman"/>
      <w:color w:val="262626" w:themeColor="text1" w:themeTint="D9"/>
      <w:sz w:val="20"/>
      <w:lang w:eastAsia="en-AU"/>
    </w:rPr>
  </w:style>
  <w:style w:type="character" w:customStyle="1" w:styleId="BodyTextIndentChar">
    <w:name w:val="Body Text Indent Char"/>
    <w:basedOn w:val="DefaultParagraphFont"/>
    <w:link w:val="BodyTextIndent"/>
    <w:rsid w:val="00CB4FD5"/>
    <w:rPr>
      <w:rFonts w:ascii="Metropolis Light" w:eastAsia="Times New Roman" w:hAnsi="Metropolis Light" w:cs="Times New Roman"/>
      <w:color w:val="262626" w:themeColor="text1" w:themeTint="D9"/>
      <w:sz w:val="20"/>
      <w:lang w:eastAsia="en-AU"/>
    </w:rPr>
  </w:style>
  <w:style w:type="character" w:customStyle="1" w:styleId="EasyRead2Char">
    <w:name w:val="Easy Read 2 Char"/>
    <w:basedOn w:val="DefaultParagraphFont"/>
    <w:link w:val="EasyRead2"/>
    <w:locked/>
    <w:rsid w:val="00896D39"/>
    <w:rPr>
      <w:rFonts w:ascii="Arial" w:hAnsi="Arial" w:cs="Arial"/>
      <w:b/>
      <w:bCs/>
      <w:noProof/>
      <w:sz w:val="44"/>
      <w:szCs w:val="44"/>
    </w:rPr>
  </w:style>
  <w:style w:type="paragraph" w:customStyle="1" w:styleId="EasyRead2">
    <w:name w:val="Easy Read 2"/>
    <w:basedOn w:val="Normal"/>
    <w:link w:val="EasyRead2Char"/>
    <w:qFormat/>
    <w:rsid w:val="00896D39"/>
    <w:pPr>
      <w:spacing w:after="160" w:line="256" w:lineRule="auto"/>
      <w:ind w:left="0"/>
      <w:jc w:val="center"/>
    </w:pPr>
    <w:rPr>
      <w:rFonts w:eastAsiaTheme="minorHAnsi" w:cs="Arial"/>
      <w:b/>
      <w:bCs/>
      <w:noProof/>
      <w:sz w:val="44"/>
      <w:szCs w:val="44"/>
      <w:lang w:val="en-NZ"/>
    </w:rPr>
  </w:style>
  <w:style w:type="character" w:styleId="CommentReference">
    <w:name w:val="annotation reference"/>
    <w:basedOn w:val="DefaultParagraphFont"/>
    <w:uiPriority w:val="99"/>
    <w:semiHidden/>
    <w:unhideWhenUsed/>
    <w:rsid w:val="002F0D9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F0D9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F0D98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F0D9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F0D98"/>
    <w:rPr>
      <w:rFonts w:ascii="Arial" w:eastAsiaTheme="minorEastAsia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51D8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D81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F652D1"/>
    <w:rPr>
      <w:rFonts w:ascii="Arial" w:eastAsiaTheme="minorEastAsia" w:hAnsi="Arial"/>
      <w:sz w:val="32"/>
      <w:lang w:val="en-AU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F240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3.pn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49.jpeg"/><Relationship Id="rId68" Type="http://schemas.openxmlformats.org/officeDocument/2006/relationships/image" Target="media/image54.pn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38" Type="http://schemas.openxmlformats.org/officeDocument/2006/relationships/image" Target="media/image124.png"/><Relationship Id="rId154" Type="http://schemas.openxmlformats.org/officeDocument/2006/relationships/image" Target="media/image140.jpeg"/><Relationship Id="rId159" Type="http://schemas.openxmlformats.org/officeDocument/2006/relationships/image" Target="media/image145.jpeg"/><Relationship Id="rId175" Type="http://schemas.openxmlformats.org/officeDocument/2006/relationships/image" Target="media/image161.jpeg"/><Relationship Id="rId170" Type="http://schemas.openxmlformats.org/officeDocument/2006/relationships/image" Target="media/image156.jpeg"/><Relationship Id="rId16" Type="http://schemas.openxmlformats.org/officeDocument/2006/relationships/image" Target="media/image5.jpeg"/><Relationship Id="rId107" Type="http://schemas.openxmlformats.org/officeDocument/2006/relationships/image" Target="media/image93.jpe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74" Type="http://schemas.openxmlformats.org/officeDocument/2006/relationships/image" Target="media/image60.pn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28" Type="http://schemas.openxmlformats.org/officeDocument/2006/relationships/image" Target="media/image114.jpeg"/><Relationship Id="rId144" Type="http://schemas.openxmlformats.org/officeDocument/2006/relationships/image" Target="media/image130.jpeg"/><Relationship Id="rId149" Type="http://schemas.openxmlformats.org/officeDocument/2006/relationships/image" Target="media/image135.png"/><Relationship Id="rId5" Type="http://schemas.openxmlformats.org/officeDocument/2006/relationships/customXml" Target="../customXml/item5.xml"/><Relationship Id="rId90" Type="http://schemas.openxmlformats.org/officeDocument/2006/relationships/image" Target="media/image76.jpeg"/><Relationship Id="rId95" Type="http://schemas.openxmlformats.org/officeDocument/2006/relationships/image" Target="media/image81.png"/><Relationship Id="rId160" Type="http://schemas.openxmlformats.org/officeDocument/2006/relationships/image" Target="media/image146.png"/><Relationship Id="rId165" Type="http://schemas.openxmlformats.org/officeDocument/2006/relationships/image" Target="media/image151.png"/><Relationship Id="rId181" Type="http://schemas.openxmlformats.org/officeDocument/2006/relationships/image" Target="media/image167.png"/><Relationship Id="rId186" Type="http://schemas.openxmlformats.org/officeDocument/2006/relationships/theme" Target="theme/theme1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9.jpeg"/><Relationship Id="rId118" Type="http://schemas.openxmlformats.org/officeDocument/2006/relationships/image" Target="media/image104.png"/><Relationship Id="rId134" Type="http://schemas.openxmlformats.org/officeDocument/2006/relationships/image" Target="media/image120.jpeg"/><Relationship Id="rId139" Type="http://schemas.openxmlformats.org/officeDocument/2006/relationships/image" Target="media/image125.png"/><Relationship Id="rId80" Type="http://schemas.openxmlformats.org/officeDocument/2006/relationships/image" Target="media/image66.png"/><Relationship Id="rId85" Type="http://schemas.openxmlformats.org/officeDocument/2006/relationships/image" Target="media/image71.jpeg"/><Relationship Id="rId150" Type="http://schemas.openxmlformats.org/officeDocument/2006/relationships/image" Target="media/image136.png"/><Relationship Id="rId155" Type="http://schemas.openxmlformats.org/officeDocument/2006/relationships/image" Target="media/image141.png"/><Relationship Id="rId171" Type="http://schemas.openxmlformats.org/officeDocument/2006/relationships/image" Target="media/image157.jpeg"/><Relationship Id="rId176" Type="http://schemas.openxmlformats.org/officeDocument/2006/relationships/image" Target="media/image162.jpeg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hyperlink" Target="https://huarahi-whakatau.lawcom.govt.nz" TargetMode="External"/><Relationship Id="rId103" Type="http://schemas.openxmlformats.org/officeDocument/2006/relationships/image" Target="media/image89.jpe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2.jpeg"/><Relationship Id="rId70" Type="http://schemas.openxmlformats.org/officeDocument/2006/relationships/image" Target="media/image56.pn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26.jpeg"/><Relationship Id="rId145" Type="http://schemas.openxmlformats.org/officeDocument/2006/relationships/image" Target="media/image131.png"/><Relationship Id="rId161" Type="http://schemas.openxmlformats.org/officeDocument/2006/relationships/image" Target="media/image147.png"/><Relationship Id="rId166" Type="http://schemas.openxmlformats.org/officeDocument/2006/relationships/image" Target="media/image152.jpeg"/><Relationship Id="rId182" Type="http://schemas.openxmlformats.org/officeDocument/2006/relationships/image" Target="media/image168.png"/><Relationship Id="rId187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3.jpeg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35" Type="http://schemas.openxmlformats.org/officeDocument/2006/relationships/image" Target="media/image121.jpeg"/><Relationship Id="rId151" Type="http://schemas.openxmlformats.org/officeDocument/2006/relationships/image" Target="media/image137.png"/><Relationship Id="rId156" Type="http://schemas.openxmlformats.org/officeDocument/2006/relationships/image" Target="media/image142.jpeg"/><Relationship Id="rId177" Type="http://schemas.openxmlformats.org/officeDocument/2006/relationships/image" Target="media/image163.jpeg"/><Relationship Id="rId172" Type="http://schemas.openxmlformats.org/officeDocument/2006/relationships/image" Target="media/image158.png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39" Type="http://schemas.openxmlformats.org/officeDocument/2006/relationships/image" Target="media/image28.png"/><Relationship Id="rId109" Type="http://schemas.openxmlformats.org/officeDocument/2006/relationships/image" Target="media/image95.png"/><Relationship Id="rId34" Type="http://schemas.openxmlformats.org/officeDocument/2006/relationships/image" Target="media/image23.jpeg"/><Relationship Id="rId50" Type="http://schemas.openxmlformats.org/officeDocument/2006/relationships/hyperlink" Target="https://huarahi-whakatau.lawcom.govt.nz/wp-content/uploads/2022/11/Nga-Huarahi-Whakatau-Terms-of-Reference-Easy-Read.pdf" TargetMode="External"/><Relationship Id="rId55" Type="http://schemas.openxmlformats.org/officeDocument/2006/relationships/image" Target="media/image43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188" Type="http://schemas.microsoft.com/office/2016/09/relationships/commentsIds" Target="commentsIds.xml"/><Relationship Id="rId7" Type="http://schemas.openxmlformats.org/officeDocument/2006/relationships/styles" Target="styles.xml"/><Relationship Id="rId71" Type="http://schemas.openxmlformats.org/officeDocument/2006/relationships/image" Target="media/image57.jpeg"/><Relationship Id="rId92" Type="http://schemas.openxmlformats.org/officeDocument/2006/relationships/image" Target="media/image78.png"/><Relationship Id="rId162" Type="http://schemas.openxmlformats.org/officeDocument/2006/relationships/image" Target="media/image148.png"/><Relationship Id="rId183" Type="http://schemas.openxmlformats.org/officeDocument/2006/relationships/footer" Target="footer1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66" Type="http://schemas.openxmlformats.org/officeDocument/2006/relationships/image" Target="media/image52.png"/><Relationship Id="rId87" Type="http://schemas.openxmlformats.org/officeDocument/2006/relationships/image" Target="media/image73.jpeg"/><Relationship Id="rId110" Type="http://schemas.openxmlformats.org/officeDocument/2006/relationships/image" Target="media/image96.pn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157" Type="http://schemas.openxmlformats.org/officeDocument/2006/relationships/image" Target="media/image143.png"/><Relationship Id="rId178" Type="http://schemas.openxmlformats.org/officeDocument/2006/relationships/image" Target="media/image164.jpeg"/><Relationship Id="rId61" Type="http://schemas.openxmlformats.org/officeDocument/2006/relationships/hyperlink" Target="mailto:huarahi.whakatau@lawcom.govt.nz" TargetMode="External"/><Relationship Id="rId82" Type="http://schemas.openxmlformats.org/officeDocument/2006/relationships/image" Target="media/image68.png"/><Relationship Id="rId152" Type="http://schemas.openxmlformats.org/officeDocument/2006/relationships/image" Target="media/image138.png"/><Relationship Id="rId173" Type="http://schemas.openxmlformats.org/officeDocument/2006/relationships/image" Target="media/image159.png"/><Relationship Id="rId19" Type="http://schemas.openxmlformats.org/officeDocument/2006/relationships/image" Target="media/image8.jpe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4.png"/><Relationship Id="rId77" Type="http://schemas.openxmlformats.org/officeDocument/2006/relationships/image" Target="media/image63.pn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jpeg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72" Type="http://schemas.openxmlformats.org/officeDocument/2006/relationships/image" Target="media/image58.png"/><Relationship Id="rId93" Type="http://schemas.openxmlformats.org/officeDocument/2006/relationships/image" Target="media/image79.jpeg"/><Relationship Id="rId98" Type="http://schemas.openxmlformats.org/officeDocument/2006/relationships/image" Target="media/image84.png"/><Relationship Id="rId121" Type="http://schemas.openxmlformats.org/officeDocument/2006/relationships/image" Target="media/image107.jpe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184" Type="http://schemas.openxmlformats.org/officeDocument/2006/relationships/footer" Target="footer2.xml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3.jpeg"/><Relationship Id="rId116" Type="http://schemas.openxmlformats.org/officeDocument/2006/relationships/image" Target="media/image102.png"/><Relationship Id="rId137" Type="http://schemas.openxmlformats.org/officeDocument/2006/relationships/image" Target="media/image123.jpeg"/><Relationship Id="rId158" Type="http://schemas.openxmlformats.org/officeDocument/2006/relationships/image" Target="media/image144.pn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jpe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60.jpeg"/><Relationship Id="rId179" Type="http://schemas.openxmlformats.org/officeDocument/2006/relationships/image" Target="media/image165.jpeg"/><Relationship Id="rId15" Type="http://schemas.openxmlformats.org/officeDocument/2006/relationships/image" Target="media/image4.jpeg"/><Relationship Id="rId36" Type="http://schemas.openxmlformats.org/officeDocument/2006/relationships/image" Target="media/image25.png"/><Relationship Id="rId57" Type="http://schemas.openxmlformats.org/officeDocument/2006/relationships/image" Target="media/image45.png"/><Relationship Id="rId106" Type="http://schemas.openxmlformats.org/officeDocument/2006/relationships/image" Target="media/image92.jpeg"/><Relationship Id="rId127" Type="http://schemas.openxmlformats.org/officeDocument/2006/relationships/image" Target="media/image113.png"/><Relationship Id="rId10" Type="http://schemas.openxmlformats.org/officeDocument/2006/relationships/footnotes" Target="footnotes.xml"/><Relationship Id="rId31" Type="http://schemas.openxmlformats.org/officeDocument/2006/relationships/image" Target="media/image20.jpg"/><Relationship Id="rId52" Type="http://schemas.openxmlformats.org/officeDocument/2006/relationships/image" Target="media/image40.jpeg"/><Relationship Id="rId73" Type="http://schemas.openxmlformats.org/officeDocument/2006/relationships/image" Target="media/image59.png"/><Relationship Id="rId78" Type="http://schemas.openxmlformats.org/officeDocument/2006/relationships/image" Target="media/image64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png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png"/><Relationship Id="rId18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6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v.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98FE9DF104FC45A724ADE3D99D0082" ma:contentTypeVersion="2464" ma:contentTypeDescription="Create a new document." ma:contentTypeScope="" ma:versionID="f59109c2da6e5d8778ef6ee4e514f108">
  <xsd:schema xmlns:xsd="http://www.w3.org/2001/XMLSchema" xmlns:xs="http://www.w3.org/2001/XMLSchema" xmlns:p="http://schemas.microsoft.com/office/2006/metadata/properties" xmlns:ns2="a85b4a20-75c1-47a1-b80d-c24888539def" xmlns:ns3="B4BE4C2F-86D5-45EC-8E5B-461503DEE97E" xmlns:ns4="8aef46b2-e9f9-4668-ba1f-6f3688fcd530" xmlns:ns5="b4be4c2f-86d5-45ec-8e5b-461503dee97e" targetNamespace="http://schemas.microsoft.com/office/2006/metadata/properties" ma:root="true" ma:fieldsID="c3324e03d9176c37be485f04b6f40a77" ns2:_="" ns3:_="" ns4:_="" ns5:_="">
    <xsd:import namespace="a85b4a20-75c1-47a1-b80d-c24888539def"/>
    <xsd:import namespace="B4BE4C2F-86D5-45EC-8E5B-461503DEE97E"/>
    <xsd:import namespace="8aef46b2-e9f9-4668-ba1f-6f3688fcd530"/>
    <xsd:import namespace="b4be4c2f-86d5-45ec-8e5b-461503dee97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Publication_x0020_Type"/>
                <xsd:element ref="ns3:Topic"/>
                <xsd:element ref="ns3:Document_x0020_Type"/>
                <xsd:element ref="ns3:Description0" minOccurs="0"/>
                <xsd:element ref="ns3:From" minOccurs="0"/>
                <xsd:element ref="ns3:From_x002d_Address" minOccurs="0"/>
                <xsd:element ref="ns3:To" minOccurs="0"/>
                <xsd:element ref="ns3:To_x002d_Address" minOccurs="0"/>
                <xsd:element ref="ns3:Sent" minOccurs="0"/>
                <xsd:element ref="ns2:TaxCatchAll" minOccurs="0"/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3:MediaServiceEventHashCode" minOccurs="0"/>
                <xsd:element ref="ns3:MediaServiceGenerationTime" minOccurs="0"/>
                <xsd:element ref="ns5:MediaServiceAutoKeyPoints" minOccurs="0"/>
                <xsd:element ref="ns5:MediaServiceKeyPoints" minOccurs="0"/>
                <xsd:element ref="ns5:MediaServiceSearchProperties" minOccurs="0"/>
                <xsd:element ref="ns5:MediaServiceDateTaken" minOccurs="0"/>
                <xsd:element ref="ns5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5b4a20-75c1-47a1-b80d-c24888539def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1" nillable="true" ma:displayName="Taxonomy Catch All Column" ma:hidden="true" ma:list="{95880c4a-8671-4e7e-a0b6-a7224b920e9a}" ma:internalName="TaxCatchAll" ma:showField="CatchAllData" ma:web="a85b4a20-75c1-47a1-b80d-c24888539de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BE4C2F-86D5-45EC-8E5B-461503DEE97E" elementFormDefault="qualified">
    <xsd:import namespace="http://schemas.microsoft.com/office/2006/documentManagement/types"/>
    <xsd:import namespace="http://schemas.microsoft.com/office/infopath/2007/PartnerControls"/>
    <xsd:element name="Publication_x0020_Type" ma:index="11" ma:displayName="Stage" ma:format="Dropdown" ma:internalName="Publication_x0020_Type">
      <xsd:simpleType>
        <xsd:restriction base="dms:Choice">
          <xsd:enumeration value="TOR"/>
          <xsd:enumeration value="Issues Paper"/>
          <xsd:enumeration value="Report"/>
        </xsd:restriction>
      </xsd:simpleType>
    </xsd:element>
    <xsd:element name="Topic" ma:index="12" ma:displayName="Topic" ma:format="Dropdown" ma:indexed="true" ma:internalName="Topic">
      <xsd:simpleType>
        <xsd:restriction base="dms:Choice">
          <xsd:enumeration value="Policy making"/>
          <xsd:enumeration value="Writing"/>
          <xsd:enumeration value="Draft legislation"/>
          <xsd:enumeration value="Team comments"/>
          <xsd:enumeration value="Commissioner comments"/>
          <xsd:enumeration value="External comments"/>
          <xsd:enumeration value="Web content"/>
        </xsd:restriction>
      </xsd:simpleType>
    </xsd:element>
    <xsd:element name="Document_x0020_Type" ma:index="13" ma:displayName="Document Type" ma:format="Dropdown" ma:indexed="true" ma:internalName="Document_x0020_Type">
      <xsd:simpleType>
        <xsd:restriction base="dms:Choice">
          <xsd:enumeration value="Parts &amp; chapters"/>
          <xsd:enumeration value="Full publication"/>
          <xsd:enumeration value="Memo"/>
          <xsd:enumeration value="File note"/>
          <xsd:enumeration value="Correspondence"/>
          <xsd:enumeration value="Draft legislation"/>
          <xsd:enumeration value="Web content"/>
          <xsd:enumeration value="Design component"/>
          <xsd:enumeration value="Other"/>
        </xsd:restriction>
      </xsd:simpleType>
    </xsd:element>
    <xsd:element name="Description0" ma:index="14" nillable="true" ma:displayName="Description" ma:internalName="Description0">
      <xsd:simpleType>
        <xsd:restriction base="dms:Text">
          <xsd:maxLength value="255"/>
        </xsd:restriction>
      </xsd:simpleType>
    </xsd:element>
    <xsd:element name="From" ma:index="16" nillable="true" ma:displayName="From" ma:internalName="From">
      <xsd:simpleType>
        <xsd:restriction base="dms:Text">
          <xsd:maxLength value="255"/>
        </xsd:restriction>
      </xsd:simpleType>
    </xsd:element>
    <xsd:element name="From_x002d_Address" ma:index="17" nillable="true" ma:displayName="From-Address" ma:internalName="From_x002d_Address">
      <xsd:simpleType>
        <xsd:restriction base="dms:Text">
          <xsd:maxLength value="255"/>
        </xsd:restriction>
      </xsd:simpleType>
    </xsd:element>
    <xsd:element name="To" ma:index="18" nillable="true" ma:displayName="To" ma:internalName="To">
      <xsd:simpleType>
        <xsd:restriction base="dms:Text">
          <xsd:maxLength value="255"/>
        </xsd:restriction>
      </xsd:simpleType>
    </xsd:element>
    <xsd:element name="To_x002d_Address" ma:index="19" nillable="true" ma:displayName="To-Address" ma:internalName="To_x002d_Address">
      <xsd:simpleType>
        <xsd:restriction base="dms:Text">
          <xsd:maxLength value="255"/>
        </xsd:restriction>
      </xsd:simpleType>
    </xsd:element>
    <xsd:element name="Sent" ma:index="20" nillable="true" ma:displayName="Sent" ma:format="DateOnly" ma:internalName="Sent">
      <xsd:simpleType>
        <xsd:restriction base="dms:DateTime"/>
      </xsd:simpleType>
    </xsd:element>
    <xsd:element name="MediaServiceMetadata" ma:index="2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EventHashCode" ma:index="2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7" nillable="true" ma:displayName="MediaServiceGenerationTime" ma:hidden="true" ma:internalName="MediaServiceGenerationTim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ef46b2-e9f9-4668-ba1f-6f3688fcd530" elementFormDefault="qualified">
    <xsd:import namespace="http://schemas.microsoft.com/office/2006/documentManagement/types"/>
    <xsd:import namespace="http://schemas.microsoft.com/office/infopath/2007/PartnerControls"/>
    <xsd:element name="SharedWithUsers" ma:index="2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5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be4c2f-86d5-45ec-8e5b-461503dee97e" elementFormDefault="qualified">
    <xsd:import namespace="http://schemas.microsoft.com/office/2006/documentManagement/types"/>
    <xsd:import namespace="http://schemas.microsoft.com/office/infopath/2007/PartnerControls"/>
    <xsd:element name="MediaServiceAutoKeyPoints" ma:index="2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SearchProperties" ma:index="3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3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3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displayName="Title"/>
        <xsd:element ref="dc:subject" minOccurs="0" maxOccurs="1" ma:index="15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o_x002d_Address xmlns="B4BE4C2F-86D5-45EC-8E5B-461503DEE97E" xsi:nil="true"/>
    <From xmlns="B4BE4C2F-86D5-45EC-8E5B-461503DEE97E" xsi:nil="true"/>
    <Sent xmlns="B4BE4C2F-86D5-45EC-8E5B-461503DEE97E" xsi:nil="true"/>
    <Document_x0020_Type xmlns="B4BE4C2F-86D5-45EC-8E5B-461503DEE97E">Full publication</Document_x0020_Type>
    <Publication_x0020_Type xmlns="B4BE4C2F-86D5-45EC-8E5B-461503DEE97E">Issues Paper</Publication_x0020_Type>
    <TaxCatchAll xmlns="a85b4a20-75c1-47a1-b80d-c24888539def"/>
    <Description0 xmlns="B4BE4C2F-86D5-45EC-8E5B-461503DEE97E" xsi:nil="true"/>
    <From_x002d_Address xmlns="B4BE4C2F-86D5-45EC-8E5B-461503DEE97E" xsi:nil="true"/>
    <Topic xmlns="B4BE4C2F-86D5-45EC-8E5B-461503DEE97E">Team comments</Topic>
    <To xmlns="B4BE4C2F-86D5-45EC-8E5B-461503DEE97E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4413A7-261E-465C-A164-EEB31D559A9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85b4a20-75c1-47a1-b80d-c24888539def"/>
    <ds:schemaRef ds:uri="B4BE4C2F-86D5-45EC-8E5B-461503DEE97E"/>
    <ds:schemaRef ds:uri="8aef46b2-e9f9-4668-ba1f-6f3688fcd530"/>
    <ds:schemaRef ds:uri="b4be4c2f-86d5-45ec-8e5b-461503dee9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CF4B91F-C480-4825-9A01-836BABE10C92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92711772-2E7C-4EFE-BC78-7550A916CFF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BCF535D-EFFE-4FA3-8C4B-C9F110F5A160}">
  <ds:schemaRefs>
    <ds:schemaRef ds:uri="http://schemas.microsoft.com/office/2006/metadata/properties"/>
    <ds:schemaRef ds:uri="http://schemas.microsoft.com/office/infopath/2007/PartnerControls"/>
    <ds:schemaRef ds:uri="B4BE4C2F-86D5-45EC-8E5B-461503DEE97E"/>
    <ds:schemaRef ds:uri="a85b4a20-75c1-47a1-b80d-c24888539def"/>
  </ds:schemaRefs>
</ds:datastoreItem>
</file>

<file path=customXml/itemProps5.xml><?xml version="1.0" encoding="utf-8"?>
<ds:datastoreItem xmlns:ds="http://schemas.openxmlformats.org/officeDocument/2006/customXml" ds:itemID="{4A32E440-707E-4162-BB12-1D4FD4323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v.3</Template>
  <TotalTime>4</TotalTime>
  <Pages>53</Pages>
  <Words>2878</Words>
  <Characters>16409</Characters>
  <Application>Microsoft Office Word</Application>
  <DocSecurity>0</DocSecurity>
  <Lines>136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19249</CharactersWithSpaces>
  <SharedDoc>false</SharedDoc>
  <HLinks>
    <vt:vector size="12" baseType="variant">
      <vt:variant>
        <vt:i4>2031654</vt:i4>
      </vt:variant>
      <vt:variant>
        <vt:i4>0</vt:i4>
      </vt:variant>
      <vt:variant>
        <vt:i4>0</vt:i4>
      </vt:variant>
      <vt:variant>
        <vt:i4>5</vt:i4>
      </vt:variant>
      <vt:variant>
        <vt:lpwstr>mailto:huarahi.whakatau@lawcom.govt.nz</vt:lpwstr>
      </vt:variant>
      <vt:variant>
        <vt:lpwstr/>
      </vt:variant>
      <vt:variant>
        <vt:i4>5308499</vt:i4>
      </vt:variant>
      <vt:variant>
        <vt:i4>0</vt:i4>
      </vt:variant>
      <vt:variant>
        <vt:i4>0</vt:i4>
      </vt:variant>
      <vt:variant>
        <vt:i4>5</vt:i4>
      </vt:variant>
      <vt:variant>
        <vt:lpwstr>https://huarahi-whakatau.lawcom.govt.nz/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Microsoft account</cp:lastModifiedBy>
  <cp:revision>3</cp:revision>
  <dcterms:created xsi:type="dcterms:W3CDTF">2022-11-28T00:18:00Z</dcterms:created>
  <dcterms:modified xsi:type="dcterms:W3CDTF">2022-11-28T01:07:00Z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0x0101007898FE9DF104FC45A724ADE3D99D0082</vt:lpwstr>
  </property>
</Properties>
</file>