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9872" behindDoc="0" locked="0" layoutInCell="1" allowOverlap="1" wp14:anchorId="7DFF316A" wp14:editId="15B590C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6800" behindDoc="0" locked="0" layoutInCell="1" allowOverlap="1" wp14:anchorId="4660005E" wp14:editId="331D7353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A1C83D5" w:rsidR="00D36407" w:rsidRPr="000F06E4" w:rsidRDefault="00D36407" w:rsidP="00CE7082">
      <w:pPr>
        <w:pStyle w:val="Title"/>
      </w:pPr>
      <w:r w:rsidRPr="00CE7082">
        <w:t>He arotake i te ture mō ngā huarahi whakatau a ngā pakeke</w:t>
      </w:r>
    </w:p>
    <w:p w14:paraId="7CEFBB16" w14:textId="77777777" w:rsidR="006A0A47" w:rsidRPr="000F06E4" w:rsidRDefault="006A0A47" w:rsidP="000F06E4">
      <w:pPr>
        <w:rPr>
          <w:sz w:val="4"/>
          <w:szCs w:val="2"/>
        </w:rPr>
      </w:pPr>
    </w:p>
    <w:p w14:paraId="4A80D331" w14:textId="18FC56A5" w:rsidR="00D36407" w:rsidRPr="00CE7082" w:rsidRDefault="00D36407" w:rsidP="00CE7082">
      <w:pPr>
        <w:pStyle w:val="Title"/>
      </w:pPr>
      <w:r w:rsidRPr="00CE7082">
        <w:t>Review of adult decision-making capacity law</w:t>
      </w:r>
    </w:p>
    <w:p w14:paraId="465D8873" w14:textId="2394AE44" w:rsidR="00887F23" w:rsidRDefault="006A0A47" w:rsidP="00CE7082">
      <w:pPr>
        <w:pStyle w:val="Title"/>
      </w:pPr>
      <w:r w:rsidRPr="006A0A47">
        <w:rPr>
          <w:noProof/>
        </w:rPr>
        <w:drawing>
          <wp:anchor distT="0" distB="0" distL="114300" distR="114300" simplePos="0" relativeHeight="251637760" behindDoc="0" locked="0" layoutInCell="1" allowOverlap="1" wp14:anchorId="62A95529" wp14:editId="11D75140">
            <wp:simplePos x="0" y="0"/>
            <wp:positionH relativeFrom="column">
              <wp:posOffset>3238500</wp:posOffset>
            </wp:positionH>
            <wp:positionV relativeFrom="paragraph">
              <wp:posOffset>66040</wp:posOffset>
            </wp:positionV>
            <wp:extent cx="2609850" cy="2609850"/>
            <wp:effectExtent l="0" t="0" r="0" b="0"/>
            <wp:wrapNone/>
            <wp:docPr id="769629181" name="Picture 24" descr="A person with a thinking bubble that contains a green tick and a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9181" name="Picture 24" descr="A person with a thinking bubble that contains a green tick and a red cro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6E4">
        <w:rPr>
          <w:noProof/>
          <w:sz w:val="54"/>
          <w:szCs w:val="54"/>
        </w:rPr>
        <w:drawing>
          <wp:anchor distT="0" distB="0" distL="114300" distR="114300" simplePos="0" relativeHeight="251630592" behindDoc="0" locked="0" layoutInCell="1" allowOverlap="1" wp14:anchorId="748164BC" wp14:editId="0D9F979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62860" cy="2562860"/>
            <wp:effectExtent l="0" t="0" r="0" b="0"/>
            <wp:wrapNone/>
            <wp:docPr id="722697662" name="Picture 22" descr="A judge wearing a 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7662" name="Picture 22" descr="A judge wearing a ro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88D34" w14:textId="49CA46EB" w:rsidR="00887F23" w:rsidRDefault="00887F23" w:rsidP="00CE7082">
      <w:pPr>
        <w:pStyle w:val="Title"/>
      </w:pPr>
    </w:p>
    <w:p w14:paraId="335DCD2C" w14:textId="77777777" w:rsidR="00887F23" w:rsidRDefault="00887F23" w:rsidP="00CE7082">
      <w:pPr>
        <w:pStyle w:val="Title"/>
      </w:pPr>
    </w:p>
    <w:p w14:paraId="23857873" w14:textId="77777777" w:rsidR="006A0A47" w:rsidRDefault="006A0A47" w:rsidP="00BF5DDC">
      <w:pPr>
        <w:pStyle w:val="Datepublished"/>
      </w:pPr>
    </w:p>
    <w:p w14:paraId="510B4B3E" w14:textId="77777777" w:rsidR="006A0A47" w:rsidRPr="000F06E4" w:rsidRDefault="006A0A47" w:rsidP="006A0A47">
      <w:pPr>
        <w:pStyle w:val="Datepublished"/>
        <w:ind w:left="-426" w:right="-472"/>
        <w:rPr>
          <w:sz w:val="32"/>
          <w:szCs w:val="20"/>
        </w:rPr>
      </w:pPr>
    </w:p>
    <w:p w14:paraId="7D2D6F29" w14:textId="30CC5FA4" w:rsidR="00D36407" w:rsidRDefault="00D36407" w:rsidP="000F06E4">
      <w:pPr>
        <w:pStyle w:val="Datepublished"/>
        <w:ind w:left="-426" w:right="-472"/>
      </w:pPr>
      <w:r>
        <w:t>Key topic</w:t>
      </w:r>
      <w:r w:rsidR="0053591C">
        <w:t xml:space="preserve"> 1: </w:t>
      </w:r>
      <w:r w:rsidR="006A0A47">
        <w:t>C</w:t>
      </w:r>
      <w:r w:rsidR="0053591C">
        <w:t>ourt-appointed representatives</w:t>
      </w:r>
    </w:p>
    <w:p w14:paraId="061E0F97" w14:textId="77777777" w:rsidR="006A0A47" w:rsidRPr="000F06E4" w:rsidRDefault="006A0A47" w:rsidP="00BF5DDC">
      <w:pPr>
        <w:pStyle w:val="Datepublished"/>
        <w:rPr>
          <w:sz w:val="32"/>
          <w:szCs w:val="14"/>
        </w:rPr>
      </w:pPr>
    </w:p>
    <w:p w14:paraId="763AB3CB" w14:textId="5A16DC17" w:rsidR="000F06E4" w:rsidRPr="001B770E" w:rsidRDefault="00887F23" w:rsidP="000F06E4">
      <w:pPr>
        <w:pStyle w:val="Datepublished"/>
      </w:pPr>
      <w:r w:rsidRPr="001B770E">
        <w:t xml:space="preserve">Published: </w:t>
      </w:r>
      <w:r w:rsidR="009142C5">
        <w:t>April</w:t>
      </w:r>
      <w:r w:rsidR="00D36407" w:rsidRPr="001B770E">
        <w:t xml:space="preserve"> 2024</w:t>
      </w:r>
      <w:bookmarkStart w:id="0" w:name="_Toc160439327"/>
      <w:bookmarkStart w:id="1" w:name="_Toc160710547"/>
    </w:p>
    <w:p w14:paraId="587C6B71" w14:textId="075F833F" w:rsidR="00D852B6" w:rsidRPr="000F06E4" w:rsidRDefault="00E90CD9" w:rsidP="000F06E4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r w:rsidRPr="000F06E4">
        <w:rPr>
          <w:rStyle w:val="ListtoplevelChar"/>
          <w:noProof w:val="0"/>
          <w:sz w:val="44"/>
          <w:szCs w:val="24"/>
          <w:lang w:val="en-AU"/>
        </w:rPr>
        <w:lastRenderedPageBreak/>
        <w:t>What is in here</w:t>
      </w:r>
      <w:bookmarkEnd w:id="0"/>
      <w:bookmarkEnd w:id="1"/>
    </w:p>
    <w:p w14:paraId="5277BC79" w14:textId="77777777" w:rsidR="00D36407" w:rsidRDefault="00D36407" w:rsidP="00D36407">
      <w:pPr>
        <w:pStyle w:val="contentspage"/>
      </w:pPr>
    </w:p>
    <w:p w14:paraId="25535E5C" w14:textId="2BCCAAFE" w:rsidR="0042300E" w:rsidRDefault="00283F71" w:rsidP="000F06E4">
      <w:pPr>
        <w:pStyle w:val="contentspage"/>
        <w:ind w:firstLine="3544"/>
        <w:rPr>
          <w:b/>
          <w:bCs w:val="0"/>
        </w:rPr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4BD58228" wp14:editId="58EF155E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1416671" cy="1076325"/>
            <wp:effectExtent l="0" t="0" r="0" b="0"/>
            <wp:wrapNone/>
            <wp:docPr id="1731122704" name="Picture 1731122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04468" name="Picture 1438604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2" cy="10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3E9BBAB3" w14:textId="7A2630B6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"_What_is_this_2"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What is this review?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Pr="0042300E">
        <w:rPr>
          <w:rStyle w:val="Hyperlink"/>
          <w:color w:val="000000" w:themeColor="text1"/>
          <w:u w:val="none"/>
        </w:rPr>
        <w:t>3</w:t>
      </w:r>
    </w:p>
    <w:p w14:paraId="7EEDB5D4" w14:textId="2A291A83" w:rsidR="00D36407" w:rsidRPr="0042300E" w:rsidRDefault="001B770E" w:rsidP="00D36407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595776" behindDoc="0" locked="0" layoutInCell="1" allowOverlap="1" wp14:anchorId="4BE8B731" wp14:editId="05EAD023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143000" cy="1039739"/>
            <wp:effectExtent l="0" t="0" r="0" b="8255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0E" w:rsidRPr="0042300E">
        <w:rPr>
          <w:color w:val="000000" w:themeColor="text1"/>
        </w:rPr>
        <w:fldChar w:fldCharType="end"/>
      </w:r>
    </w:p>
    <w:p w14:paraId="51FA82BE" w14:textId="70805D5B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6B995537" w14:textId="4F63B4D1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"_How_to_tell"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How to tell us what you think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B90B61">
        <w:rPr>
          <w:rStyle w:val="Hyperlink"/>
          <w:color w:val="000000" w:themeColor="text1"/>
          <w:u w:val="none"/>
        </w:rPr>
        <w:t>9</w:t>
      </w:r>
    </w:p>
    <w:p w14:paraId="517FC7B0" w14:textId="0778407E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6B552D41" w14:textId="55AA4080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597824" behindDoc="0" locked="0" layoutInCell="1" allowOverlap="1" wp14:anchorId="5FC04E4F" wp14:editId="1B201DF4">
            <wp:simplePos x="0" y="0"/>
            <wp:positionH relativeFrom="column">
              <wp:posOffset>0</wp:posOffset>
            </wp:positionH>
            <wp:positionV relativeFrom="paragraph">
              <wp:posOffset>153868</wp:posOffset>
            </wp:positionV>
            <wp:extent cx="1368344" cy="885825"/>
            <wp:effectExtent l="0" t="0" r="0" b="0"/>
            <wp:wrapNone/>
            <wp:docPr id="1304416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6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9C01" w14:textId="5EAA55F0" w:rsidR="0042300E" w:rsidRPr="0042300E" w:rsidRDefault="0042300E" w:rsidP="0042300E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"_If_you_need"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Pr="0042300E">
        <w:rPr>
          <w:rStyle w:val="Hyperlink"/>
          <w:color w:val="000000" w:themeColor="text1"/>
          <w:u w:val="none"/>
        </w:rPr>
        <w:t>If you need support</w:t>
      </w:r>
      <w:r w:rsidRPr="0042300E">
        <w:rPr>
          <w:rStyle w:val="Hyperlink"/>
          <w:color w:val="000000" w:themeColor="text1"/>
          <w:u w:val="none"/>
        </w:rPr>
        <w:tab/>
      </w:r>
      <w:r w:rsidR="00721175" w:rsidRPr="0042300E">
        <w:rPr>
          <w:rStyle w:val="Hyperlink"/>
          <w:color w:val="000000" w:themeColor="text1"/>
          <w:u w:val="none"/>
        </w:rPr>
        <w:t>1</w:t>
      </w:r>
      <w:r w:rsidR="00721175">
        <w:rPr>
          <w:rStyle w:val="Hyperlink"/>
          <w:color w:val="000000" w:themeColor="text1"/>
          <w:u w:val="none"/>
        </w:rPr>
        <w:t>2</w:t>
      </w:r>
    </w:p>
    <w:p w14:paraId="73422B21" w14:textId="63ED8563" w:rsidR="00D36407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2E70A4BD" w14:textId="55241E11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</w:rPr>
        <w:drawing>
          <wp:anchor distT="0" distB="0" distL="114300" distR="114300" simplePos="0" relativeHeight="251709440" behindDoc="0" locked="0" layoutInCell="1" allowOverlap="1" wp14:anchorId="4CC419ED" wp14:editId="179663A3">
            <wp:simplePos x="0" y="0"/>
            <wp:positionH relativeFrom="column">
              <wp:posOffset>0</wp:posOffset>
            </wp:positionH>
            <wp:positionV relativeFrom="paragraph">
              <wp:posOffset>129365</wp:posOffset>
            </wp:positionV>
            <wp:extent cx="1087821" cy="1087821"/>
            <wp:effectExtent l="0" t="0" r="0" b="0"/>
            <wp:wrapNone/>
            <wp:docPr id="121833534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3534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0AA0" w14:textId="124ABD95" w:rsidR="0042300E" w:rsidRPr="0042300E" w:rsidRDefault="00C82BCC" w:rsidP="0042300E">
      <w:pPr>
        <w:pStyle w:val="contentspage"/>
        <w:rPr>
          <w:color w:val="000000" w:themeColor="text1"/>
        </w:rPr>
      </w:pPr>
      <w:hyperlink w:anchor="_What_are_court-appointed" w:history="1">
        <w:r w:rsidR="0042300E" w:rsidRPr="0042300E">
          <w:rPr>
            <w:rStyle w:val="Hyperlink"/>
            <w:color w:val="000000" w:themeColor="text1"/>
            <w:u w:val="none"/>
          </w:rPr>
          <w:t>What are court-appointed representatives?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14</w:t>
        </w:r>
      </w:hyperlink>
    </w:p>
    <w:p w14:paraId="4F31B133" w14:textId="673D03A7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C755E57" w14:textId="2F25E99F" w:rsidR="0042300E" w:rsidRPr="0042300E" w:rsidRDefault="0042300E" w:rsidP="0042300E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4E0366AB" wp14:editId="6F6883D5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229710" cy="1229710"/>
            <wp:effectExtent l="0" t="0" r="0" b="0"/>
            <wp:wrapNone/>
            <wp:docPr id="5951128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28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54" cy="12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5585" w14:textId="77EC73FD" w:rsidR="0042300E" w:rsidRPr="0042300E" w:rsidRDefault="00C82BCC" w:rsidP="0042300E">
      <w:pPr>
        <w:pStyle w:val="contentspage"/>
        <w:rPr>
          <w:color w:val="000000" w:themeColor="text1"/>
        </w:rPr>
      </w:pPr>
      <w:hyperlink w:anchor="_Keeping_court-appointed_representat" w:history="1">
        <w:r w:rsidR="0042300E" w:rsidRPr="0042300E">
          <w:rPr>
            <w:rStyle w:val="Hyperlink"/>
            <w:color w:val="000000" w:themeColor="text1"/>
            <w:u w:val="none"/>
          </w:rPr>
          <w:t xml:space="preserve">Keeping court-appointed </w:t>
        </w:r>
        <w:r w:rsidR="0042300E" w:rsidRPr="0042300E">
          <w:rPr>
            <w:rStyle w:val="Hyperlink"/>
            <w:color w:val="000000" w:themeColor="text1"/>
            <w:u w:val="none"/>
          </w:rPr>
          <w:br/>
          <w:t>representatives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1</w:t>
        </w:r>
        <w:r w:rsidR="00DB27A9">
          <w:rPr>
            <w:rStyle w:val="Hyperlink"/>
            <w:color w:val="000000" w:themeColor="text1"/>
            <w:u w:val="none"/>
          </w:rPr>
          <w:t>8</w:t>
        </w:r>
      </w:hyperlink>
    </w:p>
    <w:p w14:paraId="275AAE67" w14:textId="33F16341" w:rsidR="0042300E" w:rsidRPr="0042300E" w:rsidRDefault="0042300E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711488" behindDoc="0" locked="0" layoutInCell="1" allowOverlap="1" wp14:anchorId="79689D1E" wp14:editId="31CBB842">
            <wp:simplePos x="0" y="0"/>
            <wp:positionH relativeFrom="column">
              <wp:posOffset>0</wp:posOffset>
            </wp:positionH>
            <wp:positionV relativeFrom="paragraph">
              <wp:posOffset>299545</wp:posOffset>
            </wp:positionV>
            <wp:extent cx="1213945" cy="1213945"/>
            <wp:effectExtent l="0" t="0" r="0" b="0"/>
            <wp:wrapNone/>
            <wp:docPr id="2011997141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97141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5" cy="12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00E">
        <w:rPr>
          <w:color w:val="000000" w:themeColor="text1"/>
        </w:rPr>
        <w:br/>
      </w:r>
      <w:r w:rsidRPr="0042300E">
        <w:rPr>
          <w:color w:val="000000" w:themeColor="text1"/>
        </w:rPr>
        <w:br/>
      </w:r>
      <w:hyperlink w:anchor="_Making_someone_a" w:history="1">
        <w:r w:rsidRPr="0042300E">
          <w:rPr>
            <w:rStyle w:val="Hyperlink"/>
            <w:color w:val="000000" w:themeColor="text1"/>
            <w:u w:val="none"/>
          </w:rPr>
          <w:t>Making someone a court-appointed representative</w:t>
        </w:r>
        <w:r w:rsidRPr="0042300E">
          <w:rPr>
            <w:rStyle w:val="Hyperlink"/>
            <w:color w:val="000000" w:themeColor="text1"/>
            <w:u w:val="none"/>
          </w:rPr>
          <w:tab/>
        </w:r>
        <w:r w:rsidR="00DB27A9">
          <w:rPr>
            <w:rStyle w:val="Hyperlink"/>
            <w:color w:val="000000" w:themeColor="text1"/>
            <w:u w:val="none"/>
          </w:rPr>
          <w:t>20</w:t>
        </w:r>
      </w:hyperlink>
    </w:p>
    <w:p w14:paraId="4292FC2F" w14:textId="77777777" w:rsidR="006A0A47" w:rsidRDefault="006A0A47" w:rsidP="0042300E">
      <w:pPr>
        <w:pStyle w:val="contentspage"/>
      </w:pPr>
    </w:p>
    <w:p w14:paraId="70A395F2" w14:textId="650AEDB7" w:rsidR="006A0A47" w:rsidRPr="000F06E4" w:rsidRDefault="006A0A47" w:rsidP="000F06E4">
      <w:pPr>
        <w:pStyle w:val="contentspage"/>
        <w:jc w:val="right"/>
        <w:rPr>
          <w:b/>
          <w:bCs w:val="0"/>
        </w:rPr>
      </w:pPr>
      <w:r w:rsidRPr="000F06E4">
        <w:rPr>
          <w:b/>
          <w:bCs w:val="0"/>
        </w:rPr>
        <w:lastRenderedPageBreak/>
        <w:t>Page number:</w:t>
      </w:r>
    </w:p>
    <w:p w14:paraId="0DA57BD6" w14:textId="2AD7DE3D" w:rsidR="006A0A47" w:rsidRDefault="006A0A47" w:rsidP="0042300E">
      <w:pPr>
        <w:pStyle w:val="contentspage"/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7936" behindDoc="0" locked="0" layoutInCell="1" allowOverlap="1" wp14:anchorId="50619ABF" wp14:editId="6B47F7CA">
            <wp:simplePos x="0" y="0"/>
            <wp:positionH relativeFrom="column">
              <wp:posOffset>0</wp:posOffset>
            </wp:positionH>
            <wp:positionV relativeFrom="paragraph">
              <wp:posOffset>166636</wp:posOffset>
            </wp:positionV>
            <wp:extent cx="1118870" cy="1263650"/>
            <wp:effectExtent l="0" t="0" r="0" b="0"/>
            <wp:wrapNone/>
            <wp:docPr id="66640224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0224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108DF" w14:textId="48DEEA85" w:rsidR="006A0A47" w:rsidRDefault="006A0A47" w:rsidP="0042300E">
      <w:pPr>
        <w:pStyle w:val="contentspage"/>
      </w:pPr>
    </w:p>
    <w:p w14:paraId="5CE177C3" w14:textId="4320CE0F" w:rsidR="0042300E" w:rsidRPr="00DB27A9" w:rsidRDefault="00C82BCC" w:rsidP="00DB27A9">
      <w:pPr>
        <w:pStyle w:val="contentspage"/>
      </w:pPr>
      <w:hyperlink w:anchor="_Changing_what_court" w:history="1">
        <w:r w:rsidR="0042300E" w:rsidRPr="00DB27A9">
          <w:rPr>
            <w:rStyle w:val="Hyperlink"/>
            <w:color w:val="auto"/>
            <w:u w:val="none"/>
          </w:rPr>
          <w:t xml:space="preserve">Changing what </w:t>
        </w:r>
        <w:r w:rsidR="00767947" w:rsidRPr="00DB27A9">
          <w:rPr>
            <w:rStyle w:val="Hyperlink"/>
            <w:color w:val="auto"/>
            <w:u w:val="none"/>
          </w:rPr>
          <w:t>court-</w:t>
        </w:r>
        <w:r w:rsidR="0042300E" w:rsidRPr="00DB27A9">
          <w:rPr>
            <w:rStyle w:val="Hyperlink"/>
            <w:color w:val="auto"/>
            <w:u w:val="none"/>
          </w:rPr>
          <w:t>appointed representatives do</w:t>
        </w:r>
        <w:r w:rsidR="0042300E" w:rsidRPr="00DB27A9">
          <w:rPr>
            <w:rStyle w:val="Hyperlink"/>
            <w:color w:val="auto"/>
            <w:u w:val="none"/>
          </w:rPr>
          <w:tab/>
          <w:t>2</w:t>
        </w:r>
        <w:r w:rsidR="00DB27A9">
          <w:rPr>
            <w:rStyle w:val="Hyperlink"/>
            <w:color w:val="auto"/>
            <w:u w:val="none"/>
          </w:rPr>
          <w:t>2</w:t>
        </w:r>
      </w:hyperlink>
    </w:p>
    <w:p w14:paraId="3047C466" w14:textId="47A0AD74" w:rsidR="0042300E" w:rsidRPr="0042300E" w:rsidRDefault="006A0A47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8960" behindDoc="0" locked="0" layoutInCell="1" allowOverlap="1" wp14:anchorId="3EA0012C" wp14:editId="5A5EF41D">
            <wp:simplePos x="0" y="0"/>
            <wp:positionH relativeFrom="column">
              <wp:posOffset>0</wp:posOffset>
            </wp:positionH>
            <wp:positionV relativeFrom="paragraph">
              <wp:posOffset>251317</wp:posOffset>
            </wp:positionV>
            <wp:extent cx="1308100" cy="1308100"/>
            <wp:effectExtent l="0" t="0" r="0" b="0"/>
            <wp:wrapNone/>
            <wp:docPr id="50147397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7397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409BB" w14:textId="4034E0CB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50BC6595" w14:textId="4BE83E24" w:rsidR="0042300E" w:rsidRPr="0042300E" w:rsidRDefault="00C82BCC" w:rsidP="0042300E">
      <w:pPr>
        <w:pStyle w:val="contentspage"/>
        <w:rPr>
          <w:color w:val="000000" w:themeColor="text1"/>
        </w:rPr>
      </w:pPr>
      <w:hyperlink w:anchor="_Checking_how_court-appointed" w:history="1">
        <w:r w:rsidR="0042300E" w:rsidRPr="0042300E">
          <w:rPr>
            <w:rStyle w:val="Hyperlink"/>
            <w:color w:val="000000" w:themeColor="text1"/>
            <w:u w:val="none"/>
          </w:rPr>
          <w:t>Checking how court-appointed representatives are doing.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2</w:t>
        </w:r>
        <w:r w:rsidR="00DB27A9">
          <w:rPr>
            <w:rStyle w:val="Hyperlink"/>
            <w:color w:val="000000" w:themeColor="text1"/>
            <w:u w:val="none"/>
          </w:rPr>
          <w:t>9</w:t>
        </w:r>
      </w:hyperlink>
    </w:p>
    <w:p w14:paraId="0FFBD600" w14:textId="51B49FC6" w:rsidR="0042300E" w:rsidRPr="0042300E" w:rsidRDefault="006A0A47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91008" behindDoc="0" locked="0" layoutInCell="1" allowOverlap="1" wp14:anchorId="015738BB" wp14:editId="52A7CF7D">
            <wp:simplePos x="0" y="0"/>
            <wp:positionH relativeFrom="column">
              <wp:posOffset>0</wp:posOffset>
            </wp:positionH>
            <wp:positionV relativeFrom="paragraph">
              <wp:posOffset>300212</wp:posOffset>
            </wp:positionV>
            <wp:extent cx="1229360" cy="1229360"/>
            <wp:effectExtent l="0" t="0" r="0" b="0"/>
            <wp:wrapNone/>
            <wp:docPr id="15719305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05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FC92" w14:textId="5A92EDAB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691D4A0" w14:textId="57E77C21" w:rsidR="0042300E" w:rsidRPr="0042300E" w:rsidRDefault="00C82BCC" w:rsidP="0042300E">
      <w:pPr>
        <w:pStyle w:val="contentspage"/>
        <w:rPr>
          <w:color w:val="000000" w:themeColor="text1"/>
        </w:rPr>
      </w:pPr>
      <w:hyperlink w:anchor="_Anything_else_you" w:history="1">
        <w:r w:rsidR="0042300E" w:rsidRPr="0042300E">
          <w:rPr>
            <w:rStyle w:val="Hyperlink"/>
            <w:color w:val="000000" w:themeColor="text1"/>
            <w:u w:val="none"/>
          </w:rPr>
          <w:t>Anything else you want to tell us.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3</w:t>
        </w:r>
        <w:r w:rsidR="00DB27A9">
          <w:rPr>
            <w:rStyle w:val="Hyperlink"/>
            <w:color w:val="000000" w:themeColor="text1"/>
            <w:u w:val="none"/>
          </w:rPr>
          <w:t>2</w:t>
        </w:r>
      </w:hyperlink>
    </w:p>
    <w:p w14:paraId="2A0446E8" w14:textId="77777777" w:rsidR="0042300E" w:rsidRPr="0042300E" w:rsidRDefault="0042300E" w:rsidP="00D36407">
      <w:pPr>
        <w:pStyle w:val="contentspage"/>
        <w:rPr>
          <w:color w:val="000000" w:themeColor="text1"/>
        </w:rPr>
      </w:pPr>
    </w:p>
    <w:p w14:paraId="03BCEA14" w14:textId="06534C6A" w:rsidR="00D36407" w:rsidRPr="0042300E" w:rsidRDefault="006A0A47" w:rsidP="00D36407">
      <w:pPr>
        <w:pStyle w:val="contentspage"/>
        <w:rPr>
          <w:color w:val="000000" w:themeColor="text1"/>
        </w:rPr>
      </w:pPr>
      <w:r w:rsidRPr="0042300E">
        <w:rPr>
          <w:rStyle w:val="Hyperlink"/>
          <w:b/>
          <w:noProof/>
          <w:color w:val="000000" w:themeColor="text1"/>
          <w:u w:val="none"/>
        </w:rPr>
        <w:drawing>
          <wp:anchor distT="0" distB="0" distL="114300" distR="114300" simplePos="0" relativeHeight="251622400" behindDoc="0" locked="0" layoutInCell="1" allowOverlap="1" wp14:anchorId="14D9D4BE" wp14:editId="3D1A70FD">
            <wp:simplePos x="0" y="0"/>
            <wp:positionH relativeFrom="column">
              <wp:posOffset>-116840</wp:posOffset>
            </wp:positionH>
            <wp:positionV relativeFrom="paragraph">
              <wp:posOffset>301482</wp:posOffset>
            </wp:positionV>
            <wp:extent cx="1447800" cy="925830"/>
            <wp:effectExtent l="0" t="0" r="0" b="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6EE1" w14:textId="069E3456" w:rsidR="00D36407" w:rsidRPr="0042300E" w:rsidRDefault="00A35C4D" w:rsidP="00D36407">
      <w:pPr>
        <w:pStyle w:val="contentspage"/>
        <w:rPr>
          <w:rStyle w:val="Hyperlink"/>
          <w:color w:val="000000" w:themeColor="text1"/>
          <w:u w:val="none"/>
        </w:rPr>
      </w:pPr>
      <w:r>
        <w:rPr>
          <w:color w:val="000000" w:themeColor="text1"/>
        </w:rPr>
        <w:t xml:space="preserve">How to </w:t>
      </w:r>
      <w:r w:rsidR="0042300E" w:rsidRPr="0042300E">
        <w:rPr>
          <w:color w:val="000000" w:themeColor="text1"/>
        </w:rPr>
        <w:fldChar w:fldCharType="begin"/>
      </w:r>
      <w:r w:rsidR="0042300E" w:rsidRPr="0042300E">
        <w:rPr>
          <w:color w:val="000000" w:themeColor="text1"/>
        </w:rPr>
        <w:instrText>HYPERLINK  \l "_Key_Topics"</w:instrText>
      </w:r>
      <w:r w:rsidR="0042300E" w:rsidRPr="0042300E">
        <w:rPr>
          <w:color w:val="000000" w:themeColor="text1"/>
        </w:rPr>
      </w:r>
      <w:r w:rsidR="0042300E" w:rsidRPr="0042300E">
        <w:rPr>
          <w:color w:val="000000" w:themeColor="text1"/>
        </w:rPr>
        <w:fldChar w:fldCharType="separate"/>
      </w:r>
      <w:r>
        <w:rPr>
          <w:rStyle w:val="Hyperlink"/>
          <w:color w:val="000000" w:themeColor="text1"/>
          <w:u w:val="none"/>
        </w:rPr>
        <w:t>g</w:t>
      </w:r>
      <w:r w:rsidR="00D36407" w:rsidRPr="0042300E">
        <w:rPr>
          <w:rStyle w:val="Hyperlink"/>
          <w:color w:val="000000" w:themeColor="text1"/>
          <w:u w:val="none"/>
        </w:rPr>
        <w:t>et in touch</w:t>
      </w:r>
      <w:r>
        <w:rPr>
          <w:rStyle w:val="Hyperlink"/>
          <w:color w:val="000000" w:themeColor="text1"/>
          <w:u w:val="none"/>
        </w:rPr>
        <w:t xml:space="preserve"> with us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42300E" w:rsidRPr="0042300E">
        <w:rPr>
          <w:rStyle w:val="Hyperlink"/>
          <w:color w:val="000000" w:themeColor="text1"/>
          <w:u w:val="none"/>
        </w:rPr>
        <w:t>3</w:t>
      </w:r>
      <w:r w:rsidR="00DB27A9">
        <w:rPr>
          <w:rStyle w:val="Hyperlink"/>
          <w:color w:val="000000" w:themeColor="text1"/>
          <w:u w:val="none"/>
        </w:rPr>
        <w:t>3</w:t>
      </w:r>
    </w:p>
    <w:bookmarkStart w:id="2" w:name="_What_is_this"/>
    <w:bookmarkStart w:id="3" w:name="_Toc160439328"/>
    <w:bookmarkStart w:id="4" w:name="_Toc160710548"/>
    <w:bookmarkEnd w:id="2"/>
    <w:p w14:paraId="2E2B78B1" w14:textId="661BF820" w:rsidR="0042300E" w:rsidRDefault="0042300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42300E">
        <w:rPr>
          <w:rFonts w:cs="Arial"/>
          <w:bCs/>
          <w:color w:val="000000" w:themeColor="text1"/>
          <w:szCs w:val="32"/>
        </w:rPr>
        <w:fldChar w:fldCharType="end"/>
      </w:r>
      <w:r w:rsidRPr="0042300E">
        <w:rPr>
          <w:color w:val="000000" w:themeColor="text1"/>
        </w:rPr>
        <w:br w:type="page"/>
      </w:r>
    </w:p>
    <w:p w14:paraId="239CE35C" w14:textId="569D3806" w:rsidR="00E33679" w:rsidRPr="00BD5885" w:rsidRDefault="00E33679" w:rsidP="00E33679">
      <w:pPr>
        <w:pStyle w:val="Heading1"/>
      </w:pPr>
      <w:bookmarkStart w:id="5" w:name="_What_is_this_2"/>
      <w:bookmarkEnd w:id="5"/>
      <w:r>
        <w:lastRenderedPageBreak/>
        <w:t>What is this</w:t>
      </w:r>
      <w:r w:rsidRPr="00BD5885">
        <w:t xml:space="preserve"> review?</w:t>
      </w:r>
      <w:bookmarkEnd w:id="3"/>
      <w:bookmarkEnd w:id="4"/>
    </w:p>
    <w:p w14:paraId="54CAFFE3" w14:textId="77777777" w:rsidR="00E33679" w:rsidRPr="00B60E30" w:rsidRDefault="00E33679" w:rsidP="00E90CD9"/>
    <w:p w14:paraId="0AC77B8A" w14:textId="5DFF5A22" w:rsidR="00E33679" w:rsidRPr="003B457B" w:rsidRDefault="00E33679" w:rsidP="00E90CD9">
      <w:pPr>
        <w:rPr>
          <w:sz w:val="26"/>
        </w:rPr>
      </w:pPr>
    </w:p>
    <w:p w14:paraId="21DB08F8" w14:textId="06D4AE11" w:rsidR="00E33679" w:rsidRPr="003B457B" w:rsidRDefault="000921EF" w:rsidP="00E33679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89632" behindDoc="0" locked="0" layoutInCell="1" allowOverlap="1" wp14:anchorId="464DA894" wp14:editId="19ADBC1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79"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586560" behindDoc="0" locked="0" layoutInCell="1" allowOverlap="1" wp14:anchorId="09F3FE77" wp14:editId="3914EF62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679" w:rsidRPr="3E627BB8">
        <w:rPr>
          <w:rFonts w:cs="Arial"/>
          <w:b/>
          <w:bCs/>
        </w:rPr>
        <w:t xml:space="preserve">Te Aka Matua o te Ture </w:t>
      </w:r>
      <w:bookmarkStart w:id="6" w:name="_Hlk161817329"/>
      <w:r w:rsidR="00767947">
        <w:rPr>
          <w:rFonts w:cs="Arial"/>
          <w:b/>
          <w:bCs/>
        </w:rPr>
        <w:t>–</w:t>
      </w:r>
      <w:r w:rsidR="00E33679" w:rsidRPr="3E627BB8">
        <w:rPr>
          <w:rFonts w:cs="Arial"/>
          <w:b/>
          <w:bCs/>
        </w:rPr>
        <w:t xml:space="preserve"> </w:t>
      </w:r>
      <w:bookmarkEnd w:id="6"/>
      <w:r w:rsidR="00E33679" w:rsidRPr="3E627BB8">
        <w:rPr>
          <w:rFonts w:cs="Arial"/>
          <w:b/>
          <w:bCs/>
        </w:rPr>
        <w:t>Law Commission</w:t>
      </w:r>
      <w:r w:rsidR="00E33679" w:rsidRPr="00A91ED2">
        <w:rPr>
          <w:rFonts w:cs="Arial"/>
        </w:rPr>
        <w:t xml:space="preserve"> is an organisation that:</w:t>
      </w:r>
      <w:r w:rsidR="00E33679">
        <w:rPr>
          <w:rFonts w:cs="Arial"/>
        </w:rPr>
        <w:br/>
      </w:r>
    </w:p>
    <w:p w14:paraId="6AF3CF88" w14:textId="77777777" w:rsidR="00E33679" w:rsidRPr="003B457B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266D9283" w14:textId="77777777" w:rsidR="00E33679" w:rsidRPr="00A91ED2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549A7A0A" w14:textId="77777777" w:rsidR="00E33679" w:rsidRPr="00B60E30" w:rsidRDefault="00E33679" w:rsidP="00E33679">
      <w:pPr>
        <w:rPr>
          <w:rFonts w:cs="Arial"/>
          <w:sz w:val="34"/>
        </w:rPr>
      </w:pPr>
    </w:p>
    <w:p w14:paraId="4548B24A" w14:textId="6DE2CBA0" w:rsidR="00E33679" w:rsidRPr="00800E7F" w:rsidRDefault="009978F5" w:rsidP="00E33679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530E5C" wp14:editId="7988C91B">
                <wp:simplePos x="0" y="0"/>
                <wp:positionH relativeFrom="margin">
                  <wp:posOffset>2232454</wp:posOffset>
                </wp:positionH>
                <wp:positionV relativeFrom="paragraph">
                  <wp:posOffset>49839</wp:posOffset>
                </wp:positionV>
                <wp:extent cx="3571875" cy="4250724"/>
                <wp:effectExtent l="0" t="0" r="0" b="3810"/>
                <wp:wrapNone/>
                <wp:docPr id="13143806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4250724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29C62E" id="Rectangle 9" o:spid="_x0000_s1026" style="position:absolute;margin-left:175.8pt;margin-top:3.9pt;width:281.25pt;height:334.7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E33679"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585536" behindDoc="0" locked="0" layoutInCell="1" allowOverlap="1" wp14:anchorId="1C684734" wp14:editId="17BFC93D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A6DD" w14:textId="7AA1B2C9" w:rsidR="00E33679" w:rsidRPr="00DA4A04" w:rsidRDefault="00E33679" w:rsidP="00E33679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3C83887F" w14:textId="77777777" w:rsidR="00E33679" w:rsidRPr="00E33679" w:rsidRDefault="00E33679">
      <w:pPr>
        <w:pStyle w:val="Listtoplevel"/>
        <w:rPr>
          <w:sz w:val="26"/>
          <w:szCs w:val="26"/>
        </w:rPr>
      </w:pPr>
      <w:r w:rsidRPr="005813CC">
        <w:rPr>
          <w:lang w:val="en-NZ" w:eastAsia="en-NZ"/>
        </w:rPr>
        <w:drawing>
          <wp:anchor distT="0" distB="0" distL="114300" distR="114300" simplePos="0" relativeHeight="251587584" behindDoc="0" locked="0" layoutInCell="1" allowOverlap="1" wp14:anchorId="42C467B4" wp14:editId="3397E388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t>look carefully at a part of the law</w:t>
      </w:r>
    </w:p>
    <w:p w14:paraId="236A9F6B" w14:textId="78FCD691" w:rsidR="00E33679" w:rsidRPr="00E33679" w:rsidRDefault="00E33679">
      <w:pPr>
        <w:pStyle w:val="Listtoplevel"/>
        <w:rPr>
          <w:sz w:val="26"/>
          <w:szCs w:val="26"/>
        </w:rPr>
      </w:pPr>
      <w:r w:rsidRPr="3E627BB8">
        <w:t xml:space="preserve">talk to people who know a lot </w:t>
      </w:r>
      <w:r>
        <w:t xml:space="preserve">of </w:t>
      </w:r>
      <w:r w:rsidRPr="3E627BB8">
        <w:t xml:space="preserve">things to do with that part of </w:t>
      </w:r>
      <w:r w:rsidR="00A5589C">
        <w:t xml:space="preserve">the </w:t>
      </w:r>
      <w:r w:rsidRPr="3E627BB8">
        <w:t>law</w:t>
      </w:r>
    </w:p>
    <w:p w14:paraId="4C728A10" w14:textId="1368DD2E" w:rsidR="00E33679" w:rsidRPr="003B457B" w:rsidRDefault="00E33679" w:rsidP="00E33679">
      <w:pPr>
        <w:pStyle w:val="Listtoplevel"/>
        <w:rPr>
          <w:rFonts w:asciiTheme="minorHAnsi" w:hAnsiTheme="minorHAnsi"/>
        </w:rPr>
      </w:pPr>
      <w:r w:rsidRPr="00A91ED2">
        <w:t>ask people what they think</w:t>
      </w:r>
    </w:p>
    <w:p w14:paraId="61275882" w14:textId="2AB1C5CB" w:rsidR="00E33679" w:rsidRPr="00AC3916" w:rsidRDefault="00E33679" w:rsidP="00E33679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88608" behindDoc="0" locked="0" layoutInCell="1" allowOverlap="1" wp14:anchorId="280804A2" wp14:editId="65009EF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ED2">
        <w:t xml:space="preserve">write a report about what we </w:t>
      </w:r>
      <w:r w:rsidRPr="00AC3916">
        <w:t>have found out.</w:t>
      </w:r>
    </w:p>
    <w:p w14:paraId="6F8FE345" w14:textId="1F662878" w:rsidR="00752222" w:rsidRDefault="00752222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288846BE" w14:textId="1485E090" w:rsidR="006A0A47" w:rsidRDefault="00752222" w:rsidP="00634C10">
      <w:pPr>
        <w:rPr>
          <w:rFonts w:cs="Arial"/>
        </w:rPr>
      </w:pPr>
      <w:r>
        <w:rPr>
          <w:rFonts w:asciiTheme="majorHAnsi" w:eastAsiaTheme="majorEastAsia" w:hAnsiTheme="majorHAnsi" w:cs="Arial"/>
          <w:b/>
          <w:noProof/>
          <w:color w:val="1F3763" w:themeColor="accent1" w:themeShade="7F"/>
          <w:sz w:val="2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725DDAD" wp14:editId="570069CF">
                <wp:simplePos x="0" y="0"/>
                <wp:positionH relativeFrom="margin">
                  <wp:posOffset>2235835</wp:posOffset>
                </wp:positionH>
                <wp:positionV relativeFrom="paragraph">
                  <wp:posOffset>-211455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C26388" w14:textId="77777777" w:rsidR="00F51924" w:rsidRPr="000F06E4" w:rsidRDefault="00F51924" w:rsidP="000F06E4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DDAD" id="Rectangle 507" o:spid="_x0000_s1026" style="position:absolute;left:0;text-align:left;margin-left:176.05pt;margin-top:-16.65pt;width:280.5pt;height:108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" fillcolor="#d7eacc" stroked="f">
                <v:textbox>
                  <w:txbxContent>
                    <w:p w14:paraId="59C26388" w14:textId="77777777" w:rsidR="00F51924" w:rsidRPr="000F06E4" w:rsidRDefault="00F51924" w:rsidP="000F06E4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4C10"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0656" behindDoc="0" locked="0" layoutInCell="1" allowOverlap="1" wp14:anchorId="0ECBC37F" wp14:editId="45E80A08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C10">
        <w:rPr>
          <w:rFonts w:cs="Arial"/>
        </w:rPr>
        <w:t xml:space="preserve">In this Easy Read document when we say </w:t>
      </w:r>
      <w:r w:rsidR="00634C10" w:rsidRPr="00DA4A04">
        <w:rPr>
          <w:rFonts w:cs="Arial"/>
          <w:b/>
        </w:rPr>
        <w:t>we</w:t>
      </w:r>
      <w:r w:rsidR="006A0A47">
        <w:rPr>
          <w:rFonts w:cs="Arial"/>
          <w:b/>
        </w:rPr>
        <w:t xml:space="preserve"> / our</w:t>
      </w:r>
      <w:r w:rsidR="00634C10">
        <w:rPr>
          <w:rFonts w:cs="Arial"/>
        </w:rPr>
        <w:t xml:space="preserve"> this means the </w:t>
      </w:r>
    </w:p>
    <w:p w14:paraId="5B134F08" w14:textId="3D2DFE79" w:rsidR="00634C10" w:rsidRDefault="00634C10" w:rsidP="00634C10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</w:p>
    <w:p w14:paraId="150D0FAF" w14:textId="77777777" w:rsidR="00634C10" w:rsidRDefault="00634C10" w:rsidP="00634C10"/>
    <w:p w14:paraId="784289E5" w14:textId="77777777" w:rsidR="00FA7EA3" w:rsidRDefault="00FA7EA3" w:rsidP="00FA7EA3">
      <w:r w:rsidRPr="00BD5885">
        <w:rPr>
          <w:noProof/>
          <w:lang w:val="en-NZ" w:eastAsia="en-NZ"/>
        </w:rPr>
        <w:drawing>
          <wp:anchor distT="0" distB="0" distL="114300" distR="114300" simplePos="0" relativeHeight="251601920" behindDoc="0" locked="0" layoutInCell="1" allowOverlap="1" wp14:anchorId="11B2C3B7" wp14:editId="71D5BAF5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21C3" w14:textId="6DB29D1E" w:rsidR="00FA7EA3" w:rsidRDefault="00FA7EA3" w:rsidP="00FA7EA3">
      <w:r>
        <w:t>Some people find it hard to make decisions about their own lives.</w:t>
      </w:r>
    </w:p>
    <w:p w14:paraId="05050D5C" w14:textId="77777777" w:rsidR="00FA7EA3" w:rsidRDefault="00FA7EA3" w:rsidP="00FA7EA3"/>
    <w:p w14:paraId="2DDE3BE5" w14:textId="51FEF9D7" w:rsidR="00FA7EA3" w:rsidRDefault="00FA7EA3" w:rsidP="00FA7EA3">
      <w:r>
        <w:rPr>
          <w:noProof/>
          <w:lang w:val="en-NZ" w:eastAsia="en-NZ"/>
        </w:rPr>
        <w:drawing>
          <wp:anchor distT="0" distB="0" distL="114300" distR="114300" simplePos="0" relativeHeight="251602944" behindDoc="0" locked="0" layoutInCell="1" allowOverlap="1" wp14:anchorId="4C7126FE" wp14:editId="2F7231FB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725DDAD" wp14:editId="4AF43017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3082659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49F979" id="Rectangle 8" o:spid="_x0000_s1026" style="position:absolute;margin-left:177.75pt;margin-top:19.4pt;width:280.5pt;height:117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41AC7FE1" w14:textId="77777777" w:rsidR="00FA7EA3" w:rsidRDefault="00FA7EA3" w:rsidP="00FA7EA3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7E167A66" w14:textId="77777777" w:rsidR="00FA7EA3" w:rsidRDefault="00FA7EA3" w:rsidP="0053591C">
      <w:pPr>
        <w:spacing w:after="200"/>
        <w:ind w:left="0"/>
        <w:contextualSpacing/>
      </w:pPr>
    </w:p>
    <w:p w14:paraId="3F6290C4" w14:textId="77777777" w:rsidR="00FA7EA3" w:rsidRDefault="00FA7EA3" w:rsidP="00FA7EA3">
      <w:pPr>
        <w:rPr>
          <w:rFonts w:cs="Arial"/>
        </w:rPr>
      </w:pPr>
    </w:p>
    <w:p w14:paraId="435896D4" w14:textId="598322DE" w:rsidR="00FA7EA3" w:rsidRDefault="0053591C" w:rsidP="00FA7EA3">
      <w:pPr>
        <w:rPr>
          <w:rFonts w:cs="Arial"/>
        </w:rPr>
      </w:pP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16DD73D8" wp14:editId="14E5CE4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95350" cy="1236240"/>
            <wp:effectExtent l="0" t="0" r="0" b="0"/>
            <wp:wrapNone/>
            <wp:docPr id="1626462920" name="Picture 1626462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920" name="Picture 1626462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In this review we are looking at what the law should do when people have affected decision making.</w:t>
      </w:r>
    </w:p>
    <w:p w14:paraId="0E74C1B7" w14:textId="77777777" w:rsidR="006A4581" w:rsidRDefault="006A4581" w:rsidP="00FA7EA3">
      <w:pPr>
        <w:rPr>
          <w:rFonts w:cs="Arial"/>
        </w:rPr>
      </w:pPr>
    </w:p>
    <w:p w14:paraId="7AD79109" w14:textId="77777777" w:rsidR="006A4581" w:rsidRDefault="006A4581" w:rsidP="00FA7EA3">
      <w:pPr>
        <w:rPr>
          <w:rFonts w:cs="Arial"/>
        </w:rPr>
      </w:pPr>
    </w:p>
    <w:p w14:paraId="1435C805" w14:textId="31E7C6EC" w:rsidR="006A4581" w:rsidRPr="00BD5885" w:rsidRDefault="006A4581" w:rsidP="006A4581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613184" behindDoc="0" locked="0" layoutInCell="1" allowOverlap="1" wp14:anchorId="3ED99853" wp14:editId="4F265CAB">
            <wp:simplePos x="0" y="0"/>
            <wp:positionH relativeFrom="column">
              <wp:posOffset>0</wp:posOffset>
            </wp:positionH>
            <wp:positionV relativeFrom="paragraph">
              <wp:posOffset>11194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>
        <w:rPr>
          <w:rFonts w:cs="Arial"/>
        </w:rPr>
        <w:t xml:space="preserve">has written a document called 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.</w:t>
      </w:r>
    </w:p>
    <w:p w14:paraId="6E472435" w14:textId="77777777" w:rsidR="006A4581" w:rsidRDefault="006A4581" w:rsidP="006A4581">
      <w:pPr>
        <w:rPr>
          <w:rFonts w:cs="Arial"/>
        </w:rPr>
      </w:pPr>
    </w:p>
    <w:p w14:paraId="6C70A92C" w14:textId="77777777" w:rsidR="0053591C" w:rsidRDefault="0053591C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A44EE87" w14:textId="024B5879" w:rsidR="006A4581" w:rsidRDefault="009978F5" w:rsidP="006A4581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EA0ECB0" wp14:editId="0DBDE9C9">
                <wp:simplePos x="0" y="0"/>
                <wp:positionH relativeFrom="margin">
                  <wp:posOffset>2260600</wp:posOffset>
                </wp:positionH>
                <wp:positionV relativeFrom="paragraph">
                  <wp:posOffset>-60325</wp:posOffset>
                </wp:positionV>
                <wp:extent cx="3562350" cy="2423795"/>
                <wp:effectExtent l="0" t="0" r="0" b="0"/>
                <wp:wrapNone/>
                <wp:docPr id="9497726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2379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92F69B" id="Rectangle 7" o:spid="_x0000_s1026" style="position:absolute;margin-left:178pt;margin-top:-4.75pt;width:280.5pt;height:190.8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6A4581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50048" behindDoc="0" locked="0" layoutInCell="1" allowOverlap="1" wp14:anchorId="4BB7EA76" wp14:editId="49BE7971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 </w:t>
      </w:r>
      <w:r w:rsidR="006A4581">
        <w:rPr>
          <w:rFonts w:cs="Arial"/>
          <w:b/>
          <w:bCs/>
        </w:rPr>
        <w:t>Second Issues Paper</w:t>
      </w:r>
      <w:r w:rsidR="006A4581">
        <w:rPr>
          <w:rFonts w:cs="Arial"/>
        </w:rPr>
        <w:t>:</w:t>
      </w:r>
    </w:p>
    <w:p w14:paraId="017F92D4" w14:textId="77777777" w:rsidR="006A4581" w:rsidRDefault="006A4581" w:rsidP="006A4581">
      <w:pPr>
        <w:pStyle w:val="Listtoplevel"/>
      </w:pPr>
      <w:r>
        <w:t>explains problems with the law we have now</w:t>
      </w:r>
    </w:p>
    <w:p w14:paraId="16308411" w14:textId="77777777" w:rsidR="006A4581" w:rsidRPr="00634C10" w:rsidRDefault="006A4581" w:rsidP="006A4581">
      <w:pPr>
        <w:pStyle w:val="Listtoplevel"/>
      </w:pPr>
      <w:r w:rsidRPr="0015227B">
        <w:drawing>
          <wp:anchor distT="0" distB="0" distL="114300" distR="114300" simplePos="0" relativeHeight="251615232" behindDoc="0" locked="0" layoutInCell="1" allowOverlap="1" wp14:anchorId="516992F7" wp14:editId="2B45D173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asks people to tell us how the law could be made better.</w:t>
      </w:r>
    </w:p>
    <w:p w14:paraId="5E474ABB" w14:textId="77777777" w:rsidR="006A4581" w:rsidRDefault="006A4581" w:rsidP="006A4581">
      <w:pPr>
        <w:rPr>
          <w:rFonts w:cs="Arial"/>
          <w:b/>
          <w:bCs/>
          <w:szCs w:val="32"/>
        </w:rPr>
      </w:pPr>
      <w:bookmarkStart w:id="7" w:name="_Hlk119683556"/>
    </w:p>
    <w:p w14:paraId="700AC302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67E8086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12160" behindDoc="0" locked="0" layoutInCell="1" allowOverlap="1" wp14:anchorId="2DE0FC08" wp14:editId="3080E3BF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>You can find the Second Issues Paper on our website at:</w:t>
      </w:r>
    </w:p>
    <w:p w14:paraId="4B984298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2B3FAADF" w14:textId="67D4034D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448AE4D5" w14:textId="77777777" w:rsidR="006A4581" w:rsidRDefault="006A4581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14208" behindDoc="0" locked="0" layoutInCell="1" allowOverlap="1" wp14:anchorId="2664E417" wp14:editId="5BADEE5A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A595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18D215A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15F529FD" w14:textId="77777777" w:rsidR="006A0A47" w:rsidRDefault="006A0A47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7EABD4E" w14:textId="25340267" w:rsidR="006A4581" w:rsidRPr="00A516FD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617280" behindDoc="0" locked="0" layoutInCell="1" allowOverlap="1" wp14:anchorId="1599F4F5" wp14:editId="3A9DD5FA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37030" cy="1341120"/>
            <wp:effectExtent l="0" t="0" r="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We have also written 4 documents called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.</w:t>
      </w:r>
    </w:p>
    <w:p w14:paraId="19A85834" w14:textId="77777777" w:rsidR="006A4581" w:rsidRPr="00A516FD" w:rsidRDefault="006A4581" w:rsidP="006A4581">
      <w:pPr>
        <w:rPr>
          <w:rFonts w:cs="Arial"/>
          <w:szCs w:val="32"/>
        </w:rPr>
      </w:pPr>
    </w:p>
    <w:p w14:paraId="6A4C7B4F" w14:textId="29864E04" w:rsidR="006A4581" w:rsidRDefault="009978F5" w:rsidP="006A4581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EA50BF5" wp14:editId="5426A525">
                <wp:simplePos x="0" y="0"/>
                <wp:positionH relativeFrom="margin">
                  <wp:posOffset>2171700</wp:posOffset>
                </wp:positionH>
                <wp:positionV relativeFrom="paragraph">
                  <wp:posOffset>142240</wp:posOffset>
                </wp:positionV>
                <wp:extent cx="3562350" cy="2802890"/>
                <wp:effectExtent l="0" t="0" r="0" b="0"/>
                <wp:wrapNone/>
                <wp:docPr id="18621923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8028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466B5F" id="Rectangle 6" o:spid="_x0000_s1026" style="position:absolute;margin-left:171pt;margin-top:11.2pt;width:280.5pt;height:220.7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13237D4A" w14:textId="07DC3E4A" w:rsidR="006A4581" w:rsidRPr="00A516FD" w:rsidRDefault="006A4581" w:rsidP="006A4581">
      <w:pPr>
        <w:rPr>
          <w:rFonts w:cs="Arial"/>
          <w:szCs w:val="32"/>
        </w:rPr>
      </w:pPr>
      <w:r w:rsidRPr="0015227B">
        <w:rPr>
          <w:noProof/>
        </w:rPr>
        <w:drawing>
          <wp:anchor distT="0" distB="0" distL="114300" distR="114300" simplePos="0" relativeHeight="251652096" behindDoc="0" locked="0" layoutInCell="1" allowOverlap="1" wp14:anchorId="7BC80261" wp14:editId="699A67A9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These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:</w:t>
      </w:r>
    </w:p>
    <w:p w14:paraId="538A2F76" w14:textId="77777777" w:rsidR="006A4581" w:rsidRPr="00A516FD" w:rsidRDefault="006A4581" w:rsidP="006A4581">
      <w:pPr>
        <w:pStyle w:val="Listtoplevel"/>
      </w:pPr>
      <w:r w:rsidRPr="00A516FD">
        <w:t>talk about some of the most important things in the Second Issues Paper</w:t>
      </w:r>
    </w:p>
    <w:p w14:paraId="774BA8D1" w14:textId="77777777" w:rsidR="006A4581" w:rsidRPr="00A516FD" w:rsidRDefault="006A4581" w:rsidP="006A4581">
      <w:pPr>
        <w:pStyle w:val="Listtoplevel"/>
      </w:pPr>
      <w:r w:rsidRPr="0015227B">
        <w:drawing>
          <wp:anchor distT="0" distB="0" distL="114300" distR="114300" simplePos="0" relativeHeight="251619328" behindDoc="0" locked="0" layoutInCell="1" allowOverlap="1" wp14:anchorId="61D87925" wp14:editId="6387BBD3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724025" cy="1724025"/>
            <wp:effectExtent l="0" t="0" r="0" b="0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t>ask some questions so you can tell us what you think.</w:t>
      </w:r>
    </w:p>
    <w:p w14:paraId="2C9849CC" w14:textId="77777777" w:rsidR="006A4581" w:rsidRPr="00A516FD" w:rsidRDefault="006A4581" w:rsidP="006A4581">
      <w:pPr>
        <w:rPr>
          <w:rFonts w:cs="Arial"/>
          <w:szCs w:val="32"/>
        </w:rPr>
      </w:pPr>
    </w:p>
    <w:p w14:paraId="6953D1ED" w14:textId="77777777" w:rsidR="006A4581" w:rsidRDefault="006A4581" w:rsidP="006A4581">
      <w:pPr>
        <w:rPr>
          <w:rFonts w:cs="Arial"/>
          <w:szCs w:val="32"/>
        </w:rPr>
      </w:pPr>
    </w:p>
    <w:p w14:paraId="22515B36" w14:textId="1AAB293E" w:rsidR="006A4581" w:rsidRPr="00A516FD" w:rsidRDefault="006A4581" w:rsidP="006A4581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is the first of the </w:t>
      </w:r>
      <w:r w:rsidR="00A5589C">
        <w:rPr>
          <w:rFonts w:cs="Arial"/>
          <w:szCs w:val="32"/>
        </w:rPr>
        <w:t xml:space="preserve">key topic </w:t>
      </w:r>
      <w:r>
        <w:rPr>
          <w:rFonts w:cs="Arial"/>
          <w:szCs w:val="32"/>
        </w:rPr>
        <w:t xml:space="preserve">documents. </w:t>
      </w:r>
    </w:p>
    <w:p w14:paraId="6F7B4007" w14:textId="77777777" w:rsidR="006A4581" w:rsidRPr="00634C10" w:rsidRDefault="006A4581" w:rsidP="006A4581">
      <w:pPr>
        <w:rPr>
          <w:rFonts w:cs="Arial"/>
          <w:szCs w:val="32"/>
        </w:rPr>
      </w:pPr>
    </w:p>
    <w:p w14:paraId="6654482C" w14:textId="06F294C7" w:rsidR="006A4581" w:rsidRDefault="0053591C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600896" behindDoc="0" locked="0" layoutInCell="1" allowOverlap="1" wp14:anchorId="4EABA731" wp14:editId="693D6A09">
            <wp:simplePos x="0" y="0"/>
            <wp:positionH relativeFrom="column">
              <wp:posOffset>0</wp:posOffset>
            </wp:positionH>
            <wp:positionV relativeFrom="paragraph">
              <wp:posOffset>26527</wp:posOffset>
            </wp:positionV>
            <wp:extent cx="1114425" cy="1114425"/>
            <wp:effectExtent l="0" t="0" r="0" b="0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B519" w14:textId="15168E19" w:rsidR="006A4581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 w:rsidR="00A5589C">
        <w:rPr>
          <w:rFonts w:cs="Arial"/>
          <w:szCs w:val="32"/>
        </w:rPr>
        <w:t>k</w:t>
      </w:r>
      <w:r w:rsidR="00A5589C" w:rsidRPr="0015227B">
        <w:rPr>
          <w:rFonts w:cs="Arial"/>
          <w:szCs w:val="32"/>
        </w:rPr>
        <w:t xml:space="preserve">ey </w:t>
      </w:r>
      <w:r w:rsidR="00A5589C">
        <w:rPr>
          <w:rFonts w:cs="Arial"/>
          <w:szCs w:val="32"/>
        </w:rPr>
        <w:t>t</w:t>
      </w:r>
      <w:r w:rsidR="00A5589C" w:rsidRPr="0015227B">
        <w:rPr>
          <w:rFonts w:cs="Arial"/>
          <w:szCs w:val="32"/>
        </w:rPr>
        <w:t xml:space="preserve">opic </w:t>
      </w:r>
      <w:r w:rsidRPr="0015227B">
        <w:rPr>
          <w:rFonts w:cs="Arial"/>
          <w:szCs w:val="32"/>
        </w:rPr>
        <w:t>documents are in:</w:t>
      </w:r>
    </w:p>
    <w:p w14:paraId="216D5640" w14:textId="038E7CBD" w:rsidR="006A4581" w:rsidRPr="0015227B" w:rsidRDefault="006A4581" w:rsidP="006A4581">
      <w:pPr>
        <w:pStyle w:val="Listtoplevel"/>
      </w:pPr>
      <w:r w:rsidRPr="0015227B">
        <w:t>Easy Read</w:t>
      </w:r>
    </w:p>
    <w:p w14:paraId="7A92AABD" w14:textId="0C5401A8" w:rsidR="006A4581" w:rsidRPr="0015227B" w:rsidRDefault="0053591C" w:rsidP="006A4581">
      <w:pPr>
        <w:pStyle w:val="Listtoplevel"/>
      </w:pPr>
      <w:r w:rsidRPr="0015227B">
        <w:drawing>
          <wp:anchor distT="0" distB="0" distL="114300" distR="114300" simplePos="0" relativeHeight="251621376" behindDoc="0" locked="0" layoutInCell="1" allowOverlap="1" wp14:anchorId="0AD1FA3C" wp14:editId="7419DA0C">
            <wp:simplePos x="0" y="0"/>
            <wp:positionH relativeFrom="column">
              <wp:posOffset>0</wp:posOffset>
            </wp:positionH>
            <wp:positionV relativeFrom="paragraph">
              <wp:posOffset>65789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15227B">
        <w:t>other alternate formats.</w:t>
      </w:r>
    </w:p>
    <w:p w14:paraId="67AD1E87" w14:textId="77777777" w:rsidR="006A4581" w:rsidRPr="0015227B" w:rsidRDefault="006A4581" w:rsidP="006A4581">
      <w:pPr>
        <w:rPr>
          <w:rFonts w:cs="Arial"/>
          <w:szCs w:val="32"/>
        </w:rPr>
      </w:pPr>
    </w:p>
    <w:p w14:paraId="77790345" w14:textId="77777777" w:rsidR="006A4581" w:rsidRPr="0015227B" w:rsidRDefault="006A4581" w:rsidP="006A4581">
      <w:pPr>
        <w:rPr>
          <w:rFonts w:cs="Arial"/>
          <w:szCs w:val="32"/>
        </w:rPr>
      </w:pPr>
    </w:p>
    <w:p w14:paraId="787F7349" w14:textId="1F6E0A70" w:rsidR="006A4581" w:rsidRPr="0015227B" w:rsidRDefault="0053591C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598848" behindDoc="0" locked="0" layoutInCell="1" allowOverlap="1" wp14:anchorId="33EA6EE6" wp14:editId="1ECEE51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20852" cy="1581150"/>
            <wp:effectExtent l="0" t="0" r="3175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581" w:rsidRPr="0015227B">
        <w:rPr>
          <w:rFonts w:cs="Arial"/>
          <w:szCs w:val="32"/>
        </w:rPr>
        <w:t xml:space="preserve">You can find </w:t>
      </w:r>
      <w:r w:rsidR="006A4581">
        <w:rPr>
          <w:rFonts w:cs="Arial"/>
          <w:szCs w:val="32"/>
        </w:rPr>
        <w:t>the other key topic documents</w:t>
      </w:r>
      <w:r w:rsidR="006A4581" w:rsidRPr="0015227B">
        <w:rPr>
          <w:rFonts w:cs="Arial"/>
          <w:szCs w:val="32"/>
        </w:rPr>
        <w:t xml:space="preserve"> on our website at:</w:t>
      </w:r>
    </w:p>
    <w:p w14:paraId="4C76B639" w14:textId="7E8069F6" w:rsidR="006A4581" w:rsidRPr="0015227B" w:rsidRDefault="006A4581" w:rsidP="006A4581">
      <w:pPr>
        <w:rPr>
          <w:rFonts w:cs="Arial"/>
          <w:szCs w:val="32"/>
        </w:rPr>
      </w:pPr>
    </w:p>
    <w:bookmarkEnd w:id="7"/>
    <w:p w14:paraId="0139888B" w14:textId="1760D441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058FF36" w14:textId="77777777" w:rsidR="006A0A47" w:rsidRDefault="006A0A47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A2B49B5" w14:textId="5587A886" w:rsidR="006A4581" w:rsidRDefault="0053591C" w:rsidP="006A4581">
      <w:pPr>
        <w:rPr>
          <w:rFonts w:cs="Arial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lastRenderedPageBreak/>
        <w:drawing>
          <wp:anchor distT="0" distB="0" distL="114300" distR="114300" simplePos="0" relativeHeight="251611136" behindDoc="0" locked="0" layoutInCell="1" allowOverlap="1" wp14:anchorId="7A9E1341" wp14:editId="02375809">
            <wp:simplePos x="0" y="0"/>
            <wp:positionH relativeFrom="margin">
              <wp:posOffset>0</wp:posOffset>
            </wp:positionH>
            <wp:positionV relativeFrom="paragraph">
              <wp:posOffset>10633</wp:posOffset>
            </wp:positionV>
            <wp:extent cx="1562100" cy="1186816"/>
            <wp:effectExtent l="0" t="0" r="0" b="0"/>
            <wp:wrapNone/>
            <wp:docPr id="1737655796" name="Picture 1737655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5796" name="Picture 1737655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There is an Easy Read document </w:t>
      </w:r>
      <w:r>
        <w:rPr>
          <w:rFonts w:cs="Arial"/>
        </w:rPr>
        <w:t>with more information about:</w:t>
      </w:r>
    </w:p>
    <w:p w14:paraId="5F186F96" w14:textId="729849C3" w:rsidR="0053591C" w:rsidRDefault="0053591C" w:rsidP="0053591C">
      <w:pPr>
        <w:pStyle w:val="Listtoplevel"/>
      </w:pPr>
      <w:r w:rsidRPr="0015227B">
        <w:drawing>
          <wp:anchor distT="0" distB="0" distL="114300" distR="114300" simplePos="0" relativeHeight="251616256" behindDoc="0" locked="0" layoutInCell="1" allowOverlap="1" wp14:anchorId="7F36FEF8" wp14:editId="2038F8FC">
            <wp:simplePos x="0" y="0"/>
            <wp:positionH relativeFrom="column">
              <wp:posOffset>0</wp:posOffset>
            </wp:positionH>
            <wp:positionV relativeFrom="paragraph">
              <wp:posOffset>553602</wp:posOffset>
            </wp:positionV>
            <wp:extent cx="1265274" cy="1265274"/>
            <wp:effectExtent l="0" t="0" r="0" b="0"/>
            <wp:wrapNone/>
            <wp:docPr id="903467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7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65" cy="12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review</w:t>
      </w:r>
    </w:p>
    <w:p w14:paraId="3596B550" w14:textId="6332DDEC" w:rsidR="0053591C" w:rsidRDefault="0053591C" w:rsidP="0053591C">
      <w:pPr>
        <w:pStyle w:val="Listtoplevel"/>
      </w:pPr>
      <w:r>
        <w:t>the key topics</w:t>
      </w:r>
    </w:p>
    <w:p w14:paraId="000093D6" w14:textId="211CA4A7" w:rsidR="0053591C" w:rsidRPr="0053591C" w:rsidRDefault="0053591C" w:rsidP="0053591C">
      <w:pPr>
        <w:pStyle w:val="Listtoplevel"/>
      </w:pPr>
      <w:r w:rsidRPr="0053591C">
        <w:drawing>
          <wp:anchor distT="0" distB="0" distL="114300" distR="114300" simplePos="0" relativeHeight="251618304" behindDoc="0" locked="0" layoutInCell="1" allowOverlap="1" wp14:anchorId="1FCFF6B2" wp14:editId="44B4995D">
            <wp:simplePos x="0" y="0"/>
            <wp:positionH relativeFrom="column">
              <wp:posOffset>0</wp:posOffset>
            </wp:positionH>
            <wp:positionV relativeFrom="paragraph">
              <wp:posOffset>533962</wp:posOffset>
            </wp:positionV>
            <wp:extent cx="1647374" cy="1329070"/>
            <wp:effectExtent l="0" t="0" r="0" b="0"/>
            <wp:wrapNone/>
            <wp:docPr id="9800222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22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74" cy="1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we will do with your information if you tell us what you think.</w:t>
      </w:r>
    </w:p>
    <w:p w14:paraId="6FB2ADA7" w14:textId="69574B75" w:rsidR="0053591C" w:rsidRDefault="0053591C" w:rsidP="006A4581">
      <w:pPr>
        <w:rPr>
          <w:rFonts w:cs="Arial"/>
        </w:rPr>
      </w:pPr>
    </w:p>
    <w:p w14:paraId="3C92EEBC" w14:textId="35A2B0A8" w:rsidR="0053591C" w:rsidRDefault="0053591C" w:rsidP="006A4581">
      <w:pPr>
        <w:rPr>
          <w:rFonts w:cs="Arial"/>
        </w:rPr>
      </w:pPr>
    </w:p>
    <w:p w14:paraId="48FA0CF8" w14:textId="76236740" w:rsidR="0053591C" w:rsidRDefault="0053591C" w:rsidP="006A4581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3968" behindDoc="0" locked="0" layoutInCell="1" allowOverlap="1" wp14:anchorId="7D97E9E4" wp14:editId="5F6C7002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6400" cy="1215418"/>
            <wp:effectExtent l="0" t="0" r="0" b="0"/>
            <wp:wrapNone/>
            <wp:docPr id="1714447382" name="Picture 1714447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47382" name="Picture 1714447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 document is called:</w:t>
      </w:r>
    </w:p>
    <w:p w14:paraId="22A9C8AC" w14:textId="77777777" w:rsidR="0053591C" w:rsidRDefault="0053591C" w:rsidP="006A4581">
      <w:pPr>
        <w:rPr>
          <w:rFonts w:cs="Arial"/>
        </w:rPr>
      </w:pPr>
    </w:p>
    <w:p w14:paraId="7ABAD6A0" w14:textId="5D7F338C" w:rsidR="0053591C" w:rsidRDefault="0053591C" w:rsidP="006A4581">
      <w:pPr>
        <w:rPr>
          <w:rFonts w:cs="Arial"/>
        </w:rPr>
      </w:pPr>
      <w:r w:rsidRPr="0053591C">
        <w:rPr>
          <w:rFonts w:cs="Arial"/>
          <w:b/>
          <w:bCs/>
        </w:rPr>
        <w:t>Key topics information sheet</w:t>
      </w:r>
    </w:p>
    <w:p w14:paraId="262FDC78" w14:textId="77777777" w:rsidR="0053591C" w:rsidRDefault="0053591C" w:rsidP="006A4581">
      <w:pPr>
        <w:rPr>
          <w:rFonts w:cs="Arial"/>
        </w:rPr>
      </w:pPr>
    </w:p>
    <w:p w14:paraId="0704B6F6" w14:textId="77777777" w:rsidR="0053591C" w:rsidRDefault="0053591C" w:rsidP="006A4581">
      <w:pPr>
        <w:rPr>
          <w:rFonts w:cs="Arial"/>
        </w:rPr>
      </w:pPr>
    </w:p>
    <w:p w14:paraId="0F91674E" w14:textId="4895EFA8" w:rsidR="0053591C" w:rsidRPr="0015227B" w:rsidRDefault="0053591C" w:rsidP="0053591C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3B17CCE9" wp14:editId="5E11D3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931623974" name="Picture 1931623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3974" name="Picture 1931623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You can find it </w:t>
      </w:r>
      <w:r w:rsidRPr="0015227B">
        <w:rPr>
          <w:rFonts w:cs="Arial"/>
          <w:szCs w:val="32"/>
        </w:rPr>
        <w:t>on our website at:</w:t>
      </w:r>
    </w:p>
    <w:p w14:paraId="5834D0E9" w14:textId="77777777" w:rsidR="0053591C" w:rsidRPr="0015227B" w:rsidRDefault="0053591C" w:rsidP="0053591C">
      <w:pPr>
        <w:rPr>
          <w:rFonts w:cs="Arial"/>
          <w:szCs w:val="32"/>
        </w:rPr>
      </w:pPr>
    </w:p>
    <w:p w14:paraId="7D3F4F9C" w14:textId="27002FCB" w:rsidR="0053591C" w:rsidRDefault="0053591C" w:rsidP="0053591C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B4EBBB6" w14:textId="00DE1321" w:rsidR="0053591C" w:rsidRDefault="0053591C" w:rsidP="006A4581">
      <w:pPr>
        <w:rPr>
          <w:rFonts w:cs="Arial"/>
        </w:rPr>
      </w:pPr>
    </w:p>
    <w:p w14:paraId="20F26B5F" w14:textId="77777777" w:rsidR="0053591C" w:rsidRDefault="0053591C" w:rsidP="006A4581">
      <w:pPr>
        <w:rPr>
          <w:rFonts w:cs="Arial"/>
        </w:rPr>
      </w:pPr>
    </w:p>
    <w:p w14:paraId="6E5CEA5D" w14:textId="68384979" w:rsidR="006A4581" w:rsidRPr="0053591C" w:rsidRDefault="0053591C" w:rsidP="006A4581">
      <w:pPr>
        <w:rPr>
          <w:rFonts w:cs="Arial"/>
        </w:rPr>
      </w:pPr>
      <w:r>
        <w:rPr>
          <w:rFonts w:cs="Arial"/>
        </w:rPr>
        <w:t xml:space="preserve">You should read </w:t>
      </w:r>
      <w:r w:rsidR="00F5466C">
        <w:rPr>
          <w:rFonts w:cs="Arial"/>
        </w:rPr>
        <w:t xml:space="preserve">the </w:t>
      </w:r>
      <w:r>
        <w:rPr>
          <w:rFonts w:cs="Arial"/>
          <w:b/>
          <w:bCs/>
        </w:rPr>
        <w:t xml:space="preserve">Key topics information sheet </w:t>
      </w:r>
      <w:r>
        <w:rPr>
          <w:rFonts w:cs="Arial"/>
        </w:rPr>
        <w:t>first.</w:t>
      </w:r>
    </w:p>
    <w:p w14:paraId="09E3BF87" w14:textId="77777777" w:rsidR="006A4581" w:rsidRDefault="006A4581" w:rsidP="006A4581">
      <w:pPr>
        <w:rPr>
          <w:rFonts w:cs="Arial"/>
        </w:rPr>
      </w:pPr>
    </w:p>
    <w:p w14:paraId="0F4AC0A1" w14:textId="77777777" w:rsidR="006A4581" w:rsidRPr="0015227B" w:rsidRDefault="006A4581" w:rsidP="006A4581">
      <w:pPr>
        <w:pStyle w:val="Heading1"/>
        <w:rPr>
          <w:shd w:val="clear" w:color="auto" w:fill="FFFFFF"/>
          <w:lang w:eastAsia="en-GB"/>
        </w:rPr>
      </w:pPr>
      <w:bookmarkStart w:id="8" w:name="_How_to_tell"/>
      <w:bookmarkStart w:id="9" w:name="_Toc160439333"/>
      <w:bookmarkStart w:id="10" w:name="_Toc160710549"/>
      <w:bookmarkEnd w:id="8"/>
      <w:r>
        <w:rPr>
          <w:shd w:val="clear" w:color="auto" w:fill="FFFFFF"/>
          <w:lang w:eastAsia="en-GB"/>
        </w:rPr>
        <w:lastRenderedPageBreak/>
        <w:t>How to tell us what you think</w:t>
      </w:r>
      <w:bookmarkEnd w:id="9"/>
      <w:bookmarkEnd w:id="10"/>
    </w:p>
    <w:p w14:paraId="41CC9790" w14:textId="77777777" w:rsidR="006A4581" w:rsidRDefault="006A4581" w:rsidP="006A4581"/>
    <w:p w14:paraId="60DF3631" w14:textId="77777777" w:rsidR="006A4581" w:rsidRDefault="006A4581" w:rsidP="006A4581">
      <w:r w:rsidRPr="00B41C9B">
        <w:rPr>
          <w:noProof/>
          <w:lang w:val="en-NZ" w:eastAsia="en-NZ"/>
        </w:rPr>
        <w:drawing>
          <wp:anchor distT="0" distB="0" distL="114300" distR="114300" simplePos="0" relativeHeight="251607040" behindDoc="0" locked="0" layoutInCell="1" allowOverlap="1" wp14:anchorId="65882E2D" wp14:editId="6CF6EF2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EF8F" w14:textId="77777777" w:rsidR="006A4581" w:rsidRDefault="006A4581" w:rsidP="006A4581">
      <w:r>
        <w:t>We want to hear what you think.</w:t>
      </w:r>
    </w:p>
    <w:p w14:paraId="19A92129" w14:textId="77777777" w:rsidR="006A4581" w:rsidRDefault="006A4581" w:rsidP="006A4581"/>
    <w:p w14:paraId="56B84C21" w14:textId="77777777" w:rsidR="00FC2A04" w:rsidRDefault="00FC2A04" w:rsidP="00FC2A04">
      <w:pPr>
        <w:ind w:left="0"/>
      </w:pPr>
    </w:p>
    <w:p w14:paraId="774D7CCE" w14:textId="77777777" w:rsidR="00FC2A04" w:rsidRDefault="00FC2A04" w:rsidP="00FC2A04">
      <w:r w:rsidRPr="00B41C9B">
        <w:rPr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72B9DD79" wp14:editId="5F7267DC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use what you tell us to make our report to the Government about what the law should be.</w:t>
      </w:r>
    </w:p>
    <w:p w14:paraId="183D32C9" w14:textId="0963A54E" w:rsidR="006A4581" w:rsidRDefault="006A4581" w:rsidP="006A4581"/>
    <w:p w14:paraId="7ED1F5F9" w14:textId="4EC94D8B" w:rsidR="006A4581" w:rsidRDefault="00FC2A04" w:rsidP="006A4581">
      <w:r>
        <w:rPr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10409D75" wp14:editId="1BB0ADC8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7005" y="4670"/>
                <wp:lineTo x="1751" y="9049"/>
                <wp:lineTo x="1168" y="9924"/>
                <wp:lineTo x="1168" y="21308"/>
                <wp:lineTo x="19265" y="21308"/>
                <wp:lineTo x="19849" y="21308"/>
                <wp:lineTo x="20141" y="19849"/>
                <wp:lineTo x="20432" y="9632"/>
                <wp:lineTo x="17514" y="6422"/>
                <wp:lineTo x="16346" y="4670"/>
                <wp:lineTo x="15470" y="2627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6510F" w14:textId="77777777" w:rsidR="006A4581" w:rsidRDefault="006A4581" w:rsidP="006A4581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53F0932D" w14:textId="77777777" w:rsidR="006A4581" w:rsidRDefault="006A4581" w:rsidP="006A4581"/>
    <w:p w14:paraId="4F4B004F" w14:textId="77777777" w:rsidR="006A4581" w:rsidRDefault="006A4581" w:rsidP="006A4581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8064" behindDoc="0" locked="0" layoutInCell="1" allowOverlap="1" wp14:anchorId="09CB176C" wp14:editId="5799B16C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1812992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C42C" w14:textId="6007CA31" w:rsidR="006A4581" w:rsidRDefault="006A4581" w:rsidP="006A4581">
      <w:r>
        <w:t>There are questions about different things we will think about in the review in:</w:t>
      </w:r>
    </w:p>
    <w:p w14:paraId="51BDD5AC" w14:textId="1FC1EFA1" w:rsidR="006A4581" w:rsidRDefault="0053591C" w:rsidP="0053591C">
      <w:pPr>
        <w:pStyle w:val="Listtoplevel"/>
      </w:pPr>
      <w:r>
        <w:t>t</w:t>
      </w:r>
      <w:r w:rsidR="006A4581">
        <w:t>his document</w:t>
      </w:r>
    </w:p>
    <w:p w14:paraId="5A05F83C" w14:textId="5E555F8D" w:rsidR="006A4581" w:rsidRDefault="0053591C" w:rsidP="0053591C">
      <w:pPr>
        <w:pStyle w:val="Listtoplevel"/>
      </w:pPr>
      <w:r>
        <w:t>t</w:t>
      </w:r>
      <w:r w:rsidR="006A4581">
        <w:t>he other key topics documents.</w:t>
      </w:r>
    </w:p>
    <w:p w14:paraId="410D8DEC" w14:textId="77777777" w:rsidR="006A4581" w:rsidRDefault="006A4581" w:rsidP="006A4581"/>
    <w:p w14:paraId="39CF600A" w14:textId="77777777" w:rsidR="006A4581" w:rsidRDefault="006A4581" w:rsidP="006A4581">
      <w:r w:rsidRPr="005C05F6">
        <w:rPr>
          <w:noProof/>
          <w:lang w:val="en-NZ" w:eastAsia="en-NZ"/>
        </w:rPr>
        <w:lastRenderedPageBreak/>
        <w:drawing>
          <wp:anchor distT="0" distB="0" distL="114300" distR="114300" simplePos="0" relativeHeight="251606016" behindDoc="0" locked="0" layoutInCell="1" allowOverlap="1" wp14:anchorId="0806DC44" wp14:editId="3E3869B4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When you make your submission you can answer:</w:t>
      </w:r>
      <w:r>
        <w:br/>
      </w:r>
    </w:p>
    <w:p w14:paraId="63A43640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2DC20E31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1623424" behindDoc="0" locked="0" layoutInCell="1" allowOverlap="1" wp14:anchorId="5B5B9740" wp14:editId="153C06B2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 the questions you want to.</w:t>
      </w:r>
    </w:p>
    <w:p w14:paraId="08A73895" w14:textId="77777777" w:rsidR="006A4581" w:rsidRDefault="006A4581" w:rsidP="006A4581"/>
    <w:p w14:paraId="12326A3F" w14:textId="77777777" w:rsidR="006A4581" w:rsidRDefault="006A4581" w:rsidP="006A4581"/>
    <w:p w14:paraId="3322BC9E" w14:textId="16A11BB1" w:rsidR="006A4581" w:rsidRDefault="006A4581" w:rsidP="006A4581">
      <w:r>
        <w:t>You can make a submission</w:t>
      </w:r>
      <w:r w:rsidR="000354ED">
        <w:t>:</w:t>
      </w:r>
    </w:p>
    <w:p w14:paraId="56AAC90C" w14:textId="77777777" w:rsidR="006A4581" w:rsidRDefault="006A4581" w:rsidP="006A4581">
      <w:pPr>
        <w:pStyle w:val="Listtoplevel"/>
      </w:pPr>
      <w:r w:rsidRPr="00D36407">
        <w:drawing>
          <wp:anchor distT="0" distB="0" distL="114300" distR="114300" simplePos="0" relativeHeight="251624448" behindDoc="0" locked="0" layoutInCell="1" allowOverlap="1" wp14:anchorId="4BCBE439" wp14:editId="3AD98825">
            <wp:simplePos x="0" y="0"/>
            <wp:positionH relativeFrom="column">
              <wp:posOffset>43958</wp:posOffset>
            </wp:positionH>
            <wp:positionV relativeFrom="paragraph">
              <wp:posOffset>466090</wp:posOffset>
            </wp:positionV>
            <wp:extent cx="1297858" cy="1297858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your own</w:t>
      </w:r>
    </w:p>
    <w:p w14:paraId="70EFAE6B" w14:textId="558AF509" w:rsidR="006A4581" w:rsidRDefault="006A4581" w:rsidP="006A4581">
      <w:pPr>
        <w:pStyle w:val="Listtoplevel"/>
      </w:pPr>
      <w:r>
        <w:t>as part of a group</w:t>
      </w:r>
      <w:r w:rsidR="000354ED">
        <w:t>.</w:t>
      </w:r>
    </w:p>
    <w:p w14:paraId="36032FA4" w14:textId="77777777" w:rsidR="006A4581" w:rsidRDefault="006A4581" w:rsidP="006A4581"/>
    <w:p w14:paraId="3347684B" w14:textId="00CD901F" w:rsidR="006A4581" w:rsidRDefault="009978F5" w:rsidP="006A458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EA50BF5" wp14:editId="1EB5C051">
                <wp:simplePos x="0" y="0"/>
                <wp:positionH relativeFrom="margin">
                  <wp:posOffset>2241550</wp:posOffset>
                </wp:positionH>
                <wp:positionV relativeFrom="paragraph">
                  <wp:posOffset>193675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9BA095" id="Rectangle 108" o:spid="_x0000_s1026" style="position:absolute;margin-left:176.5pt;margin-top:15.25pt;width:280.5pt;height:127.4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" fillcolor="#ffe599 [1303]" stroked="f">
                <w10:wrap anchorx="margin"/>
              </v:rect>
            </w:pict>
          </mc:Fallback>
        </mc:AlternateContent>
      </w:r>
    </w:p>
    <w:p w14:paraId="5578C42F" w14:textId="691EA0A5" w:rsidR="006A4581" w:rsidRDefault="009142C5" w:rsidP="006A4581">
      <w:r>
        <w:rPr>
          <w:noProof/>
        </w:rPr>
        <w:drawing>
          <wp:anchor distT="0" distB="0" distL="114300" distR="114300" simplePos="0" relativeHeight="251748352" behindDoc="0" locked="0" layoutInCell="1" allowOverlap="1" wp14:anchorId="25F606DF" wp14:editId="5705BA4D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 descr="Date J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Jun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A47">
        <w:rPr>
          <w:noProof/>
          <w:lang w:val="en-NZ" w:eastAsia="en-NZ"/>
        </w:rPr>
        <w:drawing>
          <wp:anchor distT="0" distB="0" distL="114300" distR="114300" simplePos="0" relativeHeight="251649024" behindDoc="0" locked="0" layoutInCell="1" allowOverlap="1" wp14:anchorId="448B0BA5" wp14:editId="7370A3E2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t>You need to get your submission to us by:</w:t>
      </w:r>
    </w:p>
    <w:p w14:paraId="150B2F18" w14:textId="6B375921" w:rsidR="006A4581" w:rsidRDefault="006A4581" w:rsidP="006A4581"/>
    <w:p w14:paraId="691A7466" w14:textId="37B82B04" w:rsidR="006A4581" w:rsidRDefault="006A4581" w:rsidP="006A4581">
      <w:r w:rsidRPr="002B5BE1">
        <w:rPr>
          <w:b/>
        </w:rPr>
        <w:t xml:space="preserve">5 pm Friday </w:t>
      </w:r>
      <w:r w:rsidR="009142C5">
        <w:rPr>
          <w:b/>
        </w:rPr>
        <w:t>21</w:t>
      </w:r>
      <w:r>
        <w:rPr>
          <w:b/>
        </w:rPr>
        <w:t xml:space="preserve"> June 2024</w:t>
      </w:r>
      <w:r w:rsidRPr="002B5BE1">
        <w:rPr>
          <w:b/>
        </w:rPr>
        <w:t>.</w:t>
      </w:r>
    </w:p>
    <w:p w14:paraId="36F04E3D" w14:textId="77777777" w:rsidR="006A4581" w:rsidRDefault="006A4581" w:rsidP="006A4581">
      <w:pPr>
        <w:spacing w:line="240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3BF64431" w14:textId="45F67A9A" w:rsidR="006A4581" w:rsidRDefault="006A4581" w:rsidP="006A4581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625472" behindDoc="0" locked="0" layoutInCell="1" allowOverlap="1" wp14:anchorId="7F59BEC2" wp14:editId="585E88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val="en-NZ" w:eastAsia="en-GB"/>
        </w:rPr>
        <w:t>You can make a submission by emailing us at</w:t>
      </w:r>
      <w:r w:rsidR="00EB7C23">
        <w:rPr>
          <w:rFonts w:eastAsia="Times New Roman"/>
          <w:shd w:val="clear" w:color="auto" w:fill="FFFFFF"/>
          <w:lang w:val="en-NZ" w:eastAsia="en-GB"/>
        </w:rPr>
        <w:t>:</w:t>
      </w:r>
    </w:p>
    <w:p w14:paraId="71A2D0F5" w14:textId="77777777" w:rsidR="006A4581" w:rsidRDefault="006A4581" w:rsidP="006A4581"/>
    <w:p w14:paraId="0E3739F3" w14:textId="77777777" w:rsidR="006A4581" w:rsidRPr="00DA4A04" w:rsidRDefault="00C82BCC" w:rsidP="006A4581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54" w:history="1">
        <w:r w:rsidR="006A4581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6A4581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77B6C4F7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9088" behindDoc="0" locked="0" layoutInCell="1" allowOverlap="1" wp14:anchorId="35F4DE45" wp14:editId="3DAA13D1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F1F95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0E5B67AE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</w:p>
    <w:p w14:paraId="63A53BC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Review of Adult D</w:t>
      </w:r>
      <w:r>
        <w:rPr>
          <w:b/>
        </w:rPr>
        <w:t>ecision M</w:t>
      </w:r>
      <w:r w:rsidRPr="00DA4A04">
        <w:rPr>
          <w:b/>
        </w:rPr>
        <w:t>aking Capacity Law</w:t>
      </w:r>
    </w:p>
    <w:p w14:paraId="54F40D26" w14:textId="77777777" w:rsidR="006A4581" w:rsidRPr="00DA4A04" w:rsidRDefault="006A4581" w:rsidP="006A4581">
      <w:pPr>
        <w:rPr>
          <w:b/>
        </w:rPr>
      </w:pPr>
    </w:p>
    <w:p w14:paraId="31A9574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Law Commission</w:t>
      </w:r>
    </w:p>
    <w:p w14:paraId="4886FF69" w14:textId="77777777" w:rsidR="006A4581" w:rsidRPr="00DA4A04" w:rsidRDefault="006A4581" w:rsidP="006A4581">
      <w:pPr>
        <w:rPr>
          <w:b/>
        </w:rPr>
      </w:pPr>
    </w:p>
    <w:p w14:paraId="7E014232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PO Box 2590</w:t>
      </w:r>
    </w:p>
    <w:p w14:paraId="11557D51" w14:textId="77777777" w:rsidR="006A4581" w:rsidRPr="00DA4A04" w:rsidRDefault="006A4581" w:rsidP="006A4581">
      <w:pPr>
        <w:rPr>
          <w:b/>
        </w:rPr>
      </w:pPr>
    </w:p>
    <w:p w14:paraId="17B5375D" w14:textId="77777777" w:rsidR="006A4581" w:rsidRDefault="006A4581" w:rsidP="006A4581">
      <w:pPr>
        <w:rPr>
          <w:b/>
        </w:rPr>
      </w:pPr>
      <w:r w:rsidRPr="00DA4A04">
        <w:rPr>
          <w:b/>
        </w:rPr>
        <w:t>Wellington 6140</w:t>
      </w:r>
    </w:p>
    <w:p w14:paraId="1E19A156" w14:textId="77777777" w:rsidR="006A4581" w:rsidRDefault="006A4581" w:rsidP="006A4581">
      <w:pPr>
        <w:rPr>
          <w:b/>
        </w:rPr>
      </w:pPr>
    </w:p>
    <w:p w14:paraId="584F1CB5" w14:textId="77777777" w:rsidR="006A4581" w:rsidRDefault="006A4581" w:rsidP="006A4581">
      <w:pPr>
        <w:rPr>
          <w:b/>
        </w:rPr>
      </w:pPr>
    </w:p>
    <w:p w14:paraId="6E0D3BFE" w14:textId="4D32E254" w:rsidR="006A4581" w:rsidRDefault="006A4581" w:rsidP="006A4581">
      <w:r w:rsidRPr="00D36407">
        <w:rPr>
          <w:b/>
          <w:noProof/>
        </w:rPr>
        <w:drawing>
          <wp:anchor distT="0" distB="0" distL="114300" distR="114300" simplePos="0" relativeHeight="251628544" behindDoc="0" locked="0" layoutInCell="1" allowOverlap="1" wp14:anchorId="2AA7F6AC" wp14:editId="40C71D68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cannot make a submission </w:t>
      </w:r>
      <w:r w:rsidR="004073F9">
        <w:t xml:space="preserve">in </w:t>
      </w:r>
      <w:r>
        <w:t>these ways please get in touch with us.</w:t>
      </w:r>
    </w:p>
    <w:p w14:paraId="383A4411" w14:textId="77777777" w:rsidR="006A4581" w:rsidRDefault="006A4581" w:rsidP="006A458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521D03" w14:textId="77777777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11" w:name="_If_you_need"/>
      <w:bookmarkStart w:id="12" w:name="_Toc160439334"/>
      <w:bookmarkStart w:id="13" w:name="_Toc160710550"/>
      <w:bookmarkEnd w:id="11"/>
      <w:r>
        <w:rPr>
          <w:shd w:val="clear" w:color="auto" w:fill="FFFFFF"/>
          <w:lang w:eastAsia="en-GB"/>
        </w:rPr>
        <w:lastRenderedPageBreak/>
        <w:t>If you need support</w:t>
      </w:r>
      <w:bookmarkEnd w:id="12"/>
      <w:bookmarkEnd w:id="13"/>
      <w:r>
        <w:rPr>
          <w:shd w:val="clear" w:color="auto" w:fill="FFFFFF"/>
          <w:lang w:eastAsia="en-GB"/>
        </w:rPr>
        <w:t xml:space="preserve"> </w:t>
      </w:r>
    </w:p>
    <w:p w14:paraId="1F2FD7F4" w14:textId="77777777" w:rsidR="006A4581" w:rsidRPr="00124EA8" w:rsidRDefault="006A4581" w:rsidP="006A4581">
      <w:pPr>
        <w:rPr>
          <w:lang w:eastAsia="en-GB"/>
        </w:rPr>
      </w:pPr>
    </w:p>
    <w:p w14:paraId="097C79A5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75365CB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32640" behindDoc="0" locked="0" layoutInCell="1" allowOverlap="1" wp14:anchorId="380719E0" wp14:editId="31BFE88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2574CEBA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0D2B6EF8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564CD8D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D2690A8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29568" behindDoc="0" locked="0" layoutInCell="1" allowOverlap="1" wp14:anchorId="3E54CCC0" wp14:editId="2A47B93E">
            <wp:simplePos x="0" y="0"/>
            <wp:positionH relativeFrom="column">
              <wp:posOffset>1</wp:posOffset>
            </wp:positionH>
            <wp:positionV relativeFrom="paragraph">
              <wp:posOffset>39518</wp:posOffset>
            </wp:positionV>
            <wp:extent cx="1987332" cy="1286539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1" cy="1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68DB" w14:textId="0775ED75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B304E2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 ask someone to support you to make a submission.</w:t>
      </w:r>
    </w:p>
    <w:p w14:paraId="2B2B5BA6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3967AAB9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90D569E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66F5370D" wp14:editId="1C9A363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If you are upset you can also contact:</w:t>
      </w:r>
    </w:p>
    <w:p w14:paraId="6FC0DC5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4D0DF00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6C07D93D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0425FBFD" w14:textId="77777777" w:rsidR="006A4581" w:rsidRDefault="006A4581" w:rsidP="006A4581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4040D215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634688" behindDoc="0" locked="0" layoutInCell="1" allowOverlap="1" wp14:anchorId="0C943DFA" wp14:editId="631EF31C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At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37: Need to Talk you can talk to a counsellor by:</w:t>
      </w:r>
      <w:r>
        <w:rPr>
          <w:rStyle w:val="eop"/>
          <w:rFonts w:cs="Arial"/>
          <w:szCs w:val="32"/>
        </w:rPr>
        <w:t> </w:t>
      </w:r>
    </w:p>
    <w:p w14:paraId="11C839D0" w14:textId="526910A9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 w:rsidR="006A0A47">
        <w:rPr>
          <w:rStyle w:val="findhit"/>
          <w:rFonts w:eastAsiaTheme="majorEastAsia" w:cs="Arial"/>
          <w:b/>
          <w:bCs/>
          <w:szCs w:val="32"/>
        </w:rPr>
        <w:t xml:space="preserve"> </w:t>
      </w:r>
      <w:r w:rsidR="006A0A47">
        <w:rPr>
          <w:rStyle w:val="findhit"/>
          <w:rFonts w:eastAsiaTheme="majorEastAsia" w:cs="Arial"/>
          <w:b/>
          <w:bCs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95E8D4B" w14:textId="788B9E3C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 w:rsidR="006A0A47">
        <w:rPr>
          <w:rStyle w:val="normaltextrun"/>
          <w:rFonts w:cs="Arial"/>
          <w:szCs w:val="32"/>
        </w:rPr>
        <w:t>:</w:t>
      </w:r>
      <w:r w:rsidR="006A0A4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B5F60F2" w14:textId="7C88A2C0" w:rsidR="006A4581" w:rsidRDefault="006A4581" w:rsidP="006A4581">
      <w:pPr>
        <w:rPr>
          <w:rFonts w:cs="Arial"/>
          <w:sz w:val="36"/>
          <w:szCs w:val="36"/>
        </w:rPr>
      </w:pPr>
    </w:p>
    <w:p w14:paraId="2516F091" w14:textId="392DF0E5" w:rsidR="006A4581" w:rsidRDefault="006A4581" w:rsidP="006A4581">
      <w:pPr>
        <w:rPr>
          <w:rFonts w:cs="Arial"/>
          <w:sz w:val="36"/>
          <w:szCs w:val="36"/>
        </w:rPr>
      </w:pPr>
    </w:p>
    <w:p w14:paraId="7C17BD8B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5712" behindDoc="0" locked="0" layoutInCell="1" allowOverlap="1" wp14:anchorId="441CAF38" wp14:editId="3561612C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is open all </w:t>
      </w:r>
      <w:r>
        <w:rPr>
          <w:rStyle w:val="scxw11241075"/>
          <w:rFonts w:cs="Arial"/>
          <w:szCs w:val="32"/>
        </w:rPr>
        <w:t> </w:t>
      </w:r>
      <w:r>
        <w:rPr>
          <w:rFonts w:cs="Arial"/>
          <w:szCs w:val="32"/>
        </w:rPr>
        <w:br/>
      </w:r>
      <w:r>
        <w:rPr>
          <w:rStyle w:val="normaltextrun"/>
          <w:rFonts w:cs="Arial"/>
          <w:szCs w:val="32"/>
        </w:rPr>
        <w:t>day / night.</w:t>
      </w:r>
      <w:r>
        <w:rPr>
          <w:rStyle w:val="eop"/>
          <w:rFonts w:cs="Arial"/>
          <w:szCs w:val="32"/>
        </w:rPr>
        <w:t> </w:t>
      </w:r>
    </w:p>
    <w:p w14:paraId="35CF79A7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37AD4C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4A40EF3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6736" behindDoc="0" locked="0" layoutInCell="1" allowOverlap="1" wp14:anchorId="5283E090" wp14:editId="73D9B35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28800" cy="1171575"/>
            <wp:effectExtent l="0" t="0" r="0" b="0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3825070A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F8BD51C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7608E044" w14:textId="78ACDC37" w:rsidR="006A4581" w:rsidRDefault="006A4581" w:rsidP="000F06E4">
      <w:pPr>
        <w:ind w:left="0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 </w:t>
      </w:r>
    </w:p>
    <w:p w14:paraId="147DF534" w14:textId="77777777" w:rsidR="000F06E4" w:rsidRDefault="000F06E4" w:rsidP="000F06E4">
      <w:pPr>
        <w:ind w:left="0"/>
        <w:rPr>
          <w:rStyle w:val="normaltextrun"/>
          <w:rFonts w:cs="Arial"/>
          <w:szCs w:val="32"/>
        </w:rPr>
      </w:pPr>
    </w:p>
    <w:p w14:paraId="4D9077BB" w14:textId="7964BDB9" w:rsidR="006A4581" w:rsidRDefault="006A4581" w:rsidP="006A4581">
      <w:pPr>
        <w:rPr>
          <w:sz w:val="36"/>
          <w:szCs w:val="36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9808" behindDoc="0" locked="0" layoutInCell="1" allowOverlap="1" wp14:anchorId="5AE747EA" wp14:editId="01C11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3A4E117B" w14:textId="77777777" w:rsidR="006A4581" w:rsidRDefault="006A4581" w:rsidP="006A4581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60017FA3" w14:textId="77777777" w:rsidR="006A4581" w:rsidRDefault="006A4581" w:rsidP="006A4581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389F24DF" w14:textId="77777777" w:rsidR="00FA7EA3" w:rsidRDefault="00FA7EA3" w:rsidP="00FA7EA3">
      <w:pPr>
        <w:rPr>
          <w:rFonts w:cs="Arial"/>
        </w:rPr>
      </w:pPr>
    </w:p>
    <w:p w14:paraId="4B3426E8" w14:textId="77777777" w:rsidR="00634C10" w:rsidRDefault="00634C10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cs="Arial"/>
          <w:szCs w:val="32"/>
        </w:rPr>
        <w:br w:type="page"/>
      </w:r>
    </w:p>
    <w:p w14:paraId="2AC5769D" w14:textId="10F0886F" w:rsidR="00634C10" w:rsidRPr="00BD5885" w:rsidRDefault="00634C10" w:rsidP="00634C10">
      <w:pPr>
        <w:pStyle w:val="Heading1"/>
      </w:pPr>
      <w:bookmarkStart w:id="14" w:name="_What_is_this_1"/>
      <w:bookmarkStart w:id="15" w:name="_What_are_court-appointed"/>
      <w:bookmarkStart w:id="16" w:name="_Toc160439331"/>
      <w:bookmarkStart w:id="17" w:name="_Toc160710551"/>
      <w:bookmarkEnd w:id="14"/>
      <w:bookmarkEnd w:id="15"/>
      <w:r>
        <w:lastRenderedPageBreak/>
        <w:t xml:space="preserve">What </w:t>
      </w:r>
      <w:bookmarkEnd w:id="16"/>
      <w:r w:rsidR="00FA7EA3">
        <w:t>are court-appointed representatives?</w:t>
      </w:r>
      <w:bookmarkEnd w:id="17"/>
    </w:p>
    <w:p w14:paraId="4CEF72AA" w14:textId="55A9BBE4" w:rsidR="00634C10" w:rsidRDefault="006A0A47" w:rsidP="00634C10">
      <w:pPr>
        <w:rPr>
          <w:rFonts w:cs="Arial"/>
        </w:rPr>
      </w:pPr>
      <w:r w:rsidRPr="0053591C">
        <w:rPr>
          <w:noProof/>
        </w:rPr>
        <w:drawing>
          <wp:anchor distT="0" distB="0" distL="114300" distR="114300" simplePos="0" relativeHeight="251654144" behindDoc="0" locked="0" layoutInCell="1" allowOverlap="1" wp14:anchorId="6EED3965" wp14:editId="68BE6921">
            <wp:simplePos x="0" y="0"/>
            <wp:positionH relativeFrom="column">
              <wp:posOffset>0</wp:posOffset>
            </wp:positionH>
            <wp:positionV relativeFrom="paragraph">
              <wp:posOffset>243697</wp:posOffset>
            </wp:positionV>
            <wp:extent cx="1509395" cy="1509395"/>
            <wp:effectExtent l="0" t="0" r="0" b="0"/>
            <wp:wrapNone/>
            <wp:docPr id="43862337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233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E09C7" w14:textId="65ED24CD" w:rsidR="00634C10" w:rsidRDefault="00634C10" w:rsidP="00634C10">
      <w:pPr>
        <w:rPr>
          <w:rFonts w:cs="Arial"/>
        </w:rPr>
      </w:pPr>
    </w:p>
    <w:p w14:paraId="087908C6" w14:textId="00A16492" w:rsidR="00FA7EA3" w:rsidRDefault="00FA7EA3" w:rsidP="00634C10">
      <w:pPr>
        <w:rPr>
          <w:rFonts w:cs="Arial"/>
        </w:rPr>
      </w:pPr>
      <w:r>
        <w:rPr>
          <w:rFonts w:cs="Arial"/>
        </w:rPr>
        <w:t xml:space="preserve">Sometimes the court will say someone can make decisions for </w:t>
      </w:r>
      <w:r w:rsidR="0053591C">
        <w:rPr>
          <w:rFonts w:cs="Arial"/>
        </w:rPr>
        <w:t xml:space="preserve">a person with affected decision making. </w:t>
      </w:r>
    </w:p>
    <w:p w14:paraId="422E6DCC" w14:textId="4E161CCE" w:rsidR="00FA7EA3" w:rsidRDefault="00FA7EA3" w:rsidP="00634C10">
      <w:pPr>
        <w:rPr>
          <w:rFonts w:cs="Arial"/>
        </w:rPr>
      </w:pPr>
    </w:p>
    <w:p w14:paraId="7E1CE2BE" w14:textId="415BECC4" w:rsidR="00FA7EA3" w:rsidRDefault="0053591C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31616" behindDoc="0" locked="0" layoutInCell="1" allowOverlap="1" wp14:anchorId="73649D6C" wp14:editId="6BD409A1">
            <wp:simplePos x="0" y="0"/>
            <wp:positionH relativeFrom="column">
              <wp:posOffset>-88040</wp:posOffset>
            </wp:positionH>
            <wp:positionV relativeFrom="paragraph">
              <wp:posOffset>372131</wp:posOffset>
            </wp:positionV>
            <wp:extent cx="1696064" cy="1696064"/>
            <wp:effectExtent l="0" t="0" r="0" b="0"/>
            <wp:wrapNone/>
            <wp:docPr id="77104181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181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4" cy="16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BC2A" w14:textId="3EE732C4" w:rsidR="00FA7EA3" w:rsidRDefault="00FA7EA3" w:rsidP="00634C10">
      <w:pPr>
        <w:rPr>
          <w:rFonts w:cs="Arial"/>
        </w:rPr>
      </w:pPr>
      <w:r>
        <w:rPr>
          <w:rFonts w:cs="Arial"/>
        </w:rPr>
        <w:t xml:space="preserve">This person is called a </w:t>
      </w:r>
      <w:r w:rsidR="0053591C">
        <w:rPr>
          <w:rFonts w:cs="Arial"/>
        </w:rPr>
        <w:br/>
      </w:r>
      <w:r>
        <w:rPr>
          <w:rFonts w:cs="Arial"/>
        </w:rPr>
        <w:t>court-appointed representative.</w:t>
      </w:r>
    </w:p>
    <w:p w14:paraId="0D441CF1" w14:textId="3167FB4A" w:rsidR="0053591C" w:rsidRDefault="0053591C" w:rsidP="00634C10">
      <w:pPr>
        <w:rPr>
          <w:rFonts w:cs="Arial"/>
        </w:rPr>
      </w:pPr>
    </w:p>
    <w:p w14:paraId="517A2CC6" w14:textId="2069C75E" w:rsidR="0053591C" w:rsidRDefault="009978F5" w:rsidP="00634C10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EA50BF5" wp14:editId="0FCC8F12">
                <wp:simplePos x="0" y="0"/>
                <wp:positionH relativeFrom="margin">
                  <wp:posOffset>2164715</wp:posOffset>
                </wp:positionH>
                <wp:positionV relativeFrom="paragraph">
                  <wp:posOffset>305435</wp:posOffset>
                </wp:positionV>
                <wp:extent cx="3562350" cy="697865"/>
                <wp:effectExtent l="0" t="0" r="0" b="6985"/>
                <wp:wrapNone/>
                <wp:docPr id="46679370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69786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E705D0" id="Rectangle 46" o:spid="_x0000_s1026" style="position:absolute;margin-left:170.45pt;margin-top:24.05pt;width:280.5pt;height:54.9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" fillcolor="#d7eacc" stroked="f">
                <w10:wrap anchorx="margin"/>
              </v:rect>
            </w:pict>
          </mc:Fallback>
        </mc:AlternateContent>
      </w:r>
    </w:p>
    <w:p w14:paraId="4C412C04" w14:textId="56237E2D" w:rsidR="0053591C" w:rsidRDefault="0053591C" w:rsidP="00634C10">
      <w:pPr>
        <w:rPr>
          <w:rFonts w:cs="Arial"/>
        </w:rPr>
      </w:pPr>
      <w:r>
        <w:rPr>
          <w:rFonts w:cs="Arial"/>
        </w:rPr>
        <w:t xml:space="preserve">In this document we will also call them </w:t>
      </w:r>
      <w:r>
        <w:rPr>
          <w:rFonts w:cs="Arial"/>
          <w:b/>
          <w:bCs/>
        </w:rPr>
        <w:t>the representative</w:t>
      </w:r>
      <w:r>
        <w:rPr>
          <w:rFonts w:cs="Arial"/>
        </w:rPr>
        <w:t>.</w:t>
      </w:r>
    </w:p>
    <w:p w14:paraId="5BE49EFE" w14:textId="448892CA" w:rsidR="0053591C" w:rsidRDefault="006A0A47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001FB7AE" wp14:editId="62B2896E">
            <wp:simplePos x="0" y="0"/>
            <wp:positionH relativeFrom="column">
              <wp:posOffset>1</wp:posOffset>
            </wp:positionH>
            <wp:positionV relativeFrom="paragraph">
              <wp:posOffset>352651</wp:posOffset>
            </wp:positionV>
            <wp:extent cx="1639882" cy="1592826"/>
            <wp:effectExtent l="0" t="0" r="0" b="0"/>
            <wp:wrapNone/>
            <wp:docPr id="78568640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8640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6" cy="15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2160" w14:textId="1B83CF0E" w:rsidR="0053591C" w:rsidRDefault="009978F5" w:rsidP="00634C10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EA50BF5" wp14:editId="3599563E">
                <wp:simplePos x="0" y="0"/>
                <wp:positionH relativeFrom="margin">
                  <wp:posOffset>2164715</wp:posOffset>
                </wp:positionH>
                <wp:positionV relativeFrom="paragraph">
                  <wp:posOffset>264795</wp:posOffset>
                </wp:positionV>
                <wp:extent cx="3562350" cy="1087755"/>
                <wp:effectExtent l="0" t="0" r="0" b="0"/>
                <wp:wrapNone/>
                <wp:docPr id="9499212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0877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78445AB" id="Rectangle 45" o:spid="_x0000_s1026" style="position:absolute;margin-left:170.45pt;margin-top:20.85pt;width:280.5pt;height:85.6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" fillcolor="#d7eacc" stroked="f">
                <w10:wrap anchorx="margin"/>
              </v:rect>
            </w:pict>
          </mc:Fallback>
        </mc:AlternateContent>
      </w:r>
    </w:p>
    <w:p w14:paraId="10860900" w14:textId="77777777" w:rsidR="00C2781D" w:rsidRDefault="0053591C" w:rsidP="00634C10">
      <w:pPr>
        <w:rPr>
          <w:rFonts w:cs="Arial"/>
        </w:rPr>
      </w:pPr>
      <w:r>
        <w:rPr>
          <w:rFonts w:cs="Arial"/>
        </w:rPr>
        <w:t xml:space="preserve">We will call the person with affected decision making the </w:t>
      </w:r>
    </w:p>
    <w:p w14:paraId="31725AD7" w14:textId="605DFB7E" w:rsidR="0053591C" w:rsidRPr="0053591C" w:rsidRDefault="0053591C" w:rsidP="00634C10">
      <w:pPr>
        <w:rPr>
          <w:rFonts w:cs="Arial"/>
        </w:rPr>
      </w:pPr>
      <w:r>
        <w:rPr>
          <w:rFonts w:cs="Arial"/>
          <w:b/>
          <w:bCs/>
        </w:rPr>
        <w:t>represented person</w:t>
      </w:r>
      <w:r>
        <w:rPr>
          <w:rFonts w:cs="Arial"/>
        </w:rPr>
        <w:t>.</w:t>
      </w:r>
    </w:p>
    <w:p w14:paraId="02967DE7" w14:textId="53D4204A" w:rsidR="0053591C" w:rsidRDefault="0053591C">
      <w:pPr>
        <w:spacing w:line="240" w:lineRule="auto"/>
        <w:ind w:left="0"/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br w:type="page"/>
      </w:r>
    </w:p>
    <w:p w14:paraId="272657CC" w14:textId="24A5BFA6" w:rsidR="00A516FD" w:rsidRDefault="00C2781D" w:rsidP="00634C10">
      <w:pPr>
        <w:rPr>
          <w:rFonts w:cs="Arial"/>
        </w:rPr>
      </w:pPr>
      <w:r w:rsidRPr="00FA7EA3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620352" behindDoc="0" locked="0" layoutInCell="1" allowOverlap="1" wp14:anchorId="09B28F4B" wp14:editId="593BDD29">
            <wp:simplePos x="0" y="0"/>
            <wp:positionH relativeFrom="margin">
              <wp:posOffset>0</wp:posOffset>
            </wp:positionH>
            <wp:positionV relativeFrom="paragraph">
              <wp:posOffset>534568</wp:posOffset>
            </wp:positionV>
            <wp:extent cx="1559507" cy="215326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7" cy="21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F5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EA50BF5" wp14:editId="568E64E9">
                <wp:simplePos x="0" y="0"/>
                <wp:positionH relativeFrom="margin">
                  <wp:posOffset>2164715</wp:posOffset>
                </wp:positionH>
                <wp:positionV relativeFrom="paragraph">
                  <wp:posOffset>-52705</wp:posOffset>
                </wp:positionV>
                <wp:extent cx="3562350" cy="3479800"/>
                <wp:effectExtent l="0" t="0" r="0" b="6350"/>
                <wp:wrapNone/>
                <wp:docPr id="2049965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34798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41F714" id="Rectangle 44" o:spid="_x0000_s1026" style="position:absolute;margin-left:170.45pt;margin-top:-4.15pt;width:280.5pt;height:274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" fillcolor="#d7eacc" stroked="f">
                <w10:wrap anchorx="margin"/>
              </v:rect>
            </w:pict>
          </mc:Fallback>
        </mc:AlternateContent>
      </w:r>
      <w:r w:rsidR="00FA7EA3" w:rsidRPr="00FA7EA3">
        <w:rPr>
          <w:rFonts w:cs="Arial"/>
          <w:noProof/>
          <w:lang w:val="en-NZ" w:eastAsia="en-NZ"/>
        </w:rPr>
        <w:t>A law called the</w:t>
      </w:r>
      <w:r w:rsidR="00810451">
        <w:rPr>
          <w:rFonts w:cs="Arial"/>
        </w:rPr>
        <w:t xml:space="preserve"> </w:t>
      </w:r>
      <w:r w:rsidR="00810451" w:rsidRPr="0053591C">
        <w:rPr>
          <w:rFonts w:cs="Arial"/>
          <w:b/>
          <w:bCs/>
        </w:rPr>
        <w:t>Protection of Personal and Property Rights Act 1988</w:t>
      </w:r>
      <w:r w:rsidR="00FA7EA3" w:rsidRPr="0053591C">
        <w:rPr>
          <w:rFonts w:cs="Arial"/>
          <w:b/>
          <w:bCs/>
        </w:rPr>
        <w:t xml:space="preserve"> </w:t>
      </w:r>
      <w:r w:rsidR="00FA7EA3">
        <w:rPr>
          <w:rFonts w:cs="Arial"/>
        </w:rPr>
        <w:t>says there can be different kinds of representatives</w:t>
      </w:r>
      <w:r w:rsidR="00A516FD">
        <w:rPr>
          <w:rFonts w:cs="Arial"/>
        </w:rPr>
        <w:t>.</w:t>
      </w:r>
    </w:p>
    <w:p w14:paraId="0C03A5D6" w14:textId="2048BC59" w:rsidR="00FA7EA3" w:rsidRDefault="00FA7EA3" w:rsidP="00634C10">
      <w:pPr>
        <w:rPr>
          <w:rFonts w:cs="Arial"/>
        </w:rPr>
      </w:pPr>
    </w:p>
    <w:p w14:paraId="655956A9" w14:textId="4190A4B5" w:rsidR="0053591C" w:rsidRDefault="0053591C" w:rsidP="00634C10">
      <w:pPr>
        <w:rPr>
          <w:rFonts w:cs="Arial"/>
        </w:rPr>
      </w:pPr>
    </w:p>
    <w:p w14:paraId="428EB5CD" w14:textId="0CFAEB5D" w:rsidR="00FA7EA3" w:rsidRDefault="00FA7EA3" w:rsidP="00FA7EA3">
      <w:pPr>
        <w:rPr>
          <w:rFonts w:cs="Arial"/>
        </w:rPr>
      </w:pPr>
      <w:r>
        <w:rPr>
          <w:rFonts w:cs="Arial"/>
        </w:rPr>
        <w:t xml:space="preserve">In this document we will call the </w:t>
      </w:r>
      <w:r w:rsidRPr="0053591C">
        <w:rPr>
          <w:rFonts w:cs="Arial"/>
          <w:b/>
          <w:bCs/>
        </w:rPr>
        <w:t>Protection of Personal and Property Rights Act 1988</w:t>
      </w:r>
      <w:r>
        <w:rPr>
          <w:rFonts w:cs="Arial"/>
        </w:rPr>
        <w:t xml:space="preserve"> the </w:t>
      </w:r>
      <w:r w:rsidR="0053591C">
        <w:rPr>
          <w:rFonts w:cs="Arial"/>
        </w:rPr>
        <w:br/>
      </w:r>
      <w:r w:rsidRPr="0053591C">
        <w:rPr>
          <w:rFonts w:cs="Arial"/>
          <w:b/>
          <w:bCs/>
        </w:rPr>
        <w:t>PPPR Act</w:t>
      </w:r>
      <w:r>
        <w:rPr>
          <w:rFonts w:cs="Arial"/>
        </w:rPr>
        <w:t>.</w:t>
      </w:r>
    </w:p>
    <w:p w14:paraId="7267DA80" w14:textId="77777777" w:rsidR="00FC2A04" w:rsidRDefault="00FC2A04" w:rsidP="00634C10">
      <w:pPr>
        <w:rPr>
          <w:rFonts w:cs="Arial"/>
        </w:rPr>
      </w:pPr>
    </w:p>
    <w:p w14:paraId="61BB700D" w14:textId="77777777" w:rsidR="00FC2A04" w:rsidRDefault="00FC2A04" w:rsidP="00634C10">
      <w:pPr>
        <w:rPr>
          <w:rFonts w:cs="Arial"/>
        </w:rPr>
      </w:pPr>
    </w:p>
    <w:p w14:paraId="3D3058CC" w14:textId="77440B01" w:rsidR="00FC2A04" w:rsidRDefault="00FC2A04" w:rsidP="00FC2A04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745280" behindDoc="0" locked="0" layoutInCell="1" allowOverlap="1" wp14:anchorId="08670C3E" wp14:editId="744D69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96064" cy="1696064"/>
            <wp:effectExtent l="0" t="0" r="0" b="0"/>
            <wp:wrapNone/>
            <wp:docPr id="7873750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181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4" cy="16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The kinds of representatives in the PPPR act are:</w:t>
      </w:r>
    </w:p>
    <w:p w14:paraId="5997DBC6" w14:textId="0822C358" w:rsidR="00FA7EA3" w:rsidRPr="00FC2A04" w:rsidRDefault="00FC2A04" w:rsidP="00FC2A04">
      <w:pPr>
        <w:pStyle w:val="Listtoplevel"/>
        <w:rPr>
          <w:b/>
          <w:bCs/>
        </w:rPr>
      </w:pPr>
      <w:r w:rsidRPr="00FC2A04">
        <w:rPr>
          <w:b/>
          <w:bCs/>
        </w:rPr>
        <w:t>welfare guardian</w:t>
      </w:r>
    </w:p>
    <w:p w14:paraId="0112C4F0" w14:textId="1F5ED030" w:rsidR="00FC2A04" w:rsidRDefault="00FC2A04" w:rsidP="00FC2A04">
      <w:pPr>
        <w:pStyle w:val="Listtoplevel"/>
      </w:pPr>
      <w:r w:rsidRPr="00FC2A04">
        <w:rPr>
          <w:b/>
          <w:bCs/>
        </w:rPr>
        <w:t>property guardian</w:t>
      </w:r>
      <w:r>
        <w:t>.</w:t>
      </w:r>
    </w:p>
    <w:p w14:paraId="51AE3490" w14:textId="1876AA51" w:rsidR="00FC2A04" w:rsidRDefault="00FC2A04" w:rsidP="00634C10">
      <w:pPr>
        <w:rPr>
          <w:rFonts w:cs="Arial"/>
        </w:rPr>
      </w:pPr>
    </w:p>
    <w:p w14:paraId="1CF0F565" w14:textId="77777777" w:rsidR="00FC2A04" w:rsidRDefault="00FC2A04" w:rsidP="00634C10">
      <w:pPr>
        <w:rPr>
          <w:rFonts w:cs="Arial"/>
        </w:rPr>
      </w:pPr>
    </w:p>
    <w:p w14:paraId="009D8BEF" w14:textId="03868460" w:rsidR="00FC2A04" w:rsidRDefault="00FC2A04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25C2D588" w14:textId="38ACB1E7" w:rsidR="00FA7EA3" w:rsidRDefault="00FC2A04" w:rsidP="00634C10">
      <w:pPr>
        <w:rPr>
          <w:rFonts w:cs="Arial"/>
        </w:rPr>
      </w:pPr>
      <w:r w:rsidRPr="00FC2A04">
        <w:rPr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98B8A13" wp14:editId="0C0B53B1">
                <wp:simplePos x="0" y="0"/>
                <wp:positionH relativeFrom="margin">
                  <wp:posOffset>2169160</wp:posOffset>
                </wp:positionH>
                <wp:positionV relativeFrom="paragraph">
                  <wp:posOffset>-26670</wp:posOffset>
                </wp:positionV>
                <wp:extent cx="3562350" cy="3390900"/>
                <wp:effectExtent l="0" t="0" r="0" b="0"/>
                <wp:wrapNone/>
                <wp:docPr id="13412962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3390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EAF96A" id="Rectangle 44" o:spid="_x0000_s1026" style="position:absolute;margin-left:170.8pt;margin-top:-2.1pt;width:280.5pt;height:267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" fillcolor="#d7eacc" stroked="f">
                <w10:wrap anchorx="margin"/>
              </v:rect>
            </w:pict>
          </mc:Fallback>
        </mc:AlternateContent>
      </w:r>
      <w:r w:rsidRPr="0053591C">
        <w:rPr>
          <w:rFonts w:cs="Arial"/>
          <w:noProof/>
        </w:rPr>
        <w:drawing>
          <wp:anchor distT="0" distB="0" distL="114300" distR="114300" simplePos="0" relativeHeight="251645952" behindDoc="0" locked="0" layoutInCell="1" allowOverlap="1" wp14:anchorId="7C613A1D" wp14:editId="681F6C22">
            <wp:simplePos x="0" y="0"/>
            <wp:positionH relativeFrom="column">
              <wp:posOffset>9525</wp:posOffset>
            </wp:positionH>
            <wp:positionV relativeFrom="paragraph">
              <wp:posOffset>-148590</wp:posOffset>
            </wp:positionV>
            <wp:extent cx="1276350" cy="1446297"/>
            <wp:effectExtent l="0" t="0" r="0" b="1905"/>
            <wp:wrapNone/>
            <wp:docPr id="203279248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9248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A </w:t>
      </w:r>
      <w:r w:rsidR="00FA7EA3" w:rsidRPr="000F06E4">
        <w:rPr>
          <w:rFonts w:cs="Arial"/>
          <w:b/>
          <w:bCs/>
        </w:rPr>
        <w:t>welfare guardian</w:t>
      </w:r>
      <w:r w:rsidR="00FA7EA3">
        <w:rPr>
          <w:rFonts w:cs="Arial"/>
        </w:rPr>
        <w:t xml:space="preserve"> is a</w:t>
      </w:r>
      <w:r w:rsidR="0053591C">
        <w:rPr>
          <w:rFonts w:cs="Arial"/>
        </w:rPr>
        <w:t xml:space="preserve"> </w:t>
      </w:r>
      <w:r w:rsidR="00FA7EA3">
        <w:rPr>
          <w:rFonts w:cs="Arial"/>
        </w:rPr>
        <w:t>representative who makes decisions about things like:</w:t>
      </w:r>
    </w:p>
    <w:p w14:paraId="69E6B957" w14:textId="6C0810CA" w:rsidR="00FA7EA3" w:rsidRDefault="0053591C" w:rsidP="00FA7EA3">
      <w:pPr>
        <w:pStyle w:val="Listtoplevel"/>
      </w:pPr>
      <w:r w:rsidRPr="0053591C">
        <w:drawing>
          <wp:anchor distT="0" distB="0" distL="114300" distR="114300" simplePos="0" relativeHeight="251642880" behindDoc="0" locked="0" layoutInCell="1" allowOverlap="1" wp14:anchorId="0CA93A2C" wp14:editId="7E71E880">
            <wp:simplePos x="0" y="0"/>
            <wp:positionH relativeFrom="column">
              <wp:posOffset>0</wp:posOffset>
            </wp:positionH>
            <wp:positionV relativeFrom="paragraph">
              <wp:posOffset>217746</wp:posOffset>
            </wp:positionV>
            <wp:extent cx="1786270" cy="1786270"/>
            <wp:effectExtent l="0" t="0" r="0" b="0"/>
            <wp:wrapNone/>
            <wp:docPr id="189417800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800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="00FA7EA3">
        <w:t>ersonal care</w:t>
      </w:r>
    </w:p>
    <w:p w14:paraId="4AEAB914" w14:textId="59C376FA" w:rsidR="00FA7EA3" w:rsidRDefault="0053591C" w:rsidP="0053591C">
      <w:pPr>
        <w:pStyle w:val="Listtoplevel"/>
      </w:pPr>
      <w:r>
        <w:t>m</w:t>
      </w:r>
      <w:r w:rsidR="00FA7EA3">
        <w:t xml:space="preserve">edical treatment </w:t>
      </w:r>
    </w:p>
    <w:p w14:paraId="5257CCF6" w14:textId="040AEA61" w:rsidR="00FA7EA3" w:rsidRDefault="0053591C" w:rsidP="0053591C">
      <w:pPr>
        <w:pStyle w:val="Listtoplevel"/>
      </w:pPr>
      <w:r w:rsidRPr="0053591C">
        <w:drawing>
          <wp:anchor distT="0" distB="0" distL="114300" distR="114300" simplePos="0" relativeHeight="251638784" behindDoc="0" locked="0" layoutInCell="1" allowOverlap="1" wp14:anchorId="578B4F39" wp14:editId="72F178B9">
            <wp:simplePos x="0" y="0"/>
            <wp:positionH relativeFrom="column">
              <wp:posOffset>0</wp:posOffset>
            </wp:positionH>
            <wp:positionV relativeFrom="paragraph">
              <wp:posOffset>564551</wp:posOffset>
            </wp:positionV>
            <wp:extent cx="1765005" cy="1107861"/>
            <wp:effectExtent l="0" t="0" r="0" b="0"/>
            <wp:wrapNone/>
            <wp:docPr id="113902016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2016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58" cy="11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FA7EA3">
        <w:t>here the person with affected decision making lives.</w:t>
      </w:r>
    </w:p>
    <w:p w14:paraId="5D6B49C3" w14:textId="77777777" w:rsidR="00A516FD" w:rsidRDefault="00A516FD" w:rsidP="00634C10">
      <w:pPr>
        <w:rPr>
          <w:rFonts w:cs="Arial"/>
        </w:rPr>
      </w:pPr>
    </w:p>
    <w:p w14:paraId="32205A27" w14:textId="77777777" w:rsidR="00FA7EA3" w:rsidRDefault="00FA7EA3" w:rsidP="00634C10">
      <w:pPr>
        <w:rPr>
          <w:rFonts w:cs="Arial"/>
        </w:rPr>
      </w:pPr>
    </w:p>
    <w:p w14:paraId="1870512E" w14:textId="586B942F" w:rsidR="00FA7EA3" w:rsidRDefault="0071360A" w:rsidP="00634C10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3EC7524" wp14:editId="34B145B9">
                <wp:simplePos x="0" y="0"/>
                <wp:positionH relativeFrom="margin">
                  <wp:align>right</wp:align>
                </wp:positionH>
                <wp:positionV relativeFrom="paragraph">
                  <wp:posOffset>-40640</wp:posOffset>
                </wp:positionV>
                <wp:extent cx="3562350" cy="2724150"/>
                <wp:effectExtent l="0" t="0" r="0" b="0"/>
                <wp:wrapNone/>
                <wp:docPr id="198724351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7241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6BC50AE" id="Rectangle 44" o:spid="_x0000_s1026" style="position:absolute;margin-left:229.3pt;margin-top:-3.2pt;width:280.5pt;height:214.5pt;z-index:-25157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" fillcolor="#d7eacc" stroked="f">
                <w10:wrap anchorx="margin"/>
              </v:rect>
            </w:pict>
          </mc:Fallback>
        </mc:AlternateContent>
      </w:r>
      <w:r w:rsidR="00D02D2A" w:rsidRPr="00D02D2A">
        <w:rPr>
          <w:rFonts w:cs="Arial"/>
          <w:noProof/>
        </w:rPr>
        <w:drawing>
          <wp:anchor distT="0" distB="0" distL="114300" distR="114300" simplePos="0" relativeHeight="251646976" behindDoc="0" locked="0" layoutInCell="1" allowOverlap="1" wp14:anchorId="72F520E4" wp14:editId="125E90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2930" cy="1310640"/>
            <wp:effectExtent l="0" t="0" r="0" b="0"/>
            <wp:wrapNone/>
            <wp:docPr id="22126689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6689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A </w:t>
      </w:r>
      <w:r w:rsidR="00FA7EA3" w:rsidRPr="000F06E4">
        <w:rPr>
          <w:rFonts w:cs="Arial"/>
          <w:b/>
          <w:bCs/>
        </w:rPr>
        <w:t>property guardian</w:t>
      </w:r>
      <w:r w:rsidR="00FA7EA3">
        <w:rPr>
          <w:rFonts w:cs="Arial"/>
        </w:rPr>
        <w:t xml:space="preserve"> is a representative who makes decisions about things like</w:t>
      </w:r>
      <w:r w:rsidR="0053591C">
        <w:rPr>
          <w:rFonts w:cs="Arial"/>
        </w:rPr>
        <w:t>:</w:t>
      </w:r>
    </w:p>
    <w:p w14:paraId="492CE5A9" w14:textId="6D54B102" w:rsidR="00FA7EA3" w:rsidRDefault="00D02D2A" w:rsidP="0053591C">
      <w:pPr>
        <w:pStyle w:val="Listtoplevel"/>
      </w:pPr>
      <w:r w:rsidRPr="00D02D2A">
        <w:drawing>
          <wp:anchor distT="0" distB="0" distL="114300" distR="114300" simplePos="0" relativeHeight="251648000" behindDoc="0" locked="0" layoutInCell="1" allowOverlap="1" wp14:anchorId="0391F7F5" wp14:editId="50D608A5">
            <wp:simplePos x="0" y="0"/>
            <wp:positionH relativeFrom="column">
              <wp:posOffset>-131445</wp:posOffset>
            </wp:positionH>
            <wp:positionV relativeFrom="paragraph">
              <wp:posOffset>335423</wp:posOffset>
            </wp:positionV>
            <wp:extent cx="1998921" cy="1179288"/>
            <wp:effectExtent l="0" t="0" r="0" b="0"/>
            <wp:wrapNone/>
            <wp:docPr id="47189099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099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1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1C">
        <w:t>m</w:t>
      </w:r>
      <w:r w:rsidR="00FA7EA3">
        <w:t>oney</w:t>
      </w:r>
    </w:p>
    <w:p w14:paraId="0C8EF7C9" w14:textId="6D9EF04D" w:rsidR="00FA7EA3" w:rsidRDefault="0053591C" w:rsidP="00D02D2A">
      <w:pPr>
        <w:pStyle w:val="Listtoplevel"/>
      </w:pPr>
      <w:r>
        <w:t>a</w:t>
      </w:r>
      <w:r w:rsidR="00FA7EA3">
        <w:t xml:space="preserve"> house owned by the person with affected decision making</w:t>
      </w:r>
      <w:r w:rsidR="00AD49FE">
        <w:t>.</w:t>
      </w:r>
    </w:p>
    <w:p w14:paraId="39B6C11B" w14:textId="6372B7B7" w:rsidR="00FA7EA3" w:rsidRDefault="00D02D2A" w:rsidP="00634C10">
      <w:pPr>
        <w:rPr>
          <w:rFonts w:cs="Arial"/>
        </w:rPr>
      </w:pPr>
      <w:r w:rsidRPr="0053591C">
        <w:rPr>
          <w:noProof/>
        </w:rPr>
        <w:drawing>
          <wp:anchor distT="0" distB="0" distL="114300" distR="114300" simplePos="0" relativeHeight="251651072" behindDoc="0" locked="0" layoutInCell="1" allowOverlap="1" wp14:anchorId="3159D259" wp14:editId="3E16843F">
            <wp:simplePos x="0" y="0"/>
            <wp:positionH relativeFrom="column">
              <wp:posOffset>0</wp:posOffset>
            </wp:positionH>
            <wp:positionV relativeFrom="paragraph">
              <wp:posOffset>115614</wp:posOffset>
            </wp:positionV>
            <wp:extent cx="1509823" cy="1509823"/>
            <wp:effectExtent l="0" t="0" r="0" b="0"/>
            <wp:wrapNone/>
            <wp:docPr id="167552505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2505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F41A" w14:textId="1C135D36" w:rsidR="0053591C" w:rsidRDefault="0053591C" w:rsidP="00634C10">
      <w:pPr>
        <w:rPr>
          <w:rFonts w:cs="Arial"/>
        </w:rPr>
      </w:pPr>
    </w:p>
    <w:p w14:paraId="53F3B0AD" w14:textId="0C16EA87" w:rsidR="00810451" w:rsidRDefault="00FA7EA3" w:rsidP="00634C10">
      <w:pPr>
        <w:rPr>
          <w:rFonts w:cs="Arial"/>
        </w:rPr>
      </w:pPr>
      <w:r>
        <w:rPr>
          <w:rFonts w:cs="Arial"/>
        </w:rPr>
        <w:t>The court decides who the representative</w:t>
      </w:r>
      <w:r w:rsidR="00FC2A04">
        <w:rPr>
          <w:rFonts w:cs="Arial"/>
        </w:rPr>
        <w:t>s</w:t>
      </w:r>
      <w:r>
        <w:rPr>
          <w:rFonts w:cs="Arial"/>
        </w:rPr>
        <w:t xml:space="preserve"> will be.</w:t>
      </w:r>
    </w:p>
    <w:p w14:paraId="4003C32E" w14:textId="77777777" w:rsidR="00FA7EA3" w:rsidRDefault="00FA7EA3" w:rsidP="00634C10">
      <w:pPr>
        <w:rPr>
          <w:rFonts w:cs="Arial"/>
        </w:rPr>
      </w:pPr>
    </w:p>
    <w:p w14:paraId="6883BBD6" w14:textId="00853D73" w:rsidR="00FA7EA3" w:rsidRDefault="00FA7EA3" w:rsidP="00634C10">
      <w:pPr>
        <w:rPr>
          <w:rFonts w:cs="Arial"/>
        </w:rPr>
      </w:pPr>
    </w:p>
    <w:p w14:paraId="4ADD64E2" w14:textId="17F26E89" w:rsidR="00FA7EA3" w:rsidRDefault="00FC2A04" w:rsidP="00634C10">
      <w:pPr>
        <w:rPr>
          <w:rFonts w:cs="Arial"/>
        </w:rPr>
      </w:pPr>
      <w:r w:rsidRPr="00D02D2A">
        <w:rPr>
          <w:rFonts w:cs="Arial"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3CEB07B7" wp14:editId="31D992F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38263" cy="1584251"/>
            <wp:effectExtent l="0" t="0" r="635" b="0"/>
            <wp:wrapNone/>
            <wp:docPr id="81366376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6376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63" cy="1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Often </w:t>
      </w:r>
      <w:r w:rsidR="000F06E4">
        <w:rPr>
          <w:rFonts w:cs="Arial"/>
        </w:rPr>
        <w:t xml:space="preserve">the </w:t>
      </w:r>
      <w:r w:rsidR="00FA7EA3">
        <w:rPr>
          <w:rFonts w:cs="Arial"/>
        </w:rPr>
        <w:t>representative</w:t>
      </w:r>
      <w:r>
        <w:rPr>
          <w:rFonts w:cs="Arial"/>
        </w:rPr>
        <w:t>s</w:t>
      </w:r>
      <w:r w:rsidR="000F06E4">
        <w:rPr>
          <w:rFonts w:cs="Arial"/>
        </w:rPr>
        <w:t xml:space="preserve"> </w:t>
      </w:r>
      <w:r>
        <w:rPr>
          <w:rFonts w:cs="Arial"/>
        </w:rPr>
        <w:t>are</w:t>
      </w:r>
      <w:r w:rsidR="00FA7EA3">
        <w:rPr>
          <w:rFonts w:cs="Arial"/>
        </w:rPr>
        <w:t xml:space="preserve"> family</w:t>
      </w:r>
      <w:r w:rsidR="000F06E4">
        <w:rPr>
          <w:rFonts w:cs="Arial"/>
        </w:rPr>
        <w:t xml:space="preserve"> member</w:t>
      </w:r>
      <w:r>
        <w:rPr>
          <w:rFonts w:cs="Arial"/>
        </w:rPr>
        <w:t>s</w:t>
      </w:r>
      <w:r w:rsidR="00FA7EA3">
        <w:rPr>
          <w:rFonts w:cs="Arial"/>
        </w:rPr>
        <w:t xml:space="preserve"> / friend</w:t>
      </w:r>
      <w:r>
        <w:rPr>
          <w:rFonts w:cs="Arial"/>
        </w:rPr>
        <w:t>s</w:t>
      </w:r>
      <w:r w:rsidR="00FA7EA3">
        <w:rPr>
          <w:rFonts w:cs="Arial"/>
        </w:rPr>
        <w:t xml:space="preserve"> of the person with affected decision making.</w:t>
      </w:r>
    </w:p>
    <w:p w14:paraId="0CACAD51" w14:textId="1B1BA233" w:rsidR="00FA7EA3" w:rsidRDefault="00FA7EA3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E2A2C03" w14:textId="6B16C6D6" w:rsidR="00A516FD" w:rsidRDefault="00FA7EA3" w:rsidP="0053591C">
      <w:pPr>
        <w:pStyle w:val="Heading1"/>
      </w:pPr>
      <w:bookmarkStart w:id="18" w:name="_Keeping_court-appointed_representat"/>
      <w:bookmarkStart w:id="19" w:name="_Toc160710552"/>
      <w:bookmarkEnd w:id="18"/>
      <w:r>
        <w:lastRenderedPageBreak/>
        <w:t>Keeping court-appointed representatives</w:t>
      </w:r>
      <w:bookmarkEnd w:id="19"/>
    </w:p>
    <w:p w14:paraId="15CB1CDB" w14:textId="6D15DFBF" w:rsidR="00FA7EA3" w:rsidRDefault="00FA7EA3" w:rsidP="00634C10">
      <w:pPr>
        <w:rPr>
          <w:rFonts w:cs="Arial"/>
        </w:rPr>
      </w:pPr>
    </w:p>
    <w:p w14:paraId="3274612E" w14:textId="70F10279" w:rsidR="00FA7EA3" w:rsidRDefault="00D02D2A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55168" behindDoc="0" locked="0" layoutInCell="1" allowOverlap="1" wp14:anchorId="316C0A69" wp14:editId="1E2B228D">
            <wp:simplePos x="0" y="0"/>
            <wp:positionH relativeFrom="column">
              <wp:posOffset>1</wp:posOffset>
            </wp:positionH>
            <wp:positionV relativeFrom="paragraph">
              <wp:posOffset>354966</wp:posOffset>
            </wp:positionV>
            <wp:extent cx="1669312" cy="1669312"/>
            <wp:effectExtent l="0" t="0" r="0" b="0"/>
            <wp:wrapNone/>
            <wp:docPr id="18912234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234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12" cy="16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DC76" w14:textId="56C15CD0" w:rsidR="00FA7EA3" w:rsidRDefault="00FA7EA3" w:rsidP="00634C10">
      <w:pPr>
        <w:rPr>
          <w:rFonts w:cs="Arial"/>
        </w:rPr>
      </w:pPr>
      <w:r>
        <w:rPr>
          <w:rFonts w:cs="Arial"/>
        </w:rPr>
        <w:t>Some people think there should not be court-appointed representatives.</w:t>
      </w:r>
    </w:p>
    <w:p w14:paraId="1C686ACD" w14:textId="53126BEE" w:rsidR="00FA7EA3" w:rsidRDefault="00D02D2A" w:rsidP="00634C10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77BB6D4A" wp14:editId="77D94D6B">
            <wp:simplePos x="0" y="0"/>
            <wp:positionH relativeFrom="column">
              <wp:posOffset>850605</wp:posOffset>
            </wp:positionH>
            <wp:positionV relativeFrom="paragraph">
              <wp:posOffset>95767</wp:posOffset>
            </wp:positionV>
            <wp:extent cx="914400" cy="914400"/>
            <wp:effectExtent l="0" t="0" r="0" b="0"/>
            <wp:wrapNone/>
            <wp:docPr id="489812241" name="Graphic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12241" name="Graphic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D32CE" w14:textId="3CDB7215" w:rsidR="00FA7EA3" w:rsidRDefault="00FA7EA3" w:rsidP="00634C10">
      <w:pPr>
        <w:rPr>
          <w:rFonts w:cs="Arial"/>
        </w:rPr>
      </w:pPr>
    </w:p>
    <w:p w14:paraId="02422E9F" w14:textId="277643A1" w:rsidR="00FA7EA3" w:rsidRDefault="00FA7EA3" w:rsidP="00634C10">
      <w:pPr>
        <w:rPr>
          <w:rFonts w:cs="Arial"/>
        </w:rPr>
      </w:pPr>
      <w:r>
        <w:rPr>
          <w:rFonts w:cs="Arial"/>
        </w:rPr>
        <w:t>They think that:</w:t>
      </w:r>
    </w:p>
    <w:p w14:paraId="552933B4" w14:textId="7B3594E0" w:rsidR="00FA7EA3" w:rsidRDefault="00D02D2A" w:rsidP="00D02D2A">
      <w:pPr>
        <w:pStyle w:val="Listtoplevel"/>
      </w:pPr>
      <w:r w:rsidRPr="00D02D2A">
        <w:drawing>
          <wp:anchor distT="0" distB="0" distL="114300" distR="114300" simplePos="0" relativeHeight="251656192" behindDoc="0" locked="0" layoutInCell="1" allowOverlap="1" wp14:anchorId="71E36697" wp14:editId="667BF12D">
            <wp:simplePos x="0" y="0"/>
            <wp:positionH relativeFrom="column">
              <wp:posOffset>473</wp:posOffset>
            </wp:positionH>
            <wp:positionV relativeFrom="paragraph">
              <wp:posOffset>388797</wp:posOffset>
            </wp:positionV>
            <wp:extent cx="2087080" cy="1839433"/>
            <wp:effectExtent l="0" t="0" r="0" b="0"/>
            <wp:wrapNone/>
            <wp:docPr id="126723723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3723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0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="00FA7EA3">
        <w:t>eople should always be able to make their own decisions</w:t>
      </w:r>
    </w:p>
    <w:p w14:paraId="54DDC0E3" w14:textId="153B6325" w:rsidR="00FA7EA3" w:rsidRDefault="00D02D2A" w:rsidP="00D02D2A">
      <w:pPr>
        <w:pStyle w:val="Listtoplevel"/>
      </w:pPr>
      <w:r>
        <w:t>p</w:t>
      </w:r>
      <w:r w:rsidR="00FA7EA3">
        <w:t>eople should not be able to make decisions for someone else.</w:t>
      </w:r>
    </w:p>
    <w:p w14:paraId="301B42A7" w14:textId="77777777" w:rsidR="00FA7EA3" w:rsidRDefault="00FA7EA3" w:rsidP="00634C10">
      <w:pPr>
        <w:rPr>
          <w:rFonts w:cs="Arial"/>
        </w:rPr>
      </w:pPr>
    </w:p>
    <w:p w14:paraId="3A9C9AE4" w14:textId="65485E12" w:rsidR="00FA7EA3" w:rsidRDefault="00D02D2A" w:rsidP="00634C10">
      <w:pPr>
        <w:rPr>
          <w:rFonts w:cs="Arial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57216" behindDoc="0" locked="0" layoutInCell="1" allowOverlap="1" wp14:anchorId="3E6AFAC4" wp14:editId="3BE031C6">
            <wp:simplePos x="0" y="0"/>
            <wp:positionH relativeFrom="column">
              <wp:posOffset>0</wp:posOffset>
            </wp:positionH>
            <wp:positionV relativeFrom="paragraph">
              <wp:posOffset>9643</wp:posOffset>
            </wp:positionV>
            <wp:extent cx="1829557" cy="1967023"/>
            <wp:effectExtent l="0" t="0" r="0" b="0"/>
            <wp:wrapNone/>
            <wp:docPr id="77725338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5338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57" cy="19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C66C" w14:textId="58B58702" w:rsidR="00FA7EA3" w:rsidRDefault="00FA7EA3" w:rsidP="00634C10">
      <w:pPr>
        <w:rPr>
          <w:rFonts w:cs="Arial"/>
        </w:rPr>
      </w:pPr>
      <w:r>
        <w:rPr>
          <w:rFonts w:cs="Arial"/>
        </w:rPr>
        <w:t>Other people think there are times when representatives are needed.</w:t>
      </w:r>
    </w:p>
    <w:p w14:paraId="68295356" w14:textId="77777777" w:rsidR="00D02D2A" w:rsidRDefault="00D02D2A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DCDF27D" w14:textId="21B1373F" w:rsidR="00FA7EA3" w:rsidRDefault="00D02D2A" w:rsidP="00634C10">
      <w:pPr>
        <w:rPr>
          <w:rFonts w:cs="Arial"/>
        </w:rPr>
      </w:pPr>
      <w:r w:rsidRPr="00FA7EA3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643904" behindDoc="0" locked="0" layoutInCell="1" allowOverlap="1" wp14:anchorId="26A13DA3" wp14:editId="22E25E62">
            <wp:simplePos x="0" y="0"/>
            <wp:positionH relativeFrom="margin">
              <wp:posOffset>0</wp:posOffset>
            </wp:positionH>
            <wp:positionV relativeFrom="paragraph">
              <wp:posOffset>-255182</wp:posOffset>
            </wp:positionV>
            <wp:extent cx="1063256" cy="1468074"/>
            <wp:effectExtent l="0" t="0" r="0" b="0"/>
            <wp:wrapNone/>
            <wp:docPr id="1142119880" name="Picture 1142119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19880" name="Picture 1142119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6" cy="14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We think there should still be representatives in our law.</w:t>
      </w:r>
    </w:p>
    <w:p w14:paraId="6900F419" w14:textId="77777777" w:rsidR="00FA7EA3" w:rsidRDefault="00FA7EA3" w:rsidP="00634C10">
      <w:pPr>
        <w:rPr>
          <w:rFonts w:cs="Arial"/>
        </w:rPr>
      </w:pPr>
    </w:p>
    <w:p w14:paraId="1996B0CE" w14:textId="72C267BA" w:rsidR="00FA7EA3" w:rsidRDefault="00FA7EA3" w:rsidP="00634C10">
      <w:pPr>
        <w:rPr>
          <w:rFonts w:cs="Arial"/>
        </w:rPr>
      </w:pPr>
    </w:p>
    <w:p w14:paraId="19E17CD7" w14:textId="07403DCB" w:rsidR="00FA7EA3" w:rsidRDefault="00D02D2A" w:rsidP="00634C10">
      <w:pPr>
        <w:rPr>
          <w:rFonts w:cs="Arial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16EA857" wp14:editId="614BAD31">
            <wp:simplePos x="0" y="0"/>
            <wp:positionH relativeFrom="column">
              <wp:posOffset>0</wp:posOffset>
            </wp:positionH>
            <wp:positionV relativeFrom="paragraph">
              <wp:posOffset>181536</wp:posOffset>
            </wp:positionV>
            <wp:extent cx="1738423" cy="1738423"/>
            <wp:effectExtent l="0" t="0" r="0" b="0"/>
            <wp:wrapNone/>
            <wp:docPr id="2120205297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05297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23" cy="17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We think there will sometimes be times when a person needs someone else </w:t>
      </w:r>
      <w:r w:rsidR="00905BC1">
        <w:rPr>
          <w:rFonts w:cs="Arial"/>
        </w:rPr>
        <w:t>to make decisions for them.</w:t>
      </w:r>
    </w:p>
    <w:p w14:paraId="18D2C310" w14:textId="0766C517" w:rsidR="00905BC1" w:rsidRDefault="00905BC1" w:rsidP="00634C10">
      <w:pPr>
        <w:rPr>
          <w:rFonts w:cs="Arial"/>
        </w:rPr>
      </w:pPr>
    </w:p>
    <w:p w14:paraId="4598EC11" w14:textId="542B8B74" w:rsidR="00905BC1" w:rsidRDefault="00905BC1" w:rsidP="00634C10">
      <w:pPr>
        <w:rPr>
          <w:rFonts w:cs="Arial"/>
        </w:rPr>
      </w:pPr>
    </w:p>
    <w:p w14:paraId="3EA3A954" w14:textId="350EDA99" w:rsidR="00905BC1" w:rsidRDefault="00D02D2A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57A841B2" wp14:editId="2F40179B">
            <wp:simplePos x="0" y="0"/>
            <wp:positionH relativeFrom="column">
              <wp:posOffset>0</wp:posOffset>
            </wp:positionH>
            <wp:positionV relativeFrom="paragraph">
              <wp:posOffset>434945</wp:posOffset>
            </wp:positionV>
            <wp:extent cx="1669312" cy="1669312"/>
            <wp:effectExtent l="0" t="0" r="0" b="0"/>
            <wp:wrapNone/>
            <wp:docPr id="29886216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6216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16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C1">
        <w:rPr>
          <w:rFonts w:cs="Arial"/>
        </w:rPr>
        <w:t>We also think there need to be changes to make the law clearer about:</w:t>
      </w:r>
    </w:p>
    <w:p w14:paraId="41CC96D3" w14:textId="130FE2E7" w:rsidR="00905BC1" w:rsidRDefault="00D02D2A" w:rsidP="00D02D2A">
      <w:pPr>
        <w:pStyle w:val="Listtoplevel"/>
      </w:pPr>
      <w:r>
        <w:t>w</w:t>
      </w:r>
      <w:r w:rsidR="00905BC1">
        <w:t>hen there should be a court-appointed representative</w:t>
      </w:r>
    </w:p>
    <w:p w14:paraId="5FFB268F" w14:textId="3E69AD72" w:rsidR="00905BC1" w:rsidRDefault="00D02D2A" w:rsidP="00D02D2A">
      <w:pPr>
        <w:pStyle w:val="Listtoplevel"/>
      </w:pPr>
      <w:r>
        <w:t>w</w:t>
      </w:r>
      <w:r w:rsidR="00905BC1">
        <w:t xml:space="preserve">hat </w:t>
      </w:r>
      <w:r w:rsidR="00FC2A04">
        <w:t>representatives</w:t>
      </w:r>
      <w:r w:rsidR="00905BC1">
        <w:t xml:space="preserve"> do.</w:t>
      </w:r>
    </w:p>
    <w:p w14:paraId="27617898" w14:textId="77777777" w:rsidR="00D02D2A" w:rsidRDefault="00D02D2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17743CB" w14:textId="057BB588" w:rsidR="00634C10" w:rsidRDefault="006A4581" w:rsidP="00D02D2A">
      <w:pPr>
        <w:pStyle w:val="Heading1"/>
        <w:rPr>
          <w:shd w:val="clear" w:color="auto" w:fill="FFFFFF"/>
          <w:lang w:eastAsia="en-GB"/>
        </w:rPr>
      </w:pPr>
      <w:bookmarkStart w:id="20" w:name="_Making_someone_a"/>
      <w:bookmarkStart w:id="21" w:name="_Toc160710553"/>
      <w:bookmarkEnd w:id="20"/>
      <w:r>
        <w:rPr>
          <w:shd w:val="clear" w:color="auto" w:fill="FFFFFF"/>
          <w:lang w:eastAsia="en-GB"/>
        </w:rPr>
        <w:lastRenderedPageBreak/>
        <w:t>Making someone a court-appointed representative</w:t>
      </w:r>
      <w:bookmarkEnd w:id="21"/>
    </w:p>
    <w:p w14:paraId="01B7E04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E38ECD7" w14:textId="049A85B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1FFFBAF" w14:textId="1A3894EB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2816" behindDoc="0" locked="0" layoutInCell="1" allowOverlap="1" wp14:anchorId="681B8DD5" wp14:editId="48D650E0">
            <wp:simplePos x="0" y="0"/>
            <wp:positionH relativeFrom="column">
              <wp:posOffset>-192</wp:posOffset>
            </wp:positionH>
            <wp:positionV relativeFrom="paragraph">
              <wp:posOffset>10514</wp:posOffset>
            </wp:positionV>
            <wp:extent cx="1568302" cy="1568302"/>
            <wp:effectExtent l="0" t="0" r="0" b="0"/>
            <wp:wrapNone/>
            <wp:docPr id="165069616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9616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02" cy="15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We are looking at </w:t>
      </w:r>
      <w:r w:rsidR="00FC2A04">
        <w:rPr>
          <w:rFonts w:eastAsia="Times New Roman"/>
          <w:shd w:val="clear" w:color="auto" w:fill="FFFFFF"/>
          <w:lang w:eastAsia="en-GB"/>
        </w:rPr>
        <w:t>when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A4581">
        <w:rPr>
          <w:rFonts w:eastAsia="Times New Roman"/>
          <w:shd w:val="clear" w:color="auto" w:fill="FFFFFF"/>
          <w:lang w:eastAsia="en-GB"/>
        </w:rPr>
        <w:t xml:space="preserve">a </w:t>
      </w:r>
      <w:r w:rsidR="00D02D2A">
        <w:rPr>
          <w:rFonts w:eastAsia="Times New Roman"/>
          <w:shd w:val="clear" w:color="auto" w:fill="FFFFFF"/>
          <w:lang w:eastAsia="en-GB"/>
        </w:rPr>
        <w:t>representative</w:t>
      </w:r>
      <w:r>
        <w:rPr>
          <w:rFonts w:eastAsia="Times New Roman"/>
          <w:shd w:val="clear" w:color="auto" w:fill="FFFFFF"/>
          <w:lang w:eastAsia="en-GB"/>
        </w:rPr>
        <w:t xml:space="preserve"> might be</w:t>
      </w:r>
      <w:r w:rsidR="006A4581">
        <w:rPr>
          <w:rFonts w:eastAsia="Times New Roman"/>
          <w:shd w:val="clear" w:color="auto" w:fill="FFFFFF"/>
          <w:lang w:eastAsia="en-GB"/>
        </w:rPr>
        <w:t xml:space="preserve"> needed.</w:t>
      </w:r>
    </w:p>
    <w:p w14:paraId="057EFCB3" w14:textId="744B399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D41D7F6" w14:textId="0B3EA4F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E0DE6B9" w14:textId="0C7DB3FF" w:rsidR="006A4581" w:rsidRDefault="00C2781D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36064" behindDoc="0" locked="0" layoutInCell="1" allowOverlap="1" wp14:anchorId="042CA541" wp14:editId="60E98AB9">
            <wp:simplePos x="0" y="0"/>
            <wp:positionH relativeFrom="column">
              <wp:posOffset>0</wp:posOffset>
            </wp:positionH>
            <wp:positionV relativeFrom="paragraph">
              <wp:posOffset>597608</wp:posOffset>
            </wp:positionV>
            <wp:extent cx="1869267" cy="1871330"/>
            <wp:effectExtent l="0" t="0" r="0" b="0"/>
            <wp:wrapNone/>
            <wp:docPr id="2121240094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22647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67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hd w:val="clear" w:color="auto" w:fill="FFFFFF"/>
          <w:lang w:eastAsia="en-GB"/>
        </w:rPr>
        <w:t>1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A4581">
        <w:rPr>
          <w:rFonts w:eastAsia="Times New Roman"/>
          <w:shd w:val="clear" w:color="auto" w:fill="FFFFFF"/>
          <w:lang w:eastAsia="en-GB"/>
        </w:rPr>
        <w:t>thing the court looks at when deciding if there should be a representative is if the person</w:t>
      </w:r>
      <w:r w:rsidR="00FC2A04">
        <w:rPr>
          <w:rFonts w:eastAsia="Times New Roman"/>
          <w:shd w:val="clear" w:color="auto" w:fill="FFFFFF"/>
          <w:lang w:eastAsia="en-GB"/>
        </w:rPr>
        <w:t xml:space="preserve"> with affected decision making</w:t>
      </w:r>
      <w:r w:rsidR="006A4581">
        <w:rPr>
          <w:rFonts w:eastAsia="Times New Roman"/>
          <w:shd w:val="clear" w:color="auto" w:fill="FFFFFF"/>
          <w:lang w:eastAsia="en-GB"/>
        </w:rPr>
        <w:t xml:space="preserve"> has </w:t>
      </w:r>
      <w:r w:rsidR="006A4581" w:rsidRPr="00D14DE6">
        <w:rPr>
          <w:rFonts w:eastAsia="Times New Roman"/>
          <w:b/>
          <w:bCs/>
          <w:shd w:val="clear" w:color="auto" w:fill="FFFFFF"/>
          <w:lang w:eastAsia="en-GB"/>
        </w:rPr>
        <w:t>capacity</w:t>
      </w:r>
      <w:r w:rsidR="00D14DE6">
        <w:rPr>
          <w:rFonts w:eastAsia="Times New Roman"/>
          <w:shd w:val="clear" w:color="auto" w:fill="FFFFFF"/>
          <w:lang w:eastAsia="en-GB"/>
        </w:rPr>
        <w:t>.</w:t>
      </w:r>
    </w:p>
    <w:p w14:paraId="28749C4B" w14:textId="17201CE9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</w:p>
    <w:p w14:paraId="40FE75E7" w14:textId="27D8B06B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EA50BF5" wp14:editId="6039362A">
                <wp:simplePos x="0" y="0"/>
                <wp:positionH relativeFrom="margin">
                  <wp:posOffset>2168525</wp:posOffset>
                </wp:positionH>
                <wp:positionV relativeFrom="paragraph">
                  <wp:posOffset>306705</wp:posOffset>
                </wp:positionV>
                <wp:extent cx="3562350" cy="662305"/>
                <wp:effectExtent l="0" t="0" r="0" b="4445"/>
                <wp:wrapNone/>
                <wp:docPr id="83720853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66230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760CB7" id="Rectangle 5" o:spid="_x0000_s1026" style="position:absolute;margin-left:170.75pt;margin-top:24.15pt;width:280.5pt;height:52.1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</w:p>
    <w:p w14:paraId="360EFE38" w14:textId="463C983F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 xml:space="preserve">Having </w:t>
      </w:r>
      <w:r w:rsidRPr="00D14DE6">
        <w:rPr>
          <w:rFonts w:eastAsia="Times New Roman"/>
          <w:b/>
          <w:bCs/>
          <w:lang w:eastAsia="en-GB"/>
        </w:rPr>
        <w:t>capacity</w:t>
      </w:r>
      <w:r w:rsidRPr="00D14DE6">
        <w:rPr>
          <w:rFonts w:eastAsia="Times New Roman"/>
          <w:lang w:eastAsia="en-GB"/>
        </w:rPr>
        <w:t xml:space="preserve"> means someone can make their own decisions.</w:t>
      </w:r>
    </w:p>
    <w:p w14:paraId="7469484A" w14:textId="7F45720D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80768" behindDoc="0" locked="0" layoutInCell="1" allowOverlap="1" wp14:anchorId="3D021E76" wp14:editId="7916856C">
            <wp:simplePos x="0" y="0"/>
            <wp:positionH relativeFrom="column">
              <wp:posOffset>0</wp:posOffset>
            </wp:positionH>
            <wp:positionV relativeFrom="paragraph">
              <wp:posOffset>257485</wp:posOffset>
            </wp:positionV>
            <wp:extent cx="1509395" cy="1509395"/>
            <wp:effectExtent l="0" t="0" r="0" b="0"/>
            <wp:wrapNone/>
            <wp:docPr id="9275877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77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2B4A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6241A62" w14:textId="19578876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think the courts should think about other things as well.</w:t>
      </w:r>
    </w:p>
    <w:p w14:paraId="72D089C6" w14:textId="77777777" w:rsidR="00D14DE6" w:rsidRDefault="00D14DE6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D2BC1E" w14:textId="5B4D7B2B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2437EE3E" wp14:editId="700975A5">
            <wp:simplePos x="0" y="0"/>
            <wp:positionH relativeFrom="column">
              <wp:posOffset>443</wp:posOffset>
            </wp:positionH>
            <wp:positionV relativeFrom="paragraph">
              <wp:posOffset>15491</wp:posOffset>
            </wp:positionV>
            <wp:extent cx="1531088" cy="1531088"/>
            <wp:effectExtent l="0" t="0" r="0" b="0"/>
            <wp:wrapNone/>
            <wp:docPr id="384162810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62810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8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For example they should think about if the person with affected decision making is likely to be harmed if they do not have a representative.</w:t>
      </w:r>
    </w:p>
    <w:p w14:paraId="685F7F98" w14:textId="3B886EBE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6912" behindDoc="0" locked="0" layoutInCell="1" allowOverlap="1" wp14:anchorId="19EA0F14" wp14:editId="35F32D0F">
            <wp:simplePos x="0" y="0"/>
            <wp:positionH relativeFrom="column">
              <wp:posOffset>0</wp:posOffset>
            </wp:positionH>
            <wp:positionV relativeFrom="paragraph">
              <wp:posOffset>352292</wp:posOffset>
            </wp:positionV>
            <wp:extent cx="1754372" cy="1754372"/>
            <wp:effectExtent l="0" t="0" r="0" b="0"/>
            <wp:wrapNone/>
            <wp:docPr id="223663848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3848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10" cy="17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004EA" w14:textId="59FD1B7A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EA50BF5" wp14:editId="4D146480">
                <wp:simplePos x="0" y="0"/>
                <wp:positionH relativeFrom="margin">
                  <wp:posOffset>2168525</wp:posOffset>
                </wp:positionH>
                <wp:positionV relativeFrom="paragraph">
                  <wp:posOffset>267335</wp:posOffset>
                </wp:positionV>
                <wp:extent cx="3562350" cy="1442720"/>
                <wp:effectExtent l="0" t="635" r="3175" b="4445"/>
                <wp:wrapNone/>
                <wp:docPr id="112169070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42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B63DEC" id="Rectangle 79" o:spid="_x0000_s1026" style="position:absolute;margin-left:170.75pt;margin-top:21.05pt;width:280.5pt;height:113.6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5E59CA88" w14:textId="0A29FB88" w:rsidR="006A4581" w:rsidRPr="00D14DE6" w:rsidRDefault="006A4581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>
        <w:rPr>
          <w:rFonts w:eastAsia="Times New Roman"/>
          <w:b/>
          <w:bCs/>
          <w:lang w:eastAsia="en-GB"/>
        </w:rPr>
        <w:t>1</w:t>
      </w:r>
      <w:r w:rsidR="00D14DE6" w:rsidRPr="00D14DE6">
        <w:rPr>
          <w:rFonts w:eastAsia="Times New Roman"/>
          <w:lang w:eastAsia="en-GB"/>
        </w:rPr>
        <w:t>:</w:t>
      </w:r>
    </w:p>
    <w:p w14:paraId="34C257A8" w14:textId="2AE35187" w:rsidR="006A4581" w:rsidRPr="00D14DE6" w:rsidRDefault="006A4581" w:rsidP="00634C10">
      <w:pPr>
        <w:rPr>
          <w:rFonts w:eastAsia="Times New Roman"/>
          <w:lang w:eastAsia="en-GB"/>
        </w:rPr>
      </w:pPr>
    </w:p>
    <w:p w14:paraId="6BAE2573" w14:textId="2FD7BADA" w:rsidR="006A4581" w:rsidRPr="00D14DE6" w:rsidRDefault="00D14DE6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lang w:eastAsia="en-GB"/>
        </w:rPr>
        <w:t>When</w:t>
      </w:r>
      <w:r w:rsidR="006A4581" w:rsidRPr="00D14DE6">
        <w:rPr>
          <w:rFonts w:eastAsia="Times New Roman"/>
          <w:lang w:eastAsia="en-GB"/>
        </w:rPr>
        <w:t xml:space="preserve"> might someone need a </w:t>
      </w:r>
      <w:r w:rsidR="00AD49FE" w:rsidRPr="00D14DE6">
        <w:rPr>
          <w:rFonts w:eastAsia="Times New Roman"/>
          <w:lang w:eastAsia="en-GB"/>
        </w:rPr>
        <w:t>court</w:t>
      </w:r>
      <w:r w:rsidR="00AD49FE">
        <w:rPr>
          <w:rFonts w:eastAsia="Times New Roman"/>
          <w:lang w:eastAsia="en-GB"/>
        </w:rPr>
        <w:t>-</w:t>
      </w:r>
      <w:r w:rsidR="006A4581" w:rsidRPr="00D14DE6">
        <w:rPr>
          <w:rFonts w:eastAsia="Times New Roman"/>
          <w:lang w:eastAsia="en-GB"/>
        </w:rPr>
        <w:t>appointed representative</w:t>
      </w:r>
      <w:r w:rsidRPr="00D14DE6">
        <w:rPr>
          <w:rFonts w:eastAsia="Times New Roman"/>
          <w:lang w:eastAsia="en-GB"/>
        </w:rPr>
        <w:t>?</w:t>
      </w:r>
    </w:p>
    <w:p w14:paraId="20A02DC0" w14:textId="1DDFC147" w:rsidR="006A4581" w:rsidRPr="00D14DE6" w:rsidRDefault="006A4581" w:rsidP="00634C10">
      <w:pPr>
        <w:rPr>
          <w:rFonts w:eastAsia="Times New Roman"/>
          <w:lang w:eastAsia="en-GB"/>
        </w:rPr>
      </w:pPr>
    </w:p>
    <w:p w14:paraId="6963FE4E" w14:textId="3D9944AF" w:rsidR="00D14DE6" w:rsidRPr="00D14DE6" w:rsidRDefault="009978F5" w:rsidP="00634C10">
      <w:pPr>
        <w:rPr>
          <w:rFonts w:eastAsia="Times New Roman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99D7CD" wp14:editId="22606A5A">
                <wp:simplePos x="0" y="0"/>
                <wp:positionH relativeFrom="column">
                  <wp:posOffset>829310</wp:posOffset>
                </wp:positionH>
                <wp:positionV relativeFrom="paragraph">
                  <wp:posOffset>88265</wp:posOffset>
                </wp:positionV>
                <wp:extent cx="893445" cy="680720"/>
                <wp:effectExtent l="10160" t="9525" r="10795" b="138430"/>
                <wp:wrapNone/>
                <wp:docPr id="29894817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680720"/>
                        </a:xfrm>
                        <a:prstGeom prst="cloudCallout">
                          <a:avLst>
                            <a:gd name="adj1" fmla="val -45380"/>
                            <a:gd name="adj2" fmla="val 65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1652E" w14:textId="77777777" w:rsidR="00D14DE6" w:rsidRDefault="00D14DE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9D7C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1" o:spid="_x0000_s1027" type="#_x0000_t106" style="position:absolute;left:0;text-align:left;margin-left:65.3pt;margin-top:6.95pt;width:70.35pt;height:5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" adj="998,24945">
                <v:textbox>
                  <w:txbxContent>
                    <w:p w14:paraId="7591652E" w14:textId="77777777" w:rsidR="00D14DE6" w:rsidRDefault="00D14DE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EA50BF5" wp14:editId="67DCCF17">
                <wp:simplePos x="0" y="0"/>
                <wp:positionH relativeFrom="margin">
                  <wp:posOffset>2168525</wp:posOffset>
                </wp:positionH>
                <wp:positionV relativeFrom="paragraph">
                  <wp:posOffset>294640</wp:posOffset>
                </wp:positionV>
                <wp:extent cx="3562350" cy="1740535"/>
                <wp:effectExtent l="0" t="0" r="3175" b="0"/>
                <wp:wrapNone/>
                <wp:docPr id="55505945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D45756" id="Rectangle 80" o:spid="_x0000_s1026" style="position:absolute;margin-left:170.75pt;margin-top:23.2pt;width:280.5pt;height:137.0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2F5653EC" w14:textId="5B922602" w:rsidR="00D14DE6" w:rsidRPr="00D14DE6" w:rsidRDefault="00C2781D" w:rsidP="00634C10">
      <w:pPr>
        <w:rPr>
          <w:rFonts w:eastAsia="Times New Roman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75648" behindDoc="0" locked="0" layoutInCell="1" allowOverlap="1" wp14:anchorId="6D8F0E06" wp14:editId="1D01A1BD">
            <wp:simplePos x="0" y="0"/>
            <wp:positionH relativeFrom="column">
              <wp:posOffset>0</wp:posOffset>
            </wp:positionH>
            <wp:positionV relativeFrom="paragraph">
              <wp:posOffset>200168</wp:posOffset>
            </wp:positionV>
            <wp:extent cx="1509395" cy="1509395"/>
            <wp:effectExtent l="0" t="0" r="0" b="0"/>
            <wp:wrapNone/>
            <wp:docPr id="5851458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458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E6" w:rsidRPr="00D14DE6">
        <w:rPr>
          <w:rFonts w:eastAsia="Times New Roman"/>
          <w:b/>
          <w:bCs/>
          <w:lang w:eastAsia="en-GB"/>
        </w:rPr>
        <w:t>Question</w:t>
      </w:r>
      <w:r w:rsid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>
        <w:rPr>
          <w:rFonts w:eastAsia="Times New Roman"/>
          <w:b/>
          <w:bCs/>
          <w:lang w:eastAsia="en-GB"/>
        </w:rPr>
        <w:t>2</w:t>
      </w:r>
      <w:r w:rsidR="00D14DE6" w:rsidRPr="00D14DE6">
        <w:rPr>
          <w:rFonts w:eastAsia="Times New Roman"/>
          <w:lang w:eastAsia="en-GB"/>
        </w:rPr>
        <w:t>:</w:t>
      </w:r>
    </w:p>
    <w:p w14:paraId="155D729F" w14:textId="77777777" w:rsidR="006A4581" w:rsidRPr="00D14DE6" w:rsidRDefault="006A4581" w:rsidP="00634C10">
      <w:pPr>
        <w:rPr>
          <w:rFonts w:eastAsia="Times New Roman"/>
          <w:lang w:eastAsia="en-GB"/>
        </w:rPr>
      </w:pPr>
    </w:p>
    <w:p w14:paraId="3696EFB1" w14:textId="5E223CAE" w:rsidR="006A4581" w:rsidRPr="00D14DE6" w:rsidRDefault="006A4581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lang w:eastAsia="en-GB"/>
        </w:rPr>
        <w:t>What sort</w:t>
      </w:r>
      <w:r w:rsidR="00AD49FE">
        <w:rPr>
          <w:rFonts w:eastAsia="Times New Roman"/>
          <w:lang w:eastAsia="en-GB"/>
        </w:rPr>
        <w:t>s</w:t>
      </w:r>
      <w:r w:rsidRPr="00D14DE6">
        <w:rPr>
          <w:rFonts w:eastAsia="Times New Roman"/>
          <w:lang w:eastAsia="en-GB"/>
        </w:rPr>
        <w:t xml:space="preserve"> of things should the court think about when they decide if </w:t>
      </w:r>
      <w:r w:rsidR="00D14DE6" w:rsidRPr="00D14DE6">
        <w:rPr>
          <w:rFonts w:eastAsia="Times New Roman"/>
          <w:lang w:eastAsia="en-GB"/>
        </w:rPr>
        <w:t>someone needs a</w:t>
      </w:r>
      <w:r w:rsidRPr="00D14DE6">
        <w:rPr>
          <w:rFonts w:eastAsia="Times New Roman"/>
          <w:lang w:eastAsia="en-GB"/>
        </w:rPr>
        <w:t xml:space="preserve"> representative</w:t>
      </w:r>
      <w:r w:rsidR="00D14DE6" w:rsidRPr="00D14DE6">
        <w:rPr>
          <w:rFonts w:eastAsia="Times New Roman"/>
          <w:lang w:eastAsia="en-GB"/>
        </w:rPr>
        <w:t>?</w:t>
      </w:r>
    </w:p>
    <w:p w14:paraId="42C95629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9EAFE7" w14:textId="63B9FA74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2" w:name="_Changing_what_court"/>
      <w:bookmarkStart w:id="23" w:name="_Toc160710554"/>
      <w:bookmarkEnd w:id="22"/>
      <w:r>
        <w:rPr>
          <w:shd w:val="clear" w:color="auto" w:fill="FFFFFF"/>
          <w:lang w:eastAsia="en-GB"/>
        </w:rPr>
        <w:lastRenderedPageBreak/>
        <w:t xml:space="preserve">Changing what </w:t>
      </w:r>
      <w:r w:rsidR="00AD49FE">
        <w:rPr>
          <w:shd w:val="clear" w:color="auto" w:fill="FFFFFF"/>
          <w:lang w:eastAsia="en-GB"/>
        </w:rPr>
        <w:t>court-</w:t>
      </w:r>
      <w:r>
        <w:rPr>
          <w:shd w:val="clear" w:color="auto" w:fill="FFFFFF"/>
          <w:lang w:eastAsia="en-GB"/>
        </w:rPr>
        <w:t>appointed representatives do</w:t>
      </w:r>
      <w:bookmarkEnd w:id="23"/>
    </w:p>
    <w:p w14:paraId="5400033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0D7E57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E1E11EB" w14:textId="0FCC31F7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2032" behindDoc="0" locked="0" layoutInCell="1" allowOverlap="1" wp14:anchorId="40A90089" wp14:editId="62A69737">
            <wp:simplePos x="0" y="0"/>
            <wp:positionH relativeFrom="column">
              <wp:posOffset>1</wp:posOffset>
            </wp:positionH>
            <wp:positionV relativeFrom="paragraph">
              <wp:posOffset>351821</wp:posOffset>
            </wp:positionV>
            <wp:extent cx="2020186" cy="1511262"/>
            <wp:effectExtent l="0" t="0" r="0" b="0"/>
            <wp:wrapNone/>
            <wp:docPr id="206583201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3201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9" cy="1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 law we have now says that when representatives make decisions they:</w:t>
      </w:r>
    </w:p>
    <w:p w14:paraId="03FC92F7" w14:textId="4836B743" w:rsidR="00FD0F21" w:rsidRDefault="00FD0F2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should support the represented person to be part of decisions as much as they can</w:t>
      </w:r>
    </w:p>
    <w:p w14:paraId="3C65F8CB" w14:textId="0538F6C1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689984" behindDoc="0" locked="0" layoutInCell="1" allowOverlap="1" wp14:anchorId="38A708AB" wp14:editId="2C0404BB">
            <wp:simplePos x="0" y="0"/>
            <wp:positionH relativeFrom="column">
              <wp:posOffset>-53163</wp:posOffset>
            </wp:positionH>
            <wp:positionV relativeFrom="paragraph">
              <wp:posOffset>332666</wp:posOffset>
            </wp:positionV>
            <wp:extent cx="1700172" cy="1903228"/>
            <wp:effectExtent l="0" t="0" r="0" b="0"/>
            <wp:wrapNone/>
            <wp:docPr id="78292501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2501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72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m</w:t>
      </w:r>
      <w:r w:rsidR="006A4581">
        <w:rPr>
          <w:shd w:val="clear" w:color="auto" w:fill="FFFFFF"/>
          <w:lang w:eastAsia="en-GB"/>
        </w:rPr>
        <w:t xml:space="preserve">ust act in the </w:t>
      </w:r>
      <w:r w:rsidR="006A4581" w:rsidRPr="00FD0F21">
        <w:rPr>
          <w:b/>
          <w:bCs/>
          <w:shd w:val="clear" w:color="auto" w:fill="FFFFFF"/>
          <w:lang w:eastAsia="en-GB"/>
        </w:rPr>
        <w:t xml:space="preserve">best interests </w:t>
      </w:r>
      <w:r w:rsidR="006A4581">
        <w:rPr>
          <w:shd w:val="clear" w:color="auto" w:fill="FFFFFF"/>
          <w:lang w:eastAsia="en-GB"/>
        </w:rPr>
        <w:t>of the represented person</w:t>
      </w:r>
      <w:r w:rsidR="00AD49FE">
        <w:rPr>
          <w:shd w:val="clear" w:color="auto" w:fill="FFFFFF"/>
          <w:lang w:eastAsia="en-GB"/>
        </w:rPr>
        <w:t>.</w:t>
      </w:r>
    </w:p>
    <w:p w14:paraId="50E3CC95" w14:textId="450BDC3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512D5C7" w14:textId="798ACD1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EA50BF5" wp14:editId="0DDFC98B">
                <wp:simplePos x="0" y="0"/>
                <wp:positionH relativeFrom="margin">
                  <wp:posOffset>2230120</wp:posOffset>
                </wp:positionH>
                <wp:positionV relativeFrom="paragraph">
                  <wp:posOffset>231140</wp:posOffset>
                </wp:positionV>
                <wp:extent cx="3562350" cy="795020"/>
                <wp:effectExtent l="0" t="0" r="0" b="5080"/>
                <wp:wrapNone/>
                <wp:docPr id="20060753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79502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8A6454" id="Rectangle 4" o:spid="_x0000_s1026" style="position:absolute;margin-left:175.6pt;margin-top:18.2pt;width:280.5pt;height:62.6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</w:p>
    <w:p w14:paraId="26930EAE" w14:textId="4FC43FCF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Best interests</w:t>
      </w:r>
      <w:r w:rsidR="00FD0F21" w:rsidRPr="00FD0F21">
        <w:rPr>
          <w:rFonts w:eastAsia="Times New Roman"/>
          <w:lang w:eastAsia="en-GB"/>
        </w:rPr>
        <w:t xml:space="preserve"> means what is good for a person.</w:t>
      </w:r>
    </w:p>
    <w:p w14:paraId="69AAD402" w14:textId="073C21DA" w:rsidR="00FD0F21" w:rsidRDefault="00FD0F2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5D4AEE1" w14:textId="6D21041A" w:rsidR="0071360A" w:rsidRDefault="00FD0F21" w:rsidP="0071360A">
      <w:pPr>
        <w:rPr>
          <w:rFonts w:eastAsia="Times New Roman"/>
          <w:shd w:val="clear" w:color="auto" w:fill="FFFFFF"/>
          <w:lang w:eastAsia="en-GB"/>
        </w:rPr>
      </w:pPr>
      <w:r w:rsidRPr="005813CC">
        <w:rPr>
          <w:noProof/>
          <w:lang w:val="en-NZ" w:eastAsia="en-NZ"/>
        </w:rPr>
        <w:lastRenderedPageBreak/>
        <w:drawing>
          <wp:anchor distT="0" distB="0" distL="114300" distR="114300" simplePos="0" relativeHeight="251671552" behindDoc="0" locked="0" layoutInCell="1" allowOverlap="1" wp14:anchorId="0EC36FC0" wp14:editId="079E19A1">
            <wp:simplePos x="0" y="0"/>
            <wp:positionH relativeFrom="margin">
              <wp:posOffset>0</wp:posOffset>
            </wp:positionH>
            <wp:positionV relativeFrom="paragraph">
              <wp:posOffset>10633</wp:posOffset>
            </wp:positionV>
            <wp:extent cx="1818167" cy="1818167"/>
            <wp:effectExtent l="0" t="0" r="0" b="0"/>
            <wp:wrapNone/>
            <wp:docPr id="1825033833" name="Picture 1825033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3833" name="Picture 1825033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9" cy="18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Representatives are also supposed to </w:t>
      </w:r>
      <w:r>
        <w:rPr>
          <w:rFonts w:eastAsia="Times New Roman"/>
          <w:shd w:val="clear" w:color="auto" w:fill="FFFFFF"/>
          <w:lang w:eastAsia="en-GB"/>
        </w:rPr>
        <w:t xml:space="preserve">talk to </w:t>
      </w:r>
      <w:r w:rsidR="0071360A">
        <w:rPr>
          <w:rFonts w:eastAsia="Times New Roman"/>
          <w:shd w:val="clear" w:color="auto" w:fill="FFFFFF"/>
          <w:lang w:eastAsia="en-GB"/>
        </w:rPr>
        <w:t>the represented person</w:t>
      </w:r>
      <w:r>
        <w:rPr>
          <w:rFonts w:eastAsia="Times New Roman"/>
          <w:shd w:val="clear" w:color="auto" w:fill="FFFFFF"/>
          <w:lang w:eastAsia="en-GB"/>
        </w:rPr>
        <w:t xml:space="preserve"> to see what they think</w:t>
      </w:r>
      <w:r w:rsidR="0071360A">
        <w:rPr>
          <w:rFonts w:eastAsia="Times New Roman"/>
          <w:shd w:val="clear" w:color="auto" w:fill="FFFFFF"/>
          <w:lang w:eastAsia="en-GB"/>
        </w:rPr>
        <w:t>.</w:t>
      </w:r>
    </w:p>
    <w:p w14:paraId="7AFC4015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15208A3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0D7160B" w14:textId="62093A45" w:rsidR="006A4581" w:rsidRDefault="0071360A" w:rsidP="0071360A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Representatives should also talk to the family of </w:t>
      </w:r>
      <w:r w:rsidR="00FD0F21"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he represented person</w:t>
      </w:r>
      <w:r>
        <w:rPr>
          <w:shd w:val="clear" w:color="auto" w:fill="FFFFFF"/>
          <w:lang w:eastAsia="en-GB"/>
        </w:rPr>
        <w:t xml:space="preserve">. </w:t>
      </w:r>
    </w:p>
    <w:p w14:paraId="211C3083" w14:textId="6D47CA5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6672" behindDoc="0" locked="0" layoutInCell="1" allowOverlap="1" wp14:anchorId="6CD5BA75" wp14:editId="5749EA29">
            <wp:simplePos x="0" y="0"/>
            <wp:positionH relativeFrom="column">
              <wp:posOffset>-176981</wp:posOffset>
            </wp:positionH>
            <wp:positionV relativeFrom="paragraph">
              <wp:posOffset>220407</wp:posOffset>
            </wp:positionV>
            <wp:extent cx="2011643" cy="2190306"/>
            <wp:effectExtent l="0" t="0" r="0" b="0"/>
            <wp:wrapNone/>
            <wp:docPr id="87829944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9944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8866" w14:textId="6B21FF9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2E0289" w14:textId="56FAC44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think the law should change so what the representative does is much more about what the represented person wants.</w:t>
      </w:r>
    </w:p>
    <w:p w14:paraId="3AFB2ED6" w14:textId="56D3AB0A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4FFBFC5" w14:textId="36DEC53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B59E18" w14:textId="7EBC1C76" w:rsidR="006A4581" w:rsidRPr="000F06E4" w:rsidRDefault="00FD0F21" w:rsidP="00634C10">
      <w:pPr>
        <w:rPr>
          <w:rFonts w:eastAsia="Times New Roman"/>
          <w:b/>
          <w:bCs/>
          <w:shd w:val="clear" w:color="auto" w:fill="FFFFFF"/>
          <w:lang w:val="en-NZ"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3056" behindDoc="0" locked="0" layoutInCell="1" allowOverlap="1" wp14:anchorId="4635D08B" wp14:editId="49A91B55">
            <wp:simplePos x="0" y="0"/>
            <wp:positionH relativeFrom="column">
              <wp:posOffset>0</wp:posOffset>
            </wp:positionH>
            <wp:positionV relativeFrom="paragraph">
              <wp:posOffset>708158</wp:posOffset>
            </wp:positionV>
            <wp:extent cx="1688210" cy="2222205"/>
            <wp:effectExtent l="0" t="0" r="0" b="0"/>
            <wp:wrapNone/>
            <wp:docPr id="168772938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2938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0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This is sometimes called making a </w:t>
      </w:r>
      <w:r w:rsidR="006A4581" w:rsidRPr="000F06E4">
        <w:rPr>
          <w:rFonts w:eastAsia="Times New Roman"/>
          <w:b/>
          <w:bCs/>
          <w:shd w:val="clear" w:color="auto" w:fill="FFFFFF"/>
          <w:lang w:eastAsia="en-GB"/>
        </w:rPr>
        <w:t>decision based on will and preferences</w:t>
      </w:r>
      <w:r w:rsidR="006A4581" w:rsidRPr="009978F5">
        <w:rPr>
          <w:rFonts w:eastAsia="Times New Roman"/>
          <w:shd w:val="clear" w:color="auto" w:fill="FFFFFF"/>
          <w:lang w:eastAsia="en-GB"/>
        </w:rPr>
        <w:t>.</w:t>
      </w:r>
    </w:p>
    <w:p w14:paraId="526ED2F9" w14:textId="409A690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75AF09E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BC7EA2B" w14:textId="4284CAE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want to know how a </w:t>
      </w:r>
      <w:r w:rsidR="00AD49FE">
        <w:rPr>
          <w:rFonts w:eastAsia="Times New Roman"/>
          <w:shd w:val="clear" w:color="auto" w:fill="FFFFFF"/>
          <w:lang w:eastAsia="en-GB"/>
        </w:rPr>
        <w:t>court-</w:t>
      </w:r>
      <w:r>
        <w:rPr>
          <w:rFonts w:eastAsia="Times New Roman"/>
          <w:shd w:val="clear" w:color="auto" w:fill="FFFFFF"/>
          <w:lang w:eastAsia="en-GB"/>
        </w:rPr>
        <w:t>appointed representative should work out what the represented person wants.</w:t>
      </w:r>
    </w:p>
    <w:p w14:paraId="5FCEAC99" w14:textId="6512B344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DDCF04" wp14:editId="778A700E">
                <wp:simplePos x="0" y="0"/>
                <wp:positionH relativeFrom="column">
                  <wp:posOffset>635635</wp:posOffset>
                </wp:positionH>
                <wp:positionV relativeFrom="paragraph">
                  <wp:posOffset>200025</wp:posOffset>
                </wp:positionV>
                <wp:extent cx="563245" cy="159385"/>
                <wp:effectExtent l="6985" t="0" r="1270" b="2540"/>
                <wp:wrapNone/>
                <wp:docPr id="1576282895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159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8C44A98" id="Oval 91" o:spid="_x0000_s1026" style="position:absolute;margin-left:50.05pt;margin-top:15.75pt;width:44.35pt;height:1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" stroked="f"/>
            </w:pict>
          </mc:Fallback>
        </mc:AlternateContent>
      </w: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1792" behindDoc="0" locked="0" layoutInCell="1" allowOverlap="1" wp14:anchorId="55790AA9" wp14:editId="439D137E">
            <wp:simplePos x="0" y="0"/>
            <wp:positionH relativeFrom="column">
              <wp:posOffset>-250190</wp:posOffset>
            </wp:positionH>
            <wp:positionV relativeFrom="paragraph">
              <wp:posOffset>14748</wp:posOffset>
            </wp:positionV>
            <wp:extent cx="2111644" cy="1424763"/>
            <wp:effectExtent l="0" t="0" r="0" b="0"/>
            <wp:wrapNone/>
            <wp:docPr id="739347819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47819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44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For example we think the </w:t>
      </w:r>
      <w:r w:rsidR="00FC2A04">
        <w:rPr>
          <w:rFonts w:eastAsia="Times New Roman"/>
          <w:shd w:val="clear" w:color="auto" w:fill="FFFFFF"/>
          <w:lang w:eastAsia="en-GB"/>
        </w:rPr>
        <w:t>representative</w:t>
      </w:r>
      <w:r w:rsidR="006A4581">
        <w:rPr>
          <w:rFonts w:eastAsia="Times New Roman"/>
          <w:shd w:val="clear" w:color="auto" w:fill="FFFFFF"/>
          <w:lang w:eastAsia="en-GB"/>
        </w:rPr>
        <w:t xml:space="preserve"> should think about what the represented person says about something.</w:t>
      </w:r>
    </w:p>
    <w:p w14:paraId="0E2C2EFE" w14:textId="55C0870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7E498E5" w14:textId="08E786B8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4080" behindDoc="0" locked="0" layoutInCell="1" allowOverlap="1" wp14:anchorId="658918A8" wp14:editId="4CD45741">
            <wp:simplePos x="0" y="0"/>
            <wp:positionH relativeFrom="column">
              <wp:posOffset>0</wp:posOffset>
            </wp:positionH>
            <wp:positionV relativeFrom="paragraph">
              <wp:posOffset>65346</wp:posOffset>
            </wp:positionV>
            <wp:extent cx="1456660" cy="1644452"/>
            <wp:effectExtent l="0" t="0" r="0" b="0"/>
            <wp:wrapNone/>
            <wp:docPr id="68407868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868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6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EAF7" w14:textId="5400267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representative might also think about things like:</w:t>
      </w:r>
    </w:p>
    <w:p w14:paraId="6727FFAE" w14:textId="02EF3AB3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5104" behindDoc="0" locked="0" layoutInCell="1" allowOverlap="1" wp14:anchorId="3D4B8B4A" wp14:editId="0924342E">
            <wp:simplePos x="0" y="0"/>
            <wp:positionH relativeFrom="column">
              <wp:posOffset>0</wp:posOffset>
            </wp:positionH>
            <wp:positionV relativeFrom="paragraph">
              <wp:posOffset>768381</wp:posOffset>
            </wp:positionV>
            <wp:extent cx="1400851" cy="1339702"/>
            <wp:effectExtent l="0" t="0" r="0" b="0"/>
            <wp:wrapNone/>
            <wp:docPr id="114267452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7452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1" cy="13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the represented person has said in the past</w:t>
      </w:r>
    </w:p>
    <w:p w14:paraId="03117FCC" w14:textId="37FBD627" w:rsidR="006A4581" w:rsidRDefault="00FD0F2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things the represented person likes</w:t>
      </w:r>
    </w:p>
    <w:p w14:paraId="12960CD9" w14:textId="2EAB8759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6128" behindDoc="0" locked="0" layoutInCell="1" allowOverlap="1" wp14:anchorId="555C38BB" wp14:editId="4CF27AD6">
            <wp:simplePos x="0" y="0"/>
            <wp:positionH relativeFrom="column">
              <wp:posOffset>-202417</wp:posOffset>
            </wp:positionH>
            <wp:positionV relativeFrom="paragraph">
              <wp:posOffset>313261</wp:posOffset>
            </wp:positionV>
            <wp:extent cx="2157402" cy="1233377"/>
            <wp:effectExtent l="0" t="0" r="0" b="0"/>
            <wp:wrapNone/>
            <wp:docPr id="72897240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7240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2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is important to the represented person.</w:t>
      </w:r>
    </w:p>
    <w:p w14:paraId="2A1416C7" w14:textId="467CEA1F" w:rsidR="006A4581" w:rsidRDefault="009978F5" w:rsidP="006A4581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EA50BF5" wp14:editId="0D5F5171">
                <wp:simplePos x="0" y="0"/>
                <wp:positionH relativeFrom="margin">
                  <wp:posOffset>2171700</wp:posOffset>
                </wp:positionH>
                <wp:positionV relativeFrom="paragraph">
                  <wp:posOffset>597535</wp:posOffset>
                </wp:positionV>
                <wp:extent cx="3562350" cy="1740535"/>
                <wp:effectExtent l="0" t="1905" r="0" b="635"/>
                <wp:wrapNone/>
                <wp:docPr id="191099139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24369AE" id="Rectangle 96" o:spid="_x0000_s1026" style="position:absolute;margin-left:171pt;margin-top:47.05pt;width:280.5pt;height:137.0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</w:p>
    <w:p w14:paraId="14632B74" w14:textId="4FBDCD3D" w:rsidR="006A4581" w:rsidRPr="00FD0F21" w:rsidRDefault="00FD0F2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7152" behindDoc="0" locked="0" layoutInCell="1" allowOverlap="1" wp14:anchorId="28060EFD" wp14:editId="1CC40C88">
            <wp:simplePos x="0" y="0"/>
            <wp:positionH relativeFrom="column">
              <wp:posOffset>0</wp:posOffset>
            </wp:positionH>
            <wp:positionV relativeFrom="paragraph">
              <wp:posOffset>15896</wp:posOffset>
            </wp:positionV>
            <wp:extent cx="1283110" cy="1689090"/>
            <wp:effectExtent l="0" t="0" r="0" b="0"/>
            <wp:wrapNone/>
            <wp:docPr id="1891776489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76489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78" cy="16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FD0F21">
        <w:rPr>
          <w:rFonts w:eastAsia="Times New Roman"/>
          <w:b/>
          <w:bCs/>
          <w:lang w:eastAsia="en-GB"/>
        </w:rPr>
        <w:t>Question</w:t>
      </w:r>
      <w:r w:rsidRP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Pr="00FD0F21">
        <w:rPr>
          <w:rFonts w:eastAsia="Times New Roman"/>
          <w:b/>
          <w:bCs/>
          <w:lang w:eastAsia="en-GB"/>
        </w:rPr>
        <w:t>3</w:t>
      </w:r>
      <w:r>
        <w:rPr>
          <w:rFonts w:eastAsia="Times New Roman"/>
          <w:lang w:eastAsia="en-GB"/>
        </w:rPr>
        <w:t>:</w:t>
      </w:r>
    </w:p>
    <w:p w14:paraId="344F4B07" w14:textId="68757008" w:rsidR="00FD0F21" w:rsidRPr="00FD0F21" w:rsidRDefault="00FD0F21" w:rsidP="00FD0F21">
      <w:pPr>
        <w:rPr>
          <w:rFonts w:eastAsia="Times New Roman"/>
          <w:lang w:eastAsia="en-GB"/>
        </w:rPr>
      </w:pPr>
    </w:p>
    <w:p w14:paraId="36C6E02B" w14:textId="57770F8A" w:rsidR="006A4581" w:rsidRPr="00FD0F21" w:rsidRDefault="006A458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 xml:space="preserve">What should a representative </w:t>
      </w:r>
      <w:r w:rsidR="00FC2A04">
        <w:rPr>
          <w:rFonts w:eastAsia="Times New Roman"/>
          <w:lang w:eastAsia="en-GB"/>
        </w:rPr>
        <w:t>think about</w:t>
      </w:r>
      <w:r w:rsidRPr="00FD0F21">
        <w:rPr>
          <w:rFonts w:eastAsia="Times New Roman"/>
          <w:lang w:eastAsia="en-GB"/>
        </w:rPr>
        <w:t xml:space="preserve"> when working out what a represented person wants</w:t>
      </w:r>
      <w:r w:rsidR="00FD0F21">
        <w:rPr>
          <w:rFonts w:eastAsia="Times New Roman"/>
          <w:lang w:eastAsia="en-GB"/>
        </w:rPr>
        <w:t>?</w:t>
      </w:r>
    </w:p>
    <w:p w14:paraId="383E9215" w14:textId="77777777" w:rsidR="006A4581" w:rsidRDefault="006A4581" w:rsidP="00FD0F21">
      <w:pPr>
        <w:rPr>
          <w:shd w:val="clear" w:color="auto" w:fill="FFFFFF"/>
          <w:lang w:eastAsia="en-GB"/>
        </w:rPr>
      </w:pPr>
    </w:p>
    <w:p w14:paraId="16828B7D" w14:textId="49F01D0D" w:rsidR="006A4581" w:rsidRDefault="00FD0F21" w:rsidP="00FD0F21">
      <w:pPr>
        <w:rPr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 wp14:anchorId="6B461CCB" wp14:editId="282184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8047" cy="1649866"/>
            <wp:effectExtent l="0" t="0" r="0" b="0"/>
            <wp:wrapNone/>
            <wp:docPr id="7618378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78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32" cy="16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Sometimes it might not work to make a decision based just on what the represented person wants.</w:t>
      </w:r>
    </w:p>
    <w:p w14:paraId="0793B20D" w14:textId="5CDC8BCF" w:rsidR="00FD0F21" w:rsidRDefault="00FD0F21" w:rsidP="00FD0F21">
      <w:pPr>
        <w:rPr>
          <w:shd w:val="clear" w:color="auto" w:fill="FFFFFF"/>
          <w:lang w:eastAsia="en-GB"/>
        </w:rPr>
      </w:pPr>
    </w:p>
    <w:p w14:paraId="6B442B4E" w14:textId="2896B641" w:rsidR="006A4581" w:rsidRDefault="006A4581" w:rsidP="00FD0F21">
      <w:pPr>
        <w:rPr>
          <w:shd w:val="clear" w:color="auto" w:fill="FFFFFF"/>
          <w:lang w:eastAsia="en-GB"/>
        </w:rPr>
      </w:pPr>
    </w:p>
    <w:p w14:paraId="398D6BC9" w14:textId="31648313" w:rsidR="006A4581" w:rsidRDefault="00FD0F21" w:rsidP="00FD0F21">
      <w:pPr>
        <w:rPr>
          <w:shd w:val="clear" w:color="auto" w:fill="FFFFFF"/>
          <w:lang w:eastAsia="en-GB"/>
        </w:rPr>
      </w:pPr>
      <w:r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99200" behindDoc="0" locked="0" layoutInCell="1" allowOverlap="1" wp14:anchorId="0FF5F32E" wp14:editId="28F3DD3F">
            <wp:simplePos x="0" y="0"/>
            <wp:positionH relativeFrom="column">
              <wp:posOffset>1</wp:posOffset>
            </wp:positionH>
            <wp:positionV relativeFrom="paragraph">
              <wp:posOffset>12406</wp:posOffset>
            </wp:positionV>
            <wp:extent cx="1456660" cy="1456660"/>
            <wp:effectExtent l="0" t="0" r="0" b="0"/>
            <wp:wrapNone/>
            <wp:docPr id="798122528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22528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04" cy="14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This might be</w:t>
      </w:r>
      <w:r w:rsidR="009978F5">
        <w:rPr>
          <w:shd w:val="clear" w:color="auto" w:fill="FFFFFF"/>
          <w:lang w:eastAsia="en-GB"/>
        </w:rPr>
        <w:t xml:space="preserve"> because</w:t>
      </w:r>
      <w:r w:rsidR="006A4581">
        <w:rPr>
          <w:shd w:val="clear" w:color="auto" w:fill="FFFFFF"/>
          <w:lang w:eastAsia="en-GB"/>
        </w:rPr>
        <w:t>:</w:t>
      </w:r>
    </w:p>
    <w:p w14:paraId="0E33D431" w14:textId="469416C6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700224" behindDoc="0" locked="0" layoutInCell="1" allowOverlap="1" wp14:anchorId="31E03CE2" wp14:editId="2E7B7921">
            <wp:simplePos x="0" y="0"/>
            <wp:positionH relativeFrom="column">
              <wp:posOffset>0</wp:posOffset>
            </wp:positionH>
            <wp:positionV relativeFrom="paragraph">
              <wp:posOffset>900208</wp:posOffset>
            </wp:positionV>
            <wp:extent cx="1977656" cy="1977656"/>
            <wp:effectExtent l="0" t="0" r="0" b="0"/>
            <wp:wrapNone/>
            <wp:docPr id="95113415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415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19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the represented person cannot say what they want</w:t>
      </w:r>
    </w:p>
    <w:p w14:paraId="01B5942B" w14:textId="76EDC46E" w:rsidR="006A4581" w:rsidRDefault="006A458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they want might lead to them being harmed badly.</w:t>
      </w:r>
    </w:p>
    <w:p w14:paraId="18265AA6" w14:textId="41C68F84" w:rsidR="006A4581" w:rsidRDefault="00FD0F21" w:rsidP="00FD0F21">
      <w:pPr>
        <w:rPr>
          <w:shd w:val="clear" w:color="auto" w:fill="FFFFFF"/>
          <w:lang w:eastAsia="en-GB"/>
        </w:rPr>
      </w:pPr>
      <w:r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701248" behindDoc="0" locked="0" layoutInCell="1" allowOverlap="1" wp14:anchorId="320D8942" wp14:editId="51E2A627">
            <wp:simplePos x="0" y="0"/>
            <wp:positionH relativeFrom="column">
              <wp:posOffset>0</wp:posOffset>
            </wp:positionH>
            <wp:positionV relativeFrom="paragraph">
              <wp:posOffset>344835</wp:posOffset>
            </wp:positionV>
            <wp:extent cx="1834046" cy="1754372"/>
            <wp:effectExtent l="0" t="0" r="0" b="0"/>
            <wp:wrapNone/>
            <wp:docPr id="185575297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2974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6" cy="17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81650" w14:textId="67C9BF8E" w:rsidR="00FD0F21" w:rsidRDefault="00FD0F21" w:rsidP="00FD0F21">
      <w:pPr>
        <w:rPr>
          <w:shd w:val="clear" w:color="auto" w:fill="FFFFFF"/>
          <w:lang w:eastAsia="en-GB"/>
        </w:rPr>
      </w:pPr>
    </w:p>
    <w:p w14:paraId="78AD75C4" w14:textId="376C9D50" w:rsidR="006A4581" w:rsidRDefault="006A4581" w:rsidP="00FD0F2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</w:t>
      </w:r>
      <w:r w:rsidR="00FD0F21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these cases the representative might think about things like:</w:t>
      </w:r>
    </w:p>
    <w:p w14:paraId="76CD4727" w14:textId="31525A6A" w:rsidR="006A4581" w:rsidRPr="00FD0F21" w:rsidRDefault="00FD0F21" w:rsidP="006A4581">
      <w:pPr>
        <w:pStyle w:val="Listtoplevel"/>
        <w:rPr>
          <w:b/>
          <w:bCs/>
          <w:shd w:val="clear" w:color="auto" w:fill="FFFFFF"/>
          <w:lang w:eastAsia="en-GB"/>
        </w:rPr>
      </w:pPr>
      <w:r w:rsidRPr="00FD0F21">
        <w:rPr>
          <w:b/>
          <w:bCs/>
          <w:shd w:val="clear" w:color="auto" w:fill="FFFFFF"/>
          <w:lang w:eastAsia="en-GB"/>
        </w:rPr>
        <w:t>h</w:t>
      </w:r>
      <w:r w:rsidR="006A4581" w:rsidRPr="00FD0F21">
        <w:rPr>
          <w:b/>
          <w:bCs/>
          <w:shd w:val="clear" w:color="auto" w:fill="FFFFFF"/>
          <w:lang w:eastAsia="en-GB"/>
        </w:rPr>
        <w:t>uman rights</w:t>
      </w:r>
    </w:p>
    <w:p w14:paraId="06798597" w14:textId="240BD151" w:rsidR="006A4581" w:rsidRDefault="00FD0F21" w:rsidP="006A4581">
      <w:pPr>
        <w:pStyle w:val="Listtoplevel"/>
        <w:rPr>
          <w:shd w:val="clear" w:color="auto" w:fill="FFFFFF"/>
          <w:lang w:eastAsia="en-GB"/>
        </w:rPr>
      </w:pPr>
      <w:r w:rsidRPr="00DE41C0">
        <w:rPr>
          <w:lang w:eastAsia="en-NZ"/>
        </w:rPr>
        <w:drawing>
          <wp:anchor distT="0" distB="0" distL="0" distR="0" simplePos="0" relativeHeight="251703296" behindDoc="0" locked="0" layoutInCell="1" allowOverlap="1" wp14:anchorId="7881805B" wp14:editId="7F0D04B9">
            <wp:simplePos x="0" y="0"/>
            <wp:positionH relativeFrom="page">
              <wp:posOffset>914399</wp:posOffset>
            </wp:positionH>
            <wp:positionV relativeFrom="page">
              <wp:posOffset>7519916</wp:posOffset>
            </wp:positionV>
            <wp:extent cx="1703291" cy="1255594"/>
            <wp:effectExtent l="0" t="0" r="0" b="0"/>
            <wp:wrapNone/>
            <wp:docPr id="147718319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8319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64" cy="12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he </w:t>
      </w:r>
      <w:r w:rsidR="006A4581" w:rsidRPr="00FD0F21">
        <w:rPr>
          <w:b/>
          <w:bCs/>
          <w:shd w:val="clear" w:color="auto" w:fill="FFFFFF"/>
          <w:lang w:eastAsia="en-GB"/>
        </w:rPr>
        <w:t>wellbeing</w:t>
      </w:r>
      <w:r w:rsidR="006A4581">
        <w:rPr>
          <w:shd w:val="clear" w:color="auto" w:fill="FFFFFF"/>
          <w:lang w:eastAsia="en-GB"/>
        </w:rPr>
        <w:t xml:space="preserve"> of the affected person.</w:t>
      </w:r>
    </w:p>
    <w:p w14:paraId="1A20D780" w14:textId="797C8820" w:rsidR="00FD0F21" w:rsidRDefault="00FD0F2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6E2308D" w14:textId="276FE302" w:rsidR="00FD0F21" w:rsidRPr="00FD0F21" w:rsidRDefault="009978F5" w:rsidP="00FD0F21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EA50BF5" wp14:editId="5D439CA1">
                <wp:simplePos x="0" y="0"/>
                <wp:positionH relativeFrom="margin">
                  <wp:posOffset>2214245</wp:posOffset>
                </wp:positionH>
                <wp:positionV relativeFrom="paragraph">
                  <wp:posOffset>-22225</wp:posOffset>
                </wp:positionV>
                <wp:extent cx="3562350" cy="2433955"/>
                <wp:effectExtent l="0" t="0" r="0" b="4445"/>
                <wp:wrapNone/>
                <wp:docPr id="15522618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339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4C74304" id="Rectangle 3" o:spid="_x0000_s1026" style="position:absolute;margin-left:174.35pt;margin-top:-1.75pt;width:280.5pt;height:191.6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  <w:r w:rsidR="00FD0F21"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83840" behindDoc="0" locked="0" layoutInCell="1" allowOverlap="1" wp14:anchorId="428A61A0" wp14:editId="5EDD17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4046" cy="1754372"/>
            <wp:effectExtent l="0" t="0" r="0" b="0"/>
            <wp:wrapNone/>
            <wp:docPr id="192216805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6805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6" cy="17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b/>
          <w:bCs/>
          <w:lang w:eastAsia="en-GB"/>
        </w:rPr>
        <w:t>Human rights</w:t>
      </w:r>
      <w:r w:rsidR="00FD0F21" w:rsidRPr="00FD0F21">
        <w:rPr>
          <w:rFonts w:eastAsia="Times New Roman"/>
          <w:lang w:eastAsia="en-GB"/>
        </w:rPr>
        <w:t xml:space="preserve"> are rights to make sure everyone:</w:t>
      </w:r>
    </w:p>
    <w:p w14:paraId="6E6D71BA" w14:textId="1576FC58" w:rsidR="00FD0F21" w:rsidRPr="00FD0F21" w:rsidRDefault="00FD0F21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rFonts w:eastAsia="Times New Roman"/>
          <w:noProof w:val="0"/>
          <w:szCs w:val="24"/>
          <w:lang w:val="en-AU" w:eastAsia="en-GB"/>
        </w:rPr>
        <w:t>is treated fairly</w:t>
      </w:r>
    </w:p>
    <w:p w14:paraId="77B0EAF9" w14:textId="34421AFC" w:rsidR="00FD0F21" w:rsidRPr="00FD0F21" w:rsidRDefault="00FD0F21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rFonts w:eastAsia="Times New Roman"/>
          <w:noProof w:val="0"/>
          <w:szCs w:val="24"/>
          <w:lang w:val="en-AU" w:eastAsia="en-GB"/>
        </w:rPr>
        <w:t>has what they need to live a good life.</w:t>
      </w:r>
    </w:p>
    <w:p w14:paraId="04C898EB" w14:textId="1D139294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420" w:right="206"/>
        <w:rPr>
          <w:rFonts w:eastAsia="Times New Roman"/>
          <w:lang w:eastAsia="en-GB"/>
        </w:rPr>
      </w:pPr>
    </w:p>
    <w:p w14:paraId="1E9F2386" w14:textId="3D41E010" w:rsidR="00FD0F21" w:rsidRPr="00FD0F21" w:rsidRDefault="009978F5" w:rsidP="00FD0F21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EA50BF5" wp14:editId="05DCC31B">
                <wp:simplePos x="0" y="0"/>
                <wp:positionH relativeFrom="margin">
                  <wp:posOffset>2214245</wp:posOffset>
                </wp:positionH>
                <wp:positionV relativeFrom="paragraph">
                  <wp:posOffset>282575</wp:posOffset>
                </wp:positionV>
                <wp:extent cx="3562350" cy="2722880"/>
                <wp:effectExtent l="0" t="0" r="0" b="1270"/>
                <wp:wrapNone/>
                <wp:docPr id="478189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72288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F61C0E" id="Rectangle 2" o:spid="_x0000_s1026" style="position:absolute;margin-left:174.35pt;margin-top:22.25pt;width:280.5pt;height:214.4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" fillcolor="#d7eacc" stroked="f" strokeweight="1pt">
                <w10:wrap anchorx="margin"/>
              </v:rect>
            </w:pict>
          </mc:Fallback>
        </mc:AlternateContent>
      </w:r>
    </w:p>
    <w:p w14:paraId="5A228F57" w14:textId="4B882884" w:rsidR="00FD0F21" w:rsidRPr="00FD0F21" w:rsidRDefault="00FD0F2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noProof/>
          <w:lang w:eastAsia="en-GB"/>
        </w:rPr>
        <w:drawing>
          <wp:anchor distT="0" distB="0" distL="0" distR="0" simplePos="0" relativeHeight="251702272" behindDoc="0" locked="0" layoutInCell="1" allowOverlap="1" wp14:anchorId="1A3BA04D" wp14:editId="0E959246">
            <wp:simplePos x="0" y="0"/>
            <wp:positionH relativeFrom="page">
              <wp:posOffset>914694</wp:posOffset>
            </wp:positionH>
            <wp:positionV relativeFrom="page">
              <wp:posOffset>4015977</wp:posOffset>
            </wp:positionV>
            <wp:extent cx="1483360" cy="1093470"/>
            <wp:effectExtent l="0" t="0" r="0" b="0"/>
            <wp:wrapNone/>
            <wp:docPr id="8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F21">
        <w:rPr>
          <w:rFonts w:eastAsia="Times New Roman"/>
          <w:b/>
          <w:bCs/>
          <w:lang w:eastAsia="en-GB"/>
        </w:rPr>
        <w:t>Wellbeing</w:t>
      </w:r>
      <w:r w:rsidRPr="00FD0F21">
        <w:rPr>
          <w:rFonts w:eastAsia="Times New Roman"/>
          <w:lang w:eastAsia="en-GB"/>
        </w:rPr>
        <w:t xml:space="preserve"> is having a good life in lots of different ways like:</w:t>
      </w:r>
    </w:p>
    <w:p w14:paraId="7AE1D744" w14:textId="1759C85F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noProof/>
          <w:szCs w:val="24"/>
          <w:lang w:val="en-AU" w:eastAsia="en-GB"/>
        </w:rPr>
        <w:drawing>
          <wp:anchor distT="0" distB="0" distL="114300" distR="114300" simplePos="0" relativeHeight="251704320" behindDoc="0" locked="0" layoutInCell="1" allowOverlap="1" wp14:anchorId="145318F4" wp14:editId="4A846C1B">
            <wp:simplePos x="0" y="0"/>
            <wp:positionH relativeFrom="column">
              <wp:posOffset>0</wp:posOffset>
            </wp:positionH>
            <wp:positionV relativeFrom="paragraph">
              <wp:posOffset>518530</wp:posOffset>
            </wp:positionV>
            <wp:extent cx="1828800" cy="1828800"/>
            <wp:effectExtent l="0" t="0" r="0" b="0"/>
            <wp:wrapNone/>
            <wp:docPr id="41140412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412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21">
        <w:rPr>
          <w:rFonts w:eastAsia="Times New Roman"/>
          <w:szCs w:val="24"/>
          <w:lang w:val="en-AU" w:eastAsia="en-GB"/>
        </w:rPr>
        <w:t>feeling safe</w:t>
      </w:r>
    </w:p>
    <w:p w14:paraId="028CA342" w14:textId="27E7D797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being able to learn</w:t>
      </w:r>
    </w:p>
    <w:p w14:paraId="3E6BEAB8" w14:textId="3160D05D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making friends.</w:t>
      </w:r>
    </w:p>
    <w:p w14:paraId="4D187BB8" w14:textId="72078590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544" w:right="206"/>
        <w:rPr>
          <w:rFonts w:eastAsia="Times New Roman"/>
          <w:lang w:eastAsia="en-GB"/>
        </w:rPr>
      </w:pPr>
    </w:p>
    <w:p w14:paraId="397F3746" w14:textId="6711FB3A" w:rsidR="006A4581" w:rsidRPr="00FD0F21" w:rsidRDefault="007F69A8" w:rsidP="00634C10">
      <w:pPr>
        <w:rPr>
          <w:rFonts w:eastAsia="Times New Roman"/>
          <w:lang w:eastAsia="en-GB"/>
        </w:rPr>
      </w:pPr>
      <w:r w:rsidRPr="007F69A8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B1ADFDE" wp14:editId="07A3381F">
            <wp:simplePos x="0" y="0"/>
            <wp:positionH relativeFrom="margin">
              <wp:align>left</wp:align>
            </wp:positionH>
            <wp:positionV relativeFrom="paragraph">
              <wp:posOffset>227831</wp:posOffset>
            </wp:positionV>
            <wp:extent cx="1997242" cy="1997242"/>
            <wp:effectExtent l="0" t="0" r="0" b="3175"/>
            <wp:wrapNone/>
            <wp:docPr id="1569563940" name="Picture 1" descr="A person with her hand on her chee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3940" name="Picture 1" descr="A person with her hand on her chee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2" cy="1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EA50BF5" wp14:editId="6C48565D">
                <wp:simplePos x="0" y="0"/>
                <wp:positionH relativeFrom="margin">
                  <wp:posOffset>2170430</wp:posOffset>
                </wp:positionH>
                <wp:positionV relativeFrom="paragraph">
                  <wp:posOffset>304800</wp:posOffset>
                </wp:positionV>
                <wp:extent cx="3562350" cy="1740535"/>
                <wp:effectExtent l="0" t="0" r="1270" b="0"/>
                <wp:wrapNone/>
                <wp:docPr id="196464042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2AE8CE3" id="Rectangle 104" o:spid="_x0000_s1026" style="position:absolute;margin-left:170.9pt;margin-top:24pt;width:280.5pt;height:137.0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61DD3693" w14:textId="61B3A69E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Question</w:t>
      </w:r>
      <w:r w:rsidR="00FD0F21" w:rsidRP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 w:rsidRPr="00FD0F21">
        <w:rPr>
          <w:rFonts w:eastAsia="Times New Roman"/>
          <w:b/>
          <w:bCs/>
          <w:lang w:eastAsia="en-GB"/>
        </w:rPr>
        <w:t>4</w:t>
      </w:r>
      <w:r w:rsidR="00FD0F21" w:rsidRPr="00FD0F21">
        <w:rPr>
          <w:rFonts w:eastAsia="Times New Roman"/>
          <w:lang w:eastAsia="en-GB"/>
        </w:rPr>
        <w:t>:</w:t>
      </w:r>
    </w:p>
    <w:p w14:paraId="0B21F1AC" w14:textId="56B3B94B" w:rsidR="006A4581" w:rsidRPr="00FD0F21" w:rsidRDefault="006A4581" w:rsidP="00634C10">
      <w:pPr>
        <w:rPr>
          <w:rFonts w:eastAsia="Times New Roman"/>
          <w:lang w:eastAsia="en-GB"/>
        </w:rPr>
      </w:pPr>
    </w:p>
    <w:p w14:paraId="4C893C73" w14:textId="30EFD3A1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>When might it not work to make a decision based only on what the represented person wants</w:t>
      </w:r>
      <w:r w:rsidR="00FD0F21" w:rsidRPr="00FD0F21">
        <w:rPr>
          <w:rFonts w:eastAsia="Times New Roman"/>
          <w:lang w:eastAsia="en-GB"/>
        </w:rPr>
        <w:t>?</w:t>
      </w:r>
    </w:p>
    <w:p w14:paraId="7D0DCA29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5C225FB5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2739045F" w14:textId="32331192" w:rsidR="00FD0F21" w:rsidRPr="00FD0F21" w:rsidRDefault="00C1466D" w:rsidP="00634C10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EA50BF5" wp14:editId="4E038BAC">
                <wp:simplePos x="0" y="0"/>
                <wp:positionH relativeFrom="margin">
                  <wp:posOffset>2172335</wp:posOffset>
                </wp:positionH>
                <wp:positionV relativeFrom="paragraph">
                  <wp:posOffset>-44450</wp:posOffset>
                </wp:positionV>
                <wp:extent cx="3562350" cy="2063750"/>
                <wp:effectExtent l="0" t="0" r="0" b="0"/>
                <wp:wrapNone/>
                <wp:docPr id="89476563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063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A098F88" id="Rectangle 105" o:spid="_x0000_s1026" style="position:absolute;margin-left:171.05pt;margin-top:-3.5pt;width:280.5pt;height:162.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" fillcolor="#ffe599 [1303]" stroked="f" strokeweight="1pt">
                <w10:wrap anchorx="margin"/>
              </v:rect>
            </w:pict>
          </mc:Fallback>
        </mc:AlternateContent>
      </w:r>
      <w:r w:rsidR="00FD0F21"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5408" behindDoc="0" locked="0" layoutInCell="1" allowOverlap="1" wp14:anchorId="783E1E69" wp14:editId="0E58F3EB">
            <wp:simplePos x="0" y="0"/>
            <wp:positionH relativeFrom="column">
              <wp:posOffset>-13648</wp:posOffset>
            </wp:positionH>
            <wp:positionV relativeFrom="paragraph">
              <wp:posOffset>-259308</wp:posOffset>
            </wp:positionV>
            <wp:extent cx="2011643" cy="2190306"/>
            <wp:effectExtent l="0" t="0" r="0" b="0"/>
            <wp:wrapNone/>
            <wp:docPr id="1852372587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72587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b/>
          <w:bCs/>
          <w:lang w:eastAsia="en-GB"/>
        </w:rPr>
        <w:t xml:space="preserve">Question </w:t>
      </w:r>
      <w:r w:rsidR="007F69A8">
        <w:rPr>
          <w:rFonts w:eastAsia="Times New Roman"/>
          <w:b/>
          <w:bCs/>
          <w:lang w:eastAsia="en-GB"/>
        </w:rPr>
        <w:t>1.</w:t>
      </w:r>
      <w:r w:rsidR="00FD0F21" w:rsidRPr="00FD0F21">
        <w:rPr>
          <w:rFonts w:eastAsia="Times New Roman"/>
          <w:b/>
          <w:bCs/>
          <w:lang w:eastAsia="en-GB"/>
        </w:rPr>
        <w:t>5</w:t>
      </w:r>
      <w:r w:rsidR="00FD0F21" w:rsidRPr="00FD0F21">
        <w:rPr>
          <w:rFonts w:eastAsia="Times New Roman"/>
          <w:lang w:eastAsia="en-GB"/>
        </w:rPr>
        <w:t>:</w:t>
      </w:r>
    </w:p>
    <w:p w14:paraId="56ABAA5C" w14:textId="77777777" w:rsidR="00FD0F21" w:rsidRPr="00FD0F21" w:rsidRDefault="00FD0F21" w:rsidP="00634C10">
      <w:pPr>
        <w:rPr>
          <w:rFonts w:eastAsia="Times New Roman"/>
          <w:lang w:eastAsia="en-GB"/>
        </w:rPr>
      </w:pPr>
    </w:p>
    <w:p w14:paraId="02006AE6" w14:textId="7B6B9932" w:rsidR="006A4581" w:rsidRPr="00FD0F21" w:rsidRDefault="00FC2A04" w:rsidP="00634C10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H</w:t>
      </w:r>
      <w:r w:rsidR="006A4581" w:rsidRPr="00FD0F21">
        <w:rPr>
          <w:rFonts w:eastAsia="Times New Roman"/>
          <w:lang w:eastAsia="en-GB"/>
        </w:rPr>
        <w:t>ow</w:t>
      </w:r>
      <w:r>
        <w:rPr>
          <w:rFonts w:eastAsia="Times New Roman"/>
          <w:lang w:eastAsia="en-GB"/>
        </w:rPr>
        <w:t xml:space="preserve"> </w:t>
      </w:r>
      <w:r w:rsidR="006A4581" w:rsidRPr="00FD0F21">
        <w:rPr>
          <w:rFonts w:eastAsia="Times New Roman"/>
          <w:lang w:eastAsia="en-GB"/>
        </w:rPr>
        <w:t>should representatives make decisions</w:t>
      </w:r>
      <w:r w:rsidR="00C1466D">
        <w:rPr>
          <w:rFonts w:eastAsia="Times New Roman"/>
          <w:lang w:eastAsia="en-GB"/>
        </w:rPr>
        <w:t xml:space="preserve"> when it does not work to make a decision based only on what the donor wants</w:t>
      </w:r>
      <w:r w:rsidR="00FD0F21" w:rsidRPr="00FD0F21">
        <w:rPr>
          <w:rFonts w:eastAsia="Times New Roman"/>
          <w:lang w:eastAsia="en-GB"/>
        </w:rPr>
        <w:t>?</w:t>
      </w:r>
    </w:p>
    <w:p w14:paraId="01CA59CA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0BF85091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D06434B" w14:textId="1185E822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4230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5344" behindDoc="0" locked="0" layoutInCell="1" allowOverlap="1" wp14:anchorId="3DB23B13" wp14:editId="18DF25FD">
            <wp:simplePos x="0" y="0"/>
            <wp:positionH relativeFrom="column">
              <wp:posOffset>0</wp:posOffset>
            </wp:positionH>
            <wp:positionV relativeFrom="paragraph">
              <wp:posOffset>11866</wp:posOffset>
            </wp:positionV>
            <wp:extent cx="2156346" cy="2156346"/>
            <wp:effectExtent l="0" t="0" r="0" b="0"/>
            <wp:wrapNone/>
            <wp:docPr id="339359883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9883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6" cy="21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It is important for the representative to have a clear way of doing things when making decisions for a represented person.</w:t>
      </w:r>
    </w:p>
    <w:p w14:paraId="3F394B72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ABFF15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77AC803" w14:textId="570C27A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could mean:</w:t>
      </w:r>
    </w:p>
    <w:p w14:paraId="64CA69FA" w14:textId="5B4E6C4D" w:rsidR="006A4581" w:rsidRDefault="0042300E" w:rsidP="00FD0F21">
      <w:pPr>
        <w:pStyle w:val="ListParagraph"/>
        <w:rPr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6368" behindDoc="0" locked="0" layoutInCell="1" allowOverlap="1" wp14:anchorId="6A9DB264" wp14:editId="7A9258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0186" cy="1511262"/>
            <wp:effectExtent l="0" t="0" r="0" b="0"/>
            <wp:wrapNone/>
            <wp:docPr id="18971508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508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9" cy="1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hinking about what support the represented person might need to be part of the decision</w:t>
      </w:r>
    </w:p>
    <w:p w14:paraId="5038B341" w14:textId="59272211" w:rsidR="00FD0F21" w:rsidRDefault="0042300E" w:rsidP="00FD0F2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FD0F21">
        <w:rPr>
          <w:shd w:val="clear" w:color="auto" w:fill="FFFFFF"/>
          <w:lang w:eastAsia="en-GB"/>
        </w:rPr>
        <w:t>alking to</w:t>
      </w:r>
      <w:r>
        <w:rPr>
          <w:shd w:val="clear" w:color="auto" w:fill="FFFFFF"/>
          <w:lang w:eastAsia="en-GB"/>
        </w:rPr>
        <w:t>:</w:t>
      </w:r>
    </w:p>
    <w:p w14:paraId="2A41ACB1" w14:textId="40B916A6" w:rsidR="00FD0F21" w:rsidRDefault="0042300E" w:rsidP="00FD0F21">
      <w:pPr>
        <w:pStyle w:val="Listsecondlevel"/>
        <w:rPr>
          <w:shd w:val="clear" w:color="auto" w:fill="FFFFFF"/>
          <w:lang w:eastAsia="en-GB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707392" behindDoc="0" locked="0" layoutInCell="1" allowOverlap="1" wp14:anchorId="17A6C1BD" wp14:editId="5B6943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8263" cy="1584251"/>
            <wp:effectExtent l="0" t="0" r="0" b="0"/>
            <wp:wrapNone/>
            <wp:docPr id="119471370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370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31" cy="158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FD0F21">
        <w:rPr>
          <w:shd w:val="clear" w:color="auto" w:fill="FFFFFF"/>
          <w:lang w:eastAsia="en-GB"/>
        </w:rPr>
        <w:t>he represented person</w:t>
      </w:r>
    </w:p>
    <w:p w14:paraId="348AC13E" w14:textId="3A01847E" w:rsidR="00FD0F21" w:rsidRDefault="0042300E" w:rsidP="00FD0F21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</w:t>
      </w:r>
      <w:r w:rsidR="00FD0F21">
        <w:rPr>
          <w:shd w:val="clear" w:color="auto" w:fill="FFFFFF"/>
          <w:lang w:eastAsia="en-GB"/>
        </w:rPr>
        <w:t xml:space="preserve">ther people </w:t>
      </w:r>
      <w:r w:rsidR="00FF70BE">
        <w:rPr>
          <w:shd w:val="clear" w:color="auto" w:fill="FFFFFF"/>
          <w:lang w:eastAsia="en-GB"/>
        </w:rPr>
        <w:t xml:space="preserve">important </w:t>
      </w:r>
      <w:r>
        <w:rPr>
          <w:shd w:val="clear" w:color="auto" w:fill="FFFFFF"/>
          <w:lang w:eastAsia="en-GB"/>
        </w:rPr>
        <w:t>to them.</w:t>
      </w:r>
    </w:p>
    <w:p w14:paraId="6E394758" w14:textId="5360246B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A61ED1F" wp14:editId="3B36E0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0543" cy="2224585"/>
            <wp:effectExtent l="0" t="0" r="0" b="0"/>
            <wp:wrapNone/>
            <wp:docPr id="1736951137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1137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33" cy="22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It could also mean s</w:t>
      </w:r>
      <w:r w:rsidR="006A4581">
        <w:rPr>
          <w:rFonts w:eastAsia="Times New Roman"/>
          <w:shd w:val="clear" w:color="auto" w:fill="FFFFFF"/>
          <w:lang w:eastAsia="en-GB"/>
        </w:rPr>
        <w:t>eeing if the represented person said things earlier about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5F693EE2" w14:textId="286E1165" w:rsidR="006A4581" w:rsidRPr="0042300E" w:rsidRDefault="0042300E" w:rsidP="0042300E">
      <w:pPr>
        <w:pStyle w:val="ListParagraph"/>
      </w:pPr>
      <w:r w:rsidRPr="0042300E">
        <w:t>h</w:t>
      </w:r>
      <w:r w:rsidR="006A4581" w:rsidRPr="0042300E">
        <w:t>ow they want decisions to be made</w:t>
      </w:r>
    </w:p>
    <w:p w14:paraId="505E5170" w14:textId="48BAF9F6" w:rsidR="006A4581" w:rsidRPr="0042300E" w:rsidRDefault="0042300E" w:rsidP="0042300E">
      <w:pPr>
        <w:pStyle w:val="ListParagraph"/>
      </w:pPr>
      <w:r w:rsidRPr="0042300E">
        <w:t>w</w:t>
      </w:r>
      <w:r w:rsidR="006A4581" w:rsidRPr="0042300E">
        <w:t>ho they want to be talked to</w:t>
      </w:r>
      <w:r w:rsidRPr="0042300E">
        <w:t>.</w:t>
      </w:r>
    </w:p>
    <w:p w14:paraId="0C9FA834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0C608B" w14:textId="30732083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4" w:name="_Checking_how_court-appointed"/>
      <w:bookmarkStart w:id="25" w:name="_Toc160710555"/>
      <w:bookmarkEnd w:id="24"/>
      <w:r>
        <w:rPr>
          <w:shd w:val="clear" w:color="auto" w:fill="FFFFFF"/>
          <w:lang w:eastAsia="en-GB"/>
        </w:rPr>
        <w:lastRenderedPageBreak/>
        <w:t>Checking how court-appointed representatives are doing</w:t>
      </w:r>
      <w:bookmarkEnd w:id="25"/>
    </w:p>
    <w:p w14:paraId="4A7FFFA3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164100C" w14:textId="2004D4B8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1312" behindDoc="0" locked="0" layoutInCell="1" allowOverlap="1" wp14:anchorId="5A19B245" wp14:editId="51356940">
            <wp:simplePos x="0" y="0"/>
            <wp:positionH relativeFrom="column">
              <wp:posOffset>0</wp:posOffset>
            </wp:positionH>
            <wp:positionV relativeFrom="paragraph">
              <wp:posOffset>351465</wp:posOffset>
            </wp:positionV>
            <wp:extent cx="2094614" cy="2094614"/>
            <wp:effectExtent l="0" t="0" r="0" b="0"/>
            <wp:wrapNone/>
            <wp:docPr id="302664490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6449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72" cy="20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A4AE3" w14:textId="1C450CB2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important to check to make sure:</w:t>
      </w:r>
    </w:p>
    <w:p w14:paraId="6F261C21" w14:textId="40D8E3FF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he representative is doing the job well</w:t>
      </w:r>
    </w:p>
    <w:p w14:paraId="5DBA576C" w14:textId="1492D3AE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</w:t>
      </w:r>
      <w:r w:rsidR="006A4581">
        <w:rPr>
          <w:shd w:val="clear" w:color="auto" w:fill="FFFFFF"/>
          <w:lang w:eastAsia="en-GB"/>
        </w:rPr>
        <w:t xml:space="preserve">aving a representative is still working for the </w:t>
      </w:r>
      <w:r>
        <w:rPr>
          <w:shd w:val="clear" w:color="auto" w:fill="FFFFFF"/>
          <w:lang w:eastAsia="en-GB"/>
        </w:rPr>
        <w:t>represented person</w:t>
      </w:r>
      <w:r w:rsidR="006A4581">
        <w:rPr>
          <w:shd w:val="clear" w:color="auto" w:fill="FFFFFF"/>
          <w:lang w:eastAsia="en-GB"/>
        </w:rPr>
        <w:t>.</w:t>
      </w:r>
    </w:p>
    <w:p w14:paraId="0B638FF7" w14:textId="3AB90476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44928" behindDoc="0" locked="0" layoutInCell="1" allowOverlap="1" wp14:anchorId="70A13B7D" wp14:editId="52BABA57">
            <wp:simplePos x="0" y="0"/>
            <wp:positionH relativeFrom="column">
              <wp:posOffset>0</wp:posOffset>
            </wp:positionH>
            <wp:positionV relativeFrom="paragraph">
              <wp:posOffset>12024</wp:posOffset>
            </wp:positionV>
            <wp:extent cx="1937982" cy="1937982"/>
            <wp:effectExtent l="0" t="0" r="0" b="0"/>
            <wp:wrapNone/>
            <wp:docPr id="146401522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1522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6E2B" w14:textId="22C28E3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3E1A53" w14:textId="276076C4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6A4581">
        <w:rPr>
          <w:rFonts w:eastAsia="Times New Roman"/>
          <w:shd w:val="clear" w:color="auto" w:fill="FFFFFF"/>
          <w:lang w:eastAsia="en-GB"/>
        </w:rPr>
        <w:t>he court checks how things are going every few years.</w:t>
      </w:r>
    </w:p>
    <w:p w14:paraId="12A143C8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64BF3D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064BA7B" w14:textId="1BB51C96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is called a </w:t>
      </w:r>
      <w:r w:rsidRPr="000F06E4">
        <w:rPr>
          <w:rFonts w:eastAsia="Times New Roman"/>
          <w:b/>
          <w:bCs/>
          <w:shd w:val="clear" w:color="auto" w:fill="FFFFFF"/>
          <w:lang w:eastAsia="en-GB"/>
        </w:rPr>
        <w:t>court review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CF8F493" w14:textId="18D39750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 wp14:anchorId="49BD2AA0" wp14:editId="4ED0C945">
            <wp:simplePos x="0" y="0"/>
            <wp:positionH relativeFrom="column">
              <wp:posOffset>0</wp:posOffset>
            </wp:positionH>
            <wp:positionV relativeFrom="paragraph">
              <wp:posOffset>145120</wp:posOffset>
            </wp:positionV>
            <wp:extent cx="1822029" cy="1658693"/>
            <wp:effectExtent l="0" t="0" r="0" b="0"/>
            <wp:wrapNone/>
            <wp:docPr id="87803144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3144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29" cy="16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09A6" w14:textId="21B5470B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7C45935" w14:textId="375A00C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People should also be able to </w:t>
      </w:r>
      <w:r w:rsidR="00D14DE6">
        <w:rPr>
          <w:rFonts w:eastAsia="Times New Roman"/>
          <w:shd w:val="clear" w:color="auto" w:fill="FFFFFF"/>
          <w:lang w:eastAsia="en-GB"/>
        </w:rPr>
        <w:t>say something</w:t>
      </w:r>
      <w:r>
        <w:rPr>
          <w:rFonts w:eastAsia="Times New Roman"/>
          <w:shd w:val="clear" w:color="auto" w:fill="FFFFFF"/>
          <w:lang w:eastAsia="en-GB"/>
        </w:rPr>
        <w:t xml:space="preserve"> if representatives are not doing things the way they should be.</w:t>
      </w:r>
    </w:p>
    <w:p w14:paraId="0306927C" w14:textId="64FF2065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225860" wp14:editId="3AC636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9823" cy="1509823"/>
            <wp:effectExtent l="0" t="0" r="0" b="0"/>
            <wp:wrapNone/>
            <wp:docPr id="194536257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257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 main way this happens now is by people going to court.</w:t>
      </w:r>
    </w:p>
    <w:p w14:paraId="187F34CC" w14:textId="2A45356C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6887ABC" w14:textId="793D261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8BB0C86" w14:textId="2724E887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 wp14:anchorId="3D74E172" wp14:editId="611496B1">
            <wp:simplePos x="0" y="0"/>
            <wp:positionH relativeFrom="column">
              <wp:posOffset>0</wp:posOffset>
            </wp:positionH>
            <wp:positionV relativeFrom="paragraph">
              <wp:posOffset>522221</wp:posOffset>
            </wp:positionV>
            <wp:extent cx="1727791" cy="1727791"/>
            <wp:effectExtent l="0" t="0" r="0" b="0"/>
            <wp:wrapNone/>
            <wp:docPr id="141442435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2435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1" cy="17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It is important there is a balance </w:t>
      </w:r>
      <w:r w:rsidR="00FC2A04">
        <w:rPr>
          <w:rFonts w:eastAsia="Times New Roman"/>
          <w:shd w:val="clear" w:color="auto" w:fill="FFFFFF"/>
          <w:lang w:eastAsia="en-GB"/>
        </w:rPr>
        <w:t>so that</w:t>
      </w:r>
      <w:r w:rsidR="006A4581">
        <w:rPr>
          <w:rFonts w:eastAsia="Times New Roman"/>
          <w:shd w:val="clear" w:color="auto" w:fill="FFFFFF"/>
          <w:lang w:eastAsia="en-GB"/>
        </w:rPr>
        <w:t>:</w:t>
      </w:r>
    </w:p>
    <w:p w14:paraId="5B871590" w14:textId="2D14CAEA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</w:t>
      </w:r>
      <w:r w:rsidR="006A4581">
        <w:rPr>
          <w:shd w:val="clear" w:color="auto" w:fill="FFFFFF"/>
          <w:lang w:eastAsia="en-GB"/>
        </w:rPr>
        <w:t>eople are checking what representatives do</w:t>
      </w:r>
      <w:r w:rsidR="006A4581">
        <w:rPr>
          <w:shd w:val="clear" w:color="auto" w:fill="FFFFFF"/>
          <w:lang w:eastAsia="en-GB"/>
        </w:rPr>
        <w:br/>
      </w:r>
      <w:r w:rsidR="006A4581">
        <w:rPr>
          <w:shd w:val="clear" w:color="auto" w:fill="FFFFFF"/>
          <w:lang w:eastAsia="en-GB"/>
        </w:rPr>
        <w:br/>
        <w:t>but</w:t>
      </w:r>
    </w:p>
    <w:p w14:paraId="131F2073" w14:textId="0CA3CA23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68480" behindDoc="0" locked="0" layoutInCell="1" allowOverlap="1" wp14:anchorId="2FC56531" wp14:editId="6DE5FBCF">
            <wp:simplePos x="0" y="0"/>
            <wp:positionH relativeFrom="column">
              <wp:posOffset>0</wp:posOffset>
            </wp:positionH>
            <wp:positionV relativeFrom="paragraph">
              <wp:posOffset>68181</wp:posOffset>
            </wp:positionV>
            <wp:extent cx="1956391" cy="1381449"/>
            <wp:effectExtent l="0" t="0" r="0" b="0"/>
            <wp:wrapNone/>
            <wp:docPr id="83821580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580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94" cy="13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he court is not </w:t>
      </w:r>
      <w:r>
        <w:rPr>
          <w:shd w:val="clear" w:color="auto" w:fill="FFFFFF"/>
          <w:lang w:eastAsia="en-GB"/>
        </w:rPr>
        <w:t>getting too involved in the lives of represented people.</w:t>
      </w:r>
    </w:p>
    <w:p w14:paraId="153CA44F" w14:textId="3760FA57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 wp14:anchorId="7681668B" wp14:editId="2AFA298A">
            <wp:simplePos x="0" y="0"/>
            <wp:positionH relativeFrom="column">
              <wp:posOffset>-489098</wp:posOffset>
            </wp:positionH>
            <wp:positionV relativeFrom="paragraph">
              <wp:posOffset>275458</wp:posOffset>
            </wp:positionV>
            <wp:extent cx="1852930" cy="1310640"/>
            <wp:effectExtent l="0" t="0" r="0" b="0"/>
            <wp:wrapNone/>
            <wp:docPr id="120038621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8621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B5E39" w14:textId="2C509875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7677FCE" w14:textId="3C546FEE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Court reviews can</w:t>
      </w:r>
      <w:r w:rsidR="00D14DE6">
        <w:rPr>
          <w:rFonts w:eastAsia="Times New Roman"/>
          <w:shd w:val="clear" w:color="auto" w:fill="FFFFFF"/>
          <w:lang w:eastAsia="en-GB"/>
        </w:rPr>
        <w:t>:</w:t>
      </w:r>
    </w:p>
    <w:p w14:paraId="235AF685" w14:textId="3C05E784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73600" behindDoc="0" locked="0" layoutInCell="1" allowOverlap="1" wp14:anchorId="5574D734" wp14:editId="5A1857FE">
            <wp:simplePos x="0" y="0"/>
            <wp:positionH relativeFrom="column">
              <wp:posOffset>882502</wp:posOffset>
            </wp:positionH>
            <wp:positionV relativeFrom="paragraph">
              <wp:posOffset>91795</wp:posOffset>
            </wp:positionV>
            <wp:extent cx="1297172" cy="1297172"/>
            <wp:effectExtent l="0" t="0" r="0" b="0"/>
            <wp:wrapNone/>
            <wp:docPr id="158632858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2858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c</w:t>
      </w:r>
      <w:r w:rsidR="006A4581">
        <w:rPr>
          <w:shd w:val="clear" w:color="auto" w:fill="FFFFFF"/>
          <w:lang w:eastAsia="en-GB"/>
        </w:rPr>
        <w:t>ost a lot of money</w:t>
      </w:r>
    </w:p>
    <w:p w14:paraId="7FB82138" w14:textId="2772BD8D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6A4581">
        <w:rPr>
          <w:shd w:val="clear" w:color="auto" w:fill="FFFFFF"/>
          <w:lang w:eastAsia="en-GB"/>
        </w:rPr>
        <w:t>e stressful</w:t>
      </w:r>
    </w:p>
    <w:p w14:paraId="5132CF97" w14:textId="20FA1421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74624" behindDoc="0" locked="0" layoutInCell="1" allowOverlap="1" wp14:anchorId="10CC1411" wp14:editId="72F48256">
            <wp:simplePos x="0" y="0"/>
            <wp:positionH relativeFrom="column">
              <wp:posOffset>-233045</wp:posOffset>
            </wp:positionH>
            <wp:positionV relativeFrom="paragraph">
              <wp:posOffset>189024</wp:posOffset>
            </wp:positionV>
            <wp:extent cx="1408420" cy="1063256"/>
            <wp:effectExtent l="0" t="0" r="0" b="0"/>
            <wp:wrapNone/>
            <wp:docPr id="19219893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893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20" cy="10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ake a lot of time</w:t>
      </w:r>
      <w:r w:rsidR="00CA2507">
        <w:rPr>
          <w:shd w:val="clear" w:color="auto" w:fill="FFFFFF"/>
          <w:lang w:eastAsia="en-GB"/>
        </w:rPr>
        <w:t>.</w:t>
      </w:r>
    </w:p>
    <w:p w14:paraId="6E031D95" w14:textId="459339EA" w:rsidR="009978F5" w:rsidRDefault="009978F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78F83C3" w14:textId="30B15619" w:rsidR="006A4581" w:rsidRDefault="00D14DE6" w:rsidP="006A4581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A1F4647" wp14:editId="29391FFE">
            <wp:simplePos x="0" y="0"/>
            <wp:positionH relativeFrom="column">
              <wp:posOffset>0</wp:posOffset>
            </wp:positionH>
            <wp:positionV relativeFrom="paragraph">
              <wp:posOffset>-330038</wp:posOffset>
            </wp:positionV>
            <wp:extent cx="1919177" cy="1919177"/>
            <wp:effectExtent l="0" t="0" r="0" b="0"/>
            <wp:wrapNone/>
            <wp:docPr id="610858011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58011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7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There might be better ways of checking how things are going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EF805D6" w14:textId="606652E0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E028373" w14:textId="4607ED4B" w:rsidR="006A4581" w:rsidRDefault="009978F5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EA50BF5" wp14:editId="3E14FBAD">
                <wp:simplePos x="0" y="0"/>
                <wp:positionH relativeFrom="margin">
                  <wp:posOffset>2164715</wp:posOffset>
                </wp:positionH>
                <wp:positionV relativeFrom="paragraph">
                  <wp:posOffset>298450</wp:posOffset>
                </wp:positionV>
                <wp:extent cx="3562350" cy="1747520"/>
                <wp:effectExtent l="2540" t="0" r="0" b="0"/>
                <wp:wrapNone/>
                <wp:docPr id="11001339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6627106" id="Rectangle 70" o:spid="_x0000_s1026" style="position:absolute;margin-left:170.45pt;margin-top:23.5pt;width:280.5pt;height:137.6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</w:p>
    <w:p w14:paraId="7E81F8E2" w14:textId="3187EB42" w:rsidR="006A4581" w:rsidRPr="00D14DE6" w:rsidRDefault="00D14DE6" w:rsidP="006A4581">
      <w:pPr>
        <w:rPr>
          <w:rFonts w:eastAsia="Times New Roman"/>
          <w:b/>
          <w:bCs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7696" behindDoc="0" locked="0" layoutInCell="1" allowOverlap="1" wp14:anchorId="1E79B0B0" wp14:editId="0F8D2BC4">
            <wp:simplePos x="0" y="0"/>
            <wp:positionH relativeFrom="column">
              <wp:posOffset>0</wp:posOffset>
            </wp:positionH>
            <wp:positionV relativeFrom="paragraph">
              <wp:posOffset>186026</wp:posOffset>
            </wp:positionV>
            <wp:extent cx="1727200" cy="1727200"/>
            <wp:effectExtent l="0" t="0" r="0" b="0"/>
            <wp:wrapNone/>
            <wp:docPr id="171706160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6160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1.6</w:t>
      </w:r>
      <w:r w:rsidR="006A4581" w:rsidRPr="00D14DE6">
        <w:rPr>
          <w:rFonts w:eastAsia="Times New Roman"/>
          <w:b/>
          <w:bCs/>
          <w:lang w:eastAsia="en-GB"/>
        </w:rPr>
        <w:t>:</w:t>
      </w:r>
    </w:p>
    <w:p w14:paraId="793CF45B" w14:textId="458272DA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26995435" w14:textId="602646A4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>How should representative</w:t>
      </w:r>
      <w:r w:rsidR="00D14DE6" w:rsidRPr="00D14DE6">
        <w:rPr>
          <w:rFonts w:eastAsia="Times New Roman"/>
          <w:lang w:eastAsia="en-GB"/>
        </w:rPr>
        <w:t>s</w:t>
      </w:r>
      <w:r w:rsidRPr="00D14DE6">
        <w:rPr>
          <w:rFonts w:eastAsia="Times New Roman"/>
          <w:lang w:eastAsia="en-GB"/>
        </w:rPr>
        <w:t xml:space="preserve"> be checked to make sure </w:t>
      </w:r>
      <w:r w:rsidR="00D14DE6" w:rsidRPr="00D14DE6">
        <w:rPr>
          <w:rFonts w:eastAsia="Times New Roman"/>
          <w:lang w:eastAsia="en-GB"/>
        </w:rPr>
        <w:t>things</w:t>
      </w:r>
      <w:r w:rsidRPr="00D14DE6">
        <w:rPr>
          <w:rFonts w:eastAsia="Times New Roman"/>
          <w:lang w:eastAsia="en-GB"/>
        </w:rPr>
        <w:t xml:space="preserve"> are working well?</w:t>
      </w:r>
    </w:p>
    <w:p w14:paraId="7A247B51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00BDB0C" w14:textId="25FF094A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6" w:name="_Anything_else_you"/>
      <w:bookmarkStart w:id="27" w:name="_Toc160710556"/>
      <w:bookmarkEnd w:id="26"/>
      <w:r>
        <w:rPr>
          <w:shd w:val="clear" w:color="auto" w:fill="FFFFFF"/>
          <w:lang w:eastAsia="en-GB"/>
        </w:rPr>
        <w:lastRenderedPageBreak/>
        <w:t>Anything else you want to tell us</w:t>
      </w:r>
      <w:bookmarkEnd w:id="27"/>
    </w:p>
    <w:p w14:paraId="1501A015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CF920C3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05E7FCC8" w14:textId="19B32C0B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tell us anything else you want to say about these topics.</w:t>
      </w:r>
    </w:p>
    <w:p w14:paraId="4D98BDEC" w14:textId="73559765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9744" behindDoc="0" locked="0" layoutInCell="1" allowOverlap="1" wp14:anchorId="170F4142" wp14:editId="35D4C589">
            <wp:simplePos x="0" y="0"/>
            <wp:positionH relativeFrom="column">
              <wp:posOffset>0</wp:posOffset>
            </wp:positionH>
            <wp:positionV relativeFrom="paragraph">
              <wp:posOffset>217421</wp:posOffset>
            </wp:positionV>
            <wp:extent cx="2025502" cy="2025502"/>
            <wp:effectExtent l="0" t="0" r="0" b="0"/>
            <wp:wrapNone/>
            <wp:docPr id="62767629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29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2" cy="20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AB370" w14:textId="01CB86D3" w:rsidR="00D14DE6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EA50BF5" wp14:editId="37CAFFFE">
                <wp:simplePos x="0" y="0"/>
                <wp:positionH relativeFrom="margin">
                  <wp:posOffset>2167890</wp:posOffset>
                </wp:positionH>
                <wp:positionV relativeFrom="paragraph">
                  <wp:posOffset>294640</wp:posOffset>
                </wp:positionV>
                <wp:extent cx="3562350" cy="1747520"/>
                <wp:effectExtent l="0" t="0" r="3810" b="0"/>
                <wp:wrapNone/>
                <wp:docPr id="4066484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5F031" id="Rectangle 72" o:spid="_x0000_s1026" style="position:absolute;margin-left:170.7pt;margin-top:23.2pt;width:280.5pt;height:137.6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0AFEAB01" w14:textId="0185981D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1.7</w:t>
      </w:r>
      <w:r w:rsidRPr="00D14DE6">
        <w:rPr>
          <w:rFonts w:eastAsia="Times New Roman"/>
          <w:b/>
          <w:bCs/>
          <w:lang w:eastAsia="en-GB"/>
        </w:rPr>
        <w:t>:</w:t>
      </w:r>
    </w:p>
    <w:p w14:paraId="124CA143" w14:textId="3DF0730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5BA509C" w14:textId="6933835E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>What else do you want to tell us about court-appointed representatives?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64198D9D" w14:textId="458D991F" w:rsidR="000A3C46" w:rsidRDefault="00A35C4D" w:rsidP="000A3C46">
      <w:pPr>
        <w:pStyle w:val="Heading1"/>
      </w:pPr>
      <w:bookmarkStart w:id="28" w:name="_Key_Topics"/>
      <w:bookmarkStart w:id="29" w:name="_How_we_will"/>
      <w:bookmarkStart w:id="30" w:name="_Get_in_touch"/>
      <w:bookmarkStart w:id="31" w:name="_Toc160439336"/>
      <w:bookmarkStart w:id="32" w:name="_Toc160710557"/>
      <w:bookmarkEnd w:id="28"/>
      <w:bookmarkEnd w:id="29"/>
      <w:bookmarkEnd w:id="30"/>
      <w:r>
        <w:lastRenderedPageBreak/>
        <w:t>How to g</w:t>
      </w:r>
      <w:r w:rsidR="00D36407">
        <w:t>et in touch</w:t>
      </w:r>
      <w:bookmarkEnd w:id="31"/>
      <w:bookmarkEnd w:id="32"/>
      <w:r>
        <w:t xml:space="preserve"> with us</w:t>
      </w:r>
    </w:p>
    <w:p w14:paraId="435A9946" w14:textId="77777777" w:rsidR="000A3C46" w:rsidRDefault="000A3C46" w:rsidP="000A3C46"/>
    <w:p w14:paraId="68067D64" w14:textId="77777777" w:rsidR="00D36407" w:rsidRDefault="00D36407" w:rsidP="000A3C46"/>
    <w:p w14:paraId="533CCAA3" w14:textId="2A17EB87" w:rsidR="00D36407" w:rsidRDefault="00D36407" w:rsidP="000A3C46">
      <w:r w:rsidRPr="00D36407">
        <w:rPr>
          <w:b/>
          <w:noProof/>
        </w:rPr>
        <w:drawing>
          <wp:anchor distT="0" distB="0" distL="114300" distR="114300" simplePos="0" relativeHeight="251626496" behindDoc="0" locked="0" layoutInCell="1" allowOverlap="1" wp14:anchorId="72B373A8" wp14:editId="3EAAEF9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95170" cy="1276350"/>
            <wp:effectExtent l="0" t="0" r="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get in touch with us by:</w:t>
      </w:r>
    </w:p>
    <w:p w14:paraId="78F4B6ED" w14:textId="7777777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C82BCC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110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7116652F" w:rsidR="00EF5A31" w:rsidRDefault="00D36407" w:rsidP="00D36407">
      <w:pPr>
        <w:pStyle w:val="Listtoplevel"/>
      </w:pPr>
      <w:r>
        <w:t>phone on:</w:t>
      </w:r>
      <w:r>
        <w:br/>
      </w:r>
      <w:r>
        <w:br/>
      </w:r>
      <w:r w:rsidR="00EF5A31" w:rsidRPr="00D36407">
        <w:rPr>
          <w:b/>
          <w:bCs/>
        </w:rPr>
        <w:t>0800 832 526</w:t>
      </w:r>
    </w:p>
    <w:p w14:paraId="243B2594" w14:textId="77777777" w:rsidR="009978F5" w:rsidRDefault="009978F5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bookmarkStart w:id="33" w:name="_Hlk53559738"/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1F59B806" w14:textId="4D251FA0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593728" behindDoc="0" locked="0" layoutInCell="1" allowOverlap="1" wp14:anchorId="120DAC31" wp14:editId="3EB72184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592704" behindDoc="0" locked="0" layoutInCell="1" allowOverlap="1" wp14:anchorId="052F2FA8" wp14:editId="128DA9BC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591680" behindDoc="0" locked="0" layoutInCell="1" allowOverlap="1" wp14:anchorId="1004125A" wp14:editId="5FB55089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1830E0B2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627520" behindDoc="0" locked="0" layoutInCell="1" allowOverlap="1" wp14:anchorId="42657109" wp14:editId="7783C8A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D93B874" wp14:editId="0E2FF201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38616803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DFCD35" id="Rectangle 1" o:spid="_x0000_s1026" style="position:absolute;margin-left:-27.1pt;margin-top:-21.15pt;width:490.9pt;height:727.6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D36407">
        <w:rPr>
          <w:rFonts w:cs="Arial"/>
        </w:rPr>
        <w:t xml:space="preserve">Te Aka Matua o te Ture </w:t>
      </w:r>
      <w:bookmarkStart w:id="34" w:name="_Hlk161817655"/>
      <w:r w:rsidR="00CA2507">
        <w:rPr>
          <w:rFonts w:cs="Arial"/>
        </w:rPr>
        <w:t>–</w:t>
      </w:r>
      <w:bookmarkEnd w:id="34"/>
      <w:r w:rsidRPr="00D36407">
        <w:rPr>
          <w:rFonts w:cs="Arial"/>
        </w:rPr>
        <w:t xml:space="preserve">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 wp14:anchorId="186A451D" wp14:editId="07DF59C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14D1FD78" wp14:editId="3BCECEC6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8368" behindDoc="1" locked="0" layoutInCell="1" allowOverlap="1" wp14:anchorId="29729E36" wp14:editId="295734DB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80416" behindDoc="0" locked="0" layoutInCell="1" allowOverlap="1" wp14:anchorId="13C5F2FF" wp14:editId="2FE01BF3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FA82B3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81440" behindDoc="0" locked="0" layoutInCell="1" allowOverlap="1" wp14:anchorId="454F97F7" wp14:editId="7201F7E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5E8B093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82464" behindDoc="0" locked="0" layoutInCell="1" allowOverlap="1" wp14:anchorId="3737EB0B" wp14:editId="508FE847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9392" behindDoc="0" locked="0" layoutInCell="1" allowOverlap="1" wp14:anchorId="0DCB93C3" wp14:editId="11936BC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3"/>
    </w:p>
    <w:sectPr w:rsidR="00E757C5" w:rsidRPr="0060011B" w:rsidSect="008940CC">
      <w:footerReference w:type="even" r:id="rId121"/>
      <w:footerReference w:type="default" r:id="rId12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E71F1" w14:textId="77777777" w:rsidR="008940CC" w:rsidRDefault="008940CC">
      <w:pPr>
        <w:spacing w:line="240" w:lineRule="auto"/>
      </w:pPr>
      <w:r>
        <w:separator/>
      </w:r>
    </w:p>
  </w:endnote>
  <w:endnote w:type="continuationSeparator" w:id="0">
    <w:p w14:paraId="2D05AFE5" w14:textId="77777777" w:rsidR="008940CC" w:rsidRDefault="008940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5F7E8" w14:textId="77777777" w:rsidR="008940CC" w:rsidRDefault="008940CC">
      <w:pPr>
        <w:spacing w:line="240" w:lineRule="auto"/>
      </w:pPr>
      <w:r>
        <w:separator/>
      </w:r>
    </w:p>
  </w:footnote>
  <w:footnote w:type="continuationSeparator" w:id="0">
    <w:p w14:paraId="471AF448" w14:textId="77777777" w:rsidR="008940CC" w:rsidRDefault="008940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72AED"/>
    <w:multiLevelType w:val="hybridMultilevel"/>
    <w:tmpl w:val="DCEAB1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47258C"/>
    <w:multiLevelType w:val="hybridMultilevel"/>
    <w:tmpl w:val="50347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2"/>
  </w:num>
  <w:num w:numId="3" w16cid:durableId="930426864">
    <w:abstractNumId w:val="21"/>
  </w:num>
  <w:num w:numId="4" w16cid:durableId="90706847">
    <w:abstractNumId w:val="23"/>
  </w:num>
  <w:num w:numId="5" w16cid:durableId="313334513">
    <w:abstractNumId w:val="14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9"/>
  </w:num>
  <w:num w:numId="9" w16cid:durableId="279923130">
    <w:abstractNumId w:val="1"/>
  </w:num>
  <w:num w:numId="10" w16cid:durableId="1141115467">
    <w:abstractNumId w:val="18"/>
  </w:num>
  <w:num w:numId="11" w16cid:durableId="1254901281">
    <w:abstractNumId w:val="0"/>
  </w:num>
  <w:num w:numId="12" w16cid:durableId="2111922917">
    <w:abstractNumId w:val="25"/>
  </w:num>
  <w:num w:numId="13" w16cid:durableId="1951277367">
    <w:abstractNumId w:val="10"/>
  </w:num>
  <w:num w:numId="14" w16cid:durableId="1063219513">
    <w:abstractNumId w:val="7"/>
  </w:num>
  <w:num w:numId="15" w16cid:durableId="1616057864">
    <w:abstractNumId w:val="20"/>
  </w:num>
  <w:num w:numId="16" w16cid:durableId="99379265">
    <w:abstractNumId w:val="5"/>
  </w:num>
  <w:num w:numId="17" w16cid:durableId="776800803">
    <w:abstractNumId w:val="24"/>
  </w:num>
  <w:num w:numId="18" w16cid:durableId="1994486197">
    <w:abstractNumId w:val="11"/>
  </w:num>
  <w:num w:numId="19" w16cid:durableId="2104496185">
    <w:abstractNumId w:val="16"/>
  </w:num>
  <w:num w:numId="20" w16cid:durableId="208415421">
    <w:abstractNumId w:val="26"/>
  </w:num>
  <w:num w:numId="21" w16cid:durableId="1943562585">
    <w:abstractNumId w:val="13"/>
  </w:num>
  <w:num w:numId="22" w16cid:durableId="250047671">
    <w:abstractNumId w:val="8"/>
  </w:num>
  <w:num w:numId="23" w16cid:durableId="1520895854">
    <w:abstractNumId w:val="17"/>
  </w:num>
  <w:num w:numId="24" w16cid:durableId="1533035209">
    <w:abstractNumId w:val="22"/>
  </w:num>
  <w:num w:numId="25" w16cid:durableId="23597834">
    <w:abstractNumId w:val="9"/>
  </w:num>
  <w:num w:numId="26" w16cid:durableId="640429253">
    <w:abstractNumId w:val="15"/>
  </w:num>
  <w:num w:numId="27" w16cid:durableId="1843662204">
    <w:abstractNumId w:val="27"/>
  </w:num>
  <w:num w:numId="28" w16cid:durableId="1264415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E33679"/>
    <w:rsid w:val="000013CC"/>
    <w:rsid w:val="00005DB6"/>
    <w:rsid w:val="000064D2"/>
    <w:rsid w:val="00020114"/>
    <w:rsid w:val="000227B4"/>
    <w:rsid w:val="0003092A"/>
    <w:rsid w:val="000354ED"/>
    <w:rsid w:val="0004557B"/>
    <w:rsid w:val="00085E05"/>
    <w:rsid w:val="0009079F"/>
    <w:rsid w:val="000921EF"/>
    <w:rsid w:val="000A3C46"/>
    <w:rsid w:val="000A7048"/>
    <w:rsid w:val="000D2B45"/>
    <w:rsid w:val="000F06E4"/>
    <w:rsid w:val="00122416"/>
    <w:rsid w:val="00124EA8"/>
    <w:rsid w:val="001410E2"/>
    <w:rsid w:val="0015227B"/>
    <w:rsid w:val="001754F4"/>
    <w:rsid w:val="00193426"/>
    <w:rsid w:val="001B33D2"/>
    <w:rsid w:val="001B4DD5"/>
    <w:rsid w:val="001B770E"/>
    <w:rsid w:val="001D223E"/>
    <w:rsid w:val="001E3429"/>
    <w:rsid w:val="00201791"/>
    <w:rsid w:val="00226F54"/>
    <w:rsid w:val="00257D60"/>
    <w:rsid w:val="00261BF8"/>
    <w:rsid w:val="00265E11"/>
    <w:rsid w:val="00266B9F"/>
    <w:rsid w:val="00283F71"/>
    <w:rsid w:val="00304E71"/>
    <w:rsid w:val="00315307"/>
    <w:rsid w:val="00323EB3"/>
    <w:rsid w:val="00371C85"/>
    <w:rsid w:val="003831EB"/>
    <w:rsid w:val="00390244"/>
    <w:rsid w:val="003E4664"/>
    <w:rsid w:val="003F07F7"/>
    <w:rsid w:val="003F5628"/>
    <w:rsid w:val="004023C9"/>
    <w:rsid w:val="004073F9"/>
    <w:rsid w:val="00412A81"/>
    <w:rsid w:val="0042300E"/>
    <w:rsid w:val="00432649"/>
    <w:rsid w:val="004535B5"/>
    <w:rsid w:val="004567B0"/>
    <w:rsid w:val="0049222F"/>
    <w:rsid w:val="004C1F45"/>
    <w:rsid w:val="004F399D"/>
    <w:rsid w:val="004F56C0"/>
    <w:rsid w:val="00503AD5"/>
    <w:rsid w:val="005153AA"/>
    <w:rsid w:val="00522E5E"/>
    <w:rsid w:val="005267E4"/>
    <w:rsid w:val="0053591C"/>
    <w:rsid w:val="00570380"/>
    <w:rsid w:val="00582C85"/>
    <w:rsid w:val="005921AD"/>
    <w:rsid w:val="0060011B"/>
    <w:rsid w:val="00621884"/>
    <w:rsid w:val="00634C10"/>
    <w:rsid w:val="0064667B"/>
    <w:rsid w:val="00683296"/>
    <w:rsid w:val="006A0A47"/>
    <w:rsid w:val="006A4581"/>
    <w:rsid w:val="006B45FC"/>
    <w:rsid w:val="006C5C26"/>
    <w:rsid w:val="006D12ED"/>
    <w:rsid w:val="006E050D"/>
    <w:rsid w:val="00705CA3"/>
    <w:rsid w:val="0071360A"/>
    <w:rsid w:val="00721175"/>
    <w:rsid w:val="00736E4E"/>
    <w:rsid w:val="00752222"/>
    <w:rsid w:val="00767947"/>
    <w:rsid w:val="007829EC"/>
    <w:rsid w:val="0079303F"/>
    <w:rsid w:val="007C7764"/>
    <w:rsid w:val="007E7233"/>
    <w:rsid w:val="007F69A8"/>
    <w:rsid w:val="00810451"/>
    <w:rsid w:val="00840E1C"/>
    <w:rsid w:val="00863D53"/>
    <w:rsid w:val="008848CB"/>
    <w:rsid w:val="00887F23"/>
    <w:rsid w:val="008940CC"/>
    <w:rsid w:val="008D437D"/>
    <w:rsid w:val="00905BC1"/>
    <w:rsid w:val="009142C5"/>
    <w:rsid w:val="009411B0"/>
    <w:rsid w:val="0094516C"/>
    <w:rsid w:val="00950D86"/>
    <w:rsid w:val="00974E0B"/>
    <w:rsid w:val="0098180B"/>
    <w:rsid w:val="00987E34"/>
    <w:rsid w:val="009978F5"/>
    <w:rsid w:val="009A289C"/>
    <w:rsid w:val="009E752D"/>
    <w:rsid w:val="00A12915"/>
    <w:rsid w:val="00A1608E"/>
    <w:rsid w:val="00A35C4D"/>
    <w:rsid w:val="00A516FD"/>
    <w:rsid w:val="00A5589C"/>
    <w:rsid w:val="00A67570"/>
    <w:rsid w:val="00AD30C3"/>
    <w:rsid w:val="00AD49FE"/>
    <w:rsid w:val="00B27D23"/>
    <w:rsid w:val="00B304E2"/>
    <w:rsid w:val="00B33114"/>
    <w:rsid w:val="00B50B0B"/>
    <w:rsid w:val="00B81A2E"/>
    <w:rsid w:val="00B90B61"/>
    <w:rsid w:val="00BC7E04"/>
    <w:rsid w:val="00BD34B6"/>
    <w:rsid w:val="00BF5DDC"/>
    <w:rsid w:val="00C1466D"/>
    <w:rsid w:val="00C200AE"/>
    <w:rsid w:val="00C2781D"/>
    <w:rsid w:val="00C61007"/>
    <w:rsid w:val="00C82BCC"/>
    <w:rsid w:val="00CA2507"/>
    <w:rsid w:val="00CE7082"/>
    <w:rsid w:val="00D02D2A"/>
    <w:rsid w:val="00D14DE6"/>
    <w:rsid w:val="00D33751"/>
    <w:rsid w:val="00D36407"/>
    <w:rsid w:val="00D652D9"/>
    <w:rsid w:val="00D67451"/>
    <w:rsid w:val="00D852B6"/>
    <w:rsid w:val="00DB17D8"/>
    <w:rsid w:val="00DB27A9"/>
    <w:rsid w:val="00DC5D2A"/>
    <w:rsid w:val="00DE0801"/>
    <w:rsid w:val="00DF2E18"/>
    <w:rsid w:val="00E178D5"/>
    <w:rsid w:val="00E17BF8"/>
    <w:rsid w:val="00E25EA4"/>
    <w:rsid w:val="00E301CA"/>
    <w:rsid w:val="00E33679"/>
    <w:rsid w:val="00E437E6"/>
    <w:rsid w:val="00E56A37"/>
    <w:rsid w:val="00E70E61"/>
    <w:rsid w:val="00E757C5"/>
    <w:rsid w:val="00E90CD9"/>
    <w:rsid w:val="00EA567F"/>
    <w:rsid w:val="00EB7C23"/>
    <w:rsid w:val="00EC5F32"/>
    <w:rsid w:val="00EF4A04"/>
    <w:rsid w:val="00EF5A31"/>
    <w:rsid w:val="00F03E05"/>
    <w:rsid w:val="00F20BCC"/>
    <w:rsid w:val="00F32DCE"/>
    <w:rsid w:val="00F51924"/>
    <w:rsid w:val="00F5466C"/>
    <w:rsid w:val="00F80A87"/>
    <w:rsid w:val="00F87859"/>
    <w:rsid w:val="00FA7EA3"/>
    <w:rsid w:val="00FC1BD7"/>
    <w:rsid w:val="00FC2A04"/>
    <w:rsid w:val="00FD0F21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E708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E708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6A0A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4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image" Target="media/image99.png"/><Relationship Id="rId16" Type="http://schemas.openxmlformats.org/officeDocument/2006/relationships/image" Target="media/image5.jpeg"/><Relationship Id="rId107" Type="http://schemas.openxmlformats.org/officeDocument/2006/relationships/image" Target="media/image95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74" Type="http://schemas.openxmlformats.org/officeDocument/2006/relationships/image" Target="media/image62.sv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jpeg"/><Relationship Id="rId118" Type="http://schemas.openxmlformats.org/officeDocument/2006/relationships/image" Target="media/image105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24" Type="http://schemas.openxmlformats.org/officeDocument/2006/relationships/theme" Target="theme/theme1.xml"/><Relationship Id="rId54" Type="http://schemas.openxmlformats.org/officeDocument/2006/relationships/hyperlink" Target="mailto:huarahi.whakatau@lawcom.govt.nz" TargetMode="External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3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7" Type="http://schemas.openxmlformats.org/officeDocument/2006/relationships/styles" Target="styl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hyperlink" Target="mailto:Huarahi.whakatau@lawcom.govt.nz" TargetMode="External"/><Relationship Id="rId115" Type="http://schemas.openxmlformats.org/officeDocument/2006/relationships/image" Target="media/image10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footer" Target="footer1.xml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5.png"/><Relationship Id="rId116" Type="http://schemas.openxmlformats.org/officeDocument/2006/relationships/image" Target="media/image103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8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B4BE4C2F-86D5-45EC-8E5B-461503DEE97E" xsi:nil="true"/>
    <From xmlns="B4BE4C2F-86D5-45EC-8E5B-461503DEE97E" xsi:nil="true"/>
    <Sent xmlns="B4BE4C2F-86D5-45EC-8E5B-461503DEE97E" xsi:nil="true"/>
    <Document_x0020_Type xmlns="B4BE4C2F-86D5-45EC-8E5B-461503DEE97E">Full publication</Document_x0020_Type>
    <Publication_x0020_Type xmlns="B4BE4C2F-86D5-45EC-8E5B-461503DEE97E">Second Issues Paper</Publication_x0020_Type>
    <TaxCatchAll xmlns="a85b4a20-75c1-47a1-b80d-c24888539def"/>
    <Description0 xmlns="B4BE4C2F-86D5-45EC-8E5B-461503DEE97E" xsi:nil="true"/>
    <From_x002d_Address xmlns="B4BE4C2F-86D5-45EC-8E5B-461503DEE97E" xsi:nil="true"/>
    <Topic xmlns="B4BE4C2F-86D5-45EC-8E5B-461503DEE97E">Web content</Topic>
    <To xmlns="B4BE4C2F-86D5-45EC-8E5B-461503DEE97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8FE9DF104FC45A724ADE3D99D0082" ma:contentTypeVersion="2465" ma:contentTypeDescription="Create a new document." ma:contentTypeScope="" ma:versionID="acd0fb7c81333691be7b3b4677d8ff1a">
  <xsd:schema xmlns:xsd="http://www.w3.org/2001/XMLSchema" xmlns:xs="http://www.w3.org/2001/XMLSchema" xmlns:p="http://schemas.microsoft.com/office/2006/metadata/properties" xmlns:ns2="a85b4a20-75c1-47a1-b80d-c24888539def" xmlns:ns3="B4BE4C2F-86D5-45EC-8E5B-461503DEE97E" xmlns:ns4="8aef46b2-e9f9-4668-ba1f-6f3688fcd530" xmlns:ns5="b4be4c2f-86d5-45ec-8e5b-461503dee97e" targetNamespace="http://schemas.microsoft.com/office/2006/metadata/properties" ma:root="true" ma:fieldsID="334ab00247bcd34e42cb50ee3f8ace3f" ns2:_="" ns3:_="" ns4:_="" ns5:_="">
    <xsd:import namespace="a85b4a20-75c1-47a1-b80d-c24888539def"/>
    <xsd:import namespace="B4BE4C2F-86D5-45EC-8E5B-461503DEE97E"/>
    <xsd:import namespace="8aef46b2-e9f9-4668-ba1f-6f3688fcd530"/>
    <xsd:import namespace="b4be4c2f-86d5-45ec-8e5b-461503dee9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5:MediaServiceAutoKeyPoints" minOccurs="0"/>
                <xsd:element ref="ns5:MediaServiceKeyPoints" minOccurs="0"/>
                <xsd:element ref="ns5:MediaServiceSearchProperties" minOccurs="0"/>
                <xsd:element ref="ns5:MediaServiceDateTaken" minOccurs="0"/>
                <xsd:element ref="ns5:MediaLengthInSecond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4C2F-86D5-45EC-8E5B-461503DEE97E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Second 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4c2f-86d5-45ec-8e5b-461503dee97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B9AFBF4-A55A-4CBF-8CCE-4AD9F80FBBF7}">
  <ds:schemaRefs>
    <ds:schemaRef ds:uri="http://schemas.microsoft.com/office/2006/documentManagement/types"/>
    <ds:schemaRef ds:uri="http://purl.org/dc/elements/1.1/"/>
    <ds:schemaRef ds:uri="B4BE4C2F-86D5-45EC-8E5B-461503DEE97E"/>
    <ds:schemaRef ds:uri="a85b4a20-75c1-47a1-b80d-c24888539def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aef46b2-e9f9-4668-ba1f-6f3688fcd530"/>
    <ds:schemaRef ds:uri="b4be4c2f-86d5-45ec-8e5b-461503dee97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AC16D4-F536-4856-B004-4AF120E9EB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DEA9BD-D57D-41BA-AF2B-C7C409591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B4BE4C2F-86D5-45EC-8E5B-461503DEE97E"/>
    <ds:schemaRef ds:uri="8aef46b2-e9f9-4668-ba1f-6f3688fcd530"/>
    <ds:schemaRef ds:uri="b4be4c2f-86d5-45ec-8e5b-461503dee9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932832C-0BBB-4F97-8041-7E578FC595D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0</TotalTime>
  <Pages>36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Duke Nguyen</cp:lastModifiedBy>
  <cp:revision>3</cp:revision>
  <cp:lastPrinted>2024-03-21T01:34:00Z</cp:lastPrinted>
  <dcterms:created xsi:type="dcterms:W3CDTF">2024-04-19T03:40:00Z</dcterms:created>
  <dcterms:modified xsi:type="dcterms:W3CDTF">2024-04-19T04:48:00Z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0x0101007898FE9DF104FC45A724ADE3D99D0082</vt:lpwstr>
  </property>
</Properties>
</file>