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993FF8" w14:textId="5F8149F5" w:rsidR="00F87859" w:rsidRDefault="00D36407" w:rsidP="00F87859">
      <w:pPr>
        <w:rPr>
          <w:rFonts w:cs="Arial"/>
          <w:szCs w:val="32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97824" behindDoc="0" locked="0" layoutInCell="1" allowOverlap="1" wp14:anchorId="7DFF316A" wp14:editId="5F0BD84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805157" cy="1114425"/>
            <wp:effectExtent l="0" t="0" r="0" b="0"/>
            <wp:wrapNone/>
            <wp:docPr id="496445514" name="Picture 496445514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5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594752" behindDoc="0" locked="0" layoutInCell="1" allowOverlap="1" wp14:anchorId="4660005E" wp14:editId="512E9DC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80AD4" w14:textId="77777777" w:rsidR="00F87859" w:rsidRDefault="00F87859" w:rsidP="00F87859">
      <w:pPr>
        <w:rPr>
          <w:rFonts w:cs="Arial"/>
          <w:szCs w:val="32"/>
        </w:rPr>
      </w:pPr>
    </w:p>
    <w:p w14:paraId="680412B2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F4E32E4" w14:textId="77777777" w:rsidR="00F87859" w:rsidRDefault="00F87859" w:rsidP="00F87859">
      <w:pPr>
        <w:rPr>
          <w:rFonts w:cs="Arial"/>
          <w:szCs w:val="32"/>
        </w:rPr>
      </w:pPr>
    </w:p>
    <w:p w14:paraId="76035B2C" w14:textId="77777777" w:rsidR="00F87859" w:rsidRDefault="00F87859" w:rsidP="00F87859">
      <w:pPr>
        <w:rPr>
          <w:rFonts w:cs="Arial"/>
          <w:szCs w:val="32"/>
        </w:rPr>
      </w:pPr>
    </w:p>
    <w:p w14:paraId="1D7271B4" w14:textId="2A1C83D5" w:rsidR="00D36407" w:rsidRPr="00A2514F" w:rsidRDefault="00D36407" w:rsidP="00CE7082">
      <w:pPr>
        <w:pStyle w:val="Title"/>
        <w:rPr>
          <w:sz w:val="56"/>
          <w:szCs w:val="56"/>
        </w:rPr>
      </w:pPr>
      <w:r w:rsidRPr="00A2514F">
        <w:rPr>
          <w:sz w:val="56"/>
          <w:szCs w:val="56"/>
        </w:rPr>
        <w:t xml:space="preserve">He </w:t>
      </w:r>
      <w:proofErr w:type="spellStart"/>
      <w:r w:rsidRPr="00A2514F">
        <w:rPr>
          <w:sz w:val="56"/>
          <w:szCs w:val="56"/>
        </w:rPr>
        <w:t>arotake</w:t>
      </w:r>
      <w:proofErr w:type="spellEnd"/>
      <w:r w:rsidRPr="00A2514F">
        <w:rPr>
          <w:sz w:val="56"/>
          <w:szCs w:val="56"/>
        </w:rPr>
        <w:t xml:space="preserve"> </w:t>
      </w:r>
      <w:proofErr w:type="spellStart"/>
      <w:r w:rsidRPr="00A2514F">
        <w:rPr>
          <w:sz w:val="56"/>
          <w:szCs w:val="56"/>
        </w:rPr>
        <w:t>i</w:t>
      </w:r>
      <w:proofErr w:type="spellEnd"/>
      <w:r w:rsidRPr="00A2514F">
        <w:rPr>
          <w:sz w:val="56"/>
          <w:szCs w:val="56"/>
        </w:rPr>
        <w:t xml:space="preserve"> </w:t>
      </w:r>
      <w:proofErr w:type="spellStart"/>
      <w:r w:rsidRPr="00A2514F">
        <w:rPr>
          <w:sz w:val="56"/>
          <w:szCs w:val="56"/>
        </w:rPr>
        <w:t>te</w:t>
      </w:r>
      <w:proofErr w:type="spellEnd"/>
      <w:r w:rsidRPr="00A2514F">
        <w:rPr>
          <w:sz w:val="56"/>
          <w:szCs w:val="56"/>
        </w:rPr>
        <w:t xml:space="preserve"> </w:t>
      </w:r>
      <w:proofErr w:type="spellStart"/>
      <w:r w:rsidRPr="00A2514F">
        <w:rPr>
          <w:sz w:val="56"/>
          <w:szCs w:val="56"/>
        </w:rPr>
        <w:t>ture</w:t>
      </w:r>
      <w:proofErr w:type="spellEnd"/>
      <w:r w:rsidRPr="00A2514F">
        <w:rPr>
          <w:sz w:val="56"/>
          <w:szCs w:val="56"/>
        </w:rPr>
        <w:t xml:space="preserve"> </w:t>
      </w:r>
      <w:proofErr w:type="spellStart"/>
      <w:r w:rsidRPr="00A2514F">
        <w:rPr>
          <w:sz w:val="56"/>
          <w:szCs w:val="56"/>
        </w:rPr>
        <w:t>mō</w:t>
      </w:r>
      <w:proofErr w:type="spellEnd"/>
      <w:r w:rsidRPr="00A2514F">
        <w:rPr>
          <w:sz w:val="56"/>
          <w:szCs w:val="56"/>
        </w:rPr>
        <w:t xml:space="preserve"> </w:t>
      </w:r>
      <w:proofErr w:type="spellStart"/>
      <w:r w:rsidRPr="00A2514F">
        <w:rPr>
          <w:sz w:val="56"/>
          <w:szCs w:val="56"/>
        </w:rPr>
        <w:t>ngā</w:t>
      </w:r>
      <w:proofErr w:type="spellEnd"/>
      <w:r w:rsidRPr="00A2514F">
        <w:rPr>
          <w:sz w:val="56"/>
          <w:szCs w:val="56"/>
        </w:rPr>
        <w:t xml:space="preserve"> </w:t>
      </w:r>
      <w:proofErr w:type="spellStart"/>
      <w:r w:rsidRPr="00A2514F">
        <w:rPr>
          <w:sz w:val="56"/>
          <w:szCs w:val="56"/>
        </w:rPr>
        <w:t>huarahi</w:t>
      </w:r>
      <w:proofErr w:type="spellEnd"/>
      <w:r w:rsidRPr="00A2514F">
        <w:rPr>
          <w:sz w:val="56"/>
          <w:szCs w:val="56"/>
        </w:rPr>
        <w:t xml:space="preserve"> </w:t>
      </w:r>
      <w:proofErr w:type="spellStart"/>
      <w:r w:rsidRPr="00A2514F">
        <w:rPr>
          <w:sz w:val="56"/>
          <w:szCs w:val="56"/>
        </w:rPr>
        <w:t>whakatau</w:t>
      </w:r>
      <w:proofErr w:type="spellEnd"/>
      <w:r w:rsidRPr="00A2514F">
        <w:rPr>
          <w:sz w:val="56"/>
          <w:szCs w:val="56"/>
        </w:rPr>
        <w:t xml:space="preserve"> a </w:t>
      </w:r>
      <w:proofErr w:type="spellStart"/>
      <w:r w:rsidRPr="00A2514F">
        <w:rPr>
          <w:sz w:val="56"/>
          <w:szCs w:val="56"/>
        </w:rPr>
        <w:t>ngā</w:t>
      </w:r>
      <w:proofErr w:type="spellEnd"/>
      <w:r w:rsidRPr="00A2514F">
        <w:rPr>
          <w:sz w:val="56"/>
          <w:szCs w:val="56"/>
        </w:rPr>
        <w:t xml:space="preserve"> </w:t>
      </w:r>
      <w:proofErr w:type="spellStart"/>
      <w:r w:rsidRPr="00A2514F">
        <w:rPr>
          <w:sz w:val="56"/>
          <w:szCs w:val="56"/>
        </w:rPr>
        <w:t>pakeke</w:t>
      </w:r>
      <w:proofErr w:type="spellEnd"/>
    </w:p>
    <w:p w14:paraId="7CEFBB16" w14:textId="3CB8A34C" w:rsidR="006A0A47" w:rsidRPr="00A2514F" w:rsidRDefault="006A0A47" w:rsidP="000F06E4">
      <w:pPr>
        <w:rPr>
          <w:sz w:val="2"/>
          <w:szCs w:val="2"/>
        </w:rPr>
      </w:pPr>
    </w:p>
    <w:p w14:paraId="4A80D331" w14:textId="2D09F227" w:rsidR="00D36407" w:rsidRPr="00A2514F" w:rsidRDefault="00A2514F" w:rsidP="00CE7082">
      <w:pPr>
        <w:pStyle w:val="Title"/>
        <w:rPr>
          <w:sz w:val="56"/>
          <w:szCs w:val="56"/>
        </w:rPr>
      </w:pPr>
      <w:r w:rsidRPr="00A2514F">
        <w:rPr>
          <w:noProof/>
          <w:sz w:val="56"/>
          <w:szCs w:val="56"/>
        </w:rPr>
        <w:drawing>
          <wp:anchor distT="0" distB="0" distL="114300" distR="114300" simplePos="0" relativeHeight="251876352" behindDoc="0" locked="0" layoutInCell="1" allowOverlap="1" wp14:anchorId="735BEECD" wp14:editId="48DE98C1">
            <wp:simplePos x="0" y="0"/>
            <wp:positionH relativeFrom="margin">
              <wp:align>left</wp:align>
            </wp:positionH>
            <wp:positionV relativeFrom="paragraph">
              <wp:posOffset>1200785</wp:posOffset>
            </wp:positionV>
            <wp:extent cx="2433484" cy="2433484"/>
            <wp:effectExtent l="0" t="0" r="5080" b="0"/>
            <wp:wrapNone/>
            <wp:docPr id="1537394444" name="Picture 1" descr="a person in the background holding a sign with a red x and giving a thumbs down, connected with a line to a person in the foreground smiling with a thumbs up and green tick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94444" name="Picture 1" descr="a person in the background holding a sign with a red x and giving a thumbs down, connected with a line to a person in the foreground smiling with a thumbs up and green tick sig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53" cy="24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A8" w:rsidRPr="00A2514F">
        <w:rPr>
          <w:noProof/>
          <w:sz w:val="56"/>
          <w:szCs w:val="56"/>
        </w:rPr>
        <w:drawing>
          <wp:anchor distT="0" distB="0" distL="114300" distR="114300" simplePos="0" relativeHeight="251878400" behindDoc="0" locked="0" layoutInCell="1" allowOverlap="1" wp14:anchorId="52B018BC" wp14:editId="796AAA2C">
            <wp:simplePos x="0" y="0"/>
            <wp:positionH relativeFrom="margin">
              <wp:posOffset>3126658</wp:posOffset>
            </wp:positionH>
            <wp:positionV relativeFrom="paragraph">
              <wp:posOffset>990006</wp:posOffset>
            </wp:positionV>
            <wp:extent cx="2241755" cy="2241755"/>
            <wp:effectExtent l="0" t="0" r="6350" b="6350"/>
            <wp:wrapNone/>
            <wp:docPr id="863295593" name="Picture 2" descr="a ju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95593" name="Picture 2" descr="a jud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12" cy="22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407" w:rsidRPr="00A2514F">
        <w:rPr>
          <w:sz w:val="56"/>
          <w:szCs w:val="56"/>
        </w:rPr>
        <w:t>Review of adult decision-making capacity law</w:t>
      </w:r>
    </w:p>
    <w:p w14:paraId="465D8873" w14:textId="29C5D25F" w:rsidR="00887F23" w:rsidRPr="00050F53" w:rsidRDefault="00887F23" w:rsidP="00CE7082">
      <w:pPr>
        <w:pStyle w:val="Title"/>
        <w:rPr>
          <w:sz w:val="52"/>
          <w:szCs w:val="52"/>
        </w:rPr>
      </w:pPr>
    </w:p>
    <w:p w14:paraId="0D488D34" w14:textId="3EAE6FA4" w:rsidR="00887F23" w:rsidRDefault="00887F23" w:rsidP="00CE7082">
      <w:pPr>
        <w:pStyle w:val="Title"/>
      </w:pPr>
    </w:p>
    <w:p w14:paraId="335DCD2C" w14:textId="19FB9DD6" w:rsidR="00887F23" w:rsidRDefault="00887F23" w:rsidP="00CE7082">
      <w:pPr>
        <w:pStyle w:val="Title"/>
      </w:pPr>
    </w:p>
    <w:p w14:paraId="23857873" w14:textId="33821B51" w:rsidR="006A0A47" w:rsidRDefault="006A0A47" w:rsidP="00BF5DDC">
      <w:pPr>
        <w:pStyle w:val="Datepublished"/>
      </w:pPr>
    </w:p>
    <w:p w14:paraId="510B4B3E" w14:textId="720AE5B3" w:rsidR="006A0A47" w:rsidRPr="000F06E4" w:rsidRDefault="006A0A47" w:rsidP="006A0A47">
      <w:pPr>
        <w:pStyle w:val="Datepublished"/>
        <w:ind w:left="-426" w:right="-472"/>
        <w:rPr>
          <w:sz w:val="32"/>
          <w:szCs w:val="20"/>
        </w:rPr>
      </w:pPr>
    </w:p>
    <w:p w14:paraId="1F63F1A0" w14:textId="77777777" w:rsidR="00050F53" w:rsidRDefault="00D36407" w:rsidP="00050F53">
      <w:pPr>
        <w:pStyle w:val="Datepublished"/>
        <w:ind w:left="-426" w:right="-472"/>
      </w:pPr>
      <w:r>
        <w:t>Key topic</w:t>
      </w:r>
      <w:r w:rsidR="0053591C">
        <w:t xml:space="preserve"> </w:t>
      </w:r>
      <w:r w:rsidR="00050F53">
        <w:t>4</w:t>
      </w:r>
      <w:r w:rsidR="0053591C">
        <w:t xml:space="preserve">: </w:t>
      </w:r>
      <w:r w:rsidR="00050F53">
        <w:br/>
        <w:t>Practical improvements and court processes</w:t>
      </w:r>
    </w:p>
    <w:p w14:paraId="167718C0" w14:textId="77777777" w:rsidR="00A2514F" w:rsidRPr="00AB770E" w:rsidRDefault="00A2514F" w:rsidP="00050F53">
      <w:pPr>
        <w:pStyle w:val="Datepublished"/>
        <w:ind w:left="-426" w:right="-472"/>
        <w:rPr>
          <w:sz w:val="20"/>
          <w:szCs w:val="4"/>
        </w:rPr>
      </w:pPr>
    </w:p>
    <w:p w14:paraId="763AB3CB" w14:textId="3D4EE369" w:rsidR="000F06E4" w:rsidRPr="00AB770E" w:rsidRDefault="00887F23" w:rsidP="00050F53">
      <w:pPr>
        <w:pStyle w:val="Datepublished"/>
        <w:ind w:left="-426" w:right="-472"/>
      </w:pPr>
      <w:r w:rsidRPr="00AB770E">
        <w:t xml:space="preserve">Published: </w:t>
      </w:r>
      <w:r w:rsidR="003A0737" w:rsidRPr="00AB770E">
        <w:t>April</w:t>
      </w:r>
      <w:r w:rsidR="00D36407" w:rsidRPr="00AB770E">
        <w:t xml:space="preserve"> 2024</w:t>
      </w:r>
      <w:bookmarkStart w:id="0" w:name="_Toc160439327"/>
      <w:bookmarkStart w:id="1" w:name="_Toc160710547"/>
    </w:p>
    <w:p w14:paraId="587C6B71" w14:textId="3E85EEEA" w:rsidR="00D852B6" w:rsidRPr="000F06E4" w:rsidRDefault="00E90CD9" w:rsidP="000F06E4">
      <w:pPr>
        <w:pStyle w:val="Heading1"/>
        <w:rPr>
          <w:rStyle w:val="ListtoplevelChar"/>
          <w:noProof w:val="0"/>
          <w:sz w:val="44"/>
          <w:szCs w:val="24"/>
          <w:lang w:val="en-AU"/>
        </w:rPr>
      </w:pPr>
      <w:r w:rsidRPr="000F06E4">
        <w:rPr>
          <w:rStyle w:val="ListtoplevelChar"/>
          <w:noProof w:val="0"/>
          <w:sz w:val="44"/>
          <w:szCs w:val="24"/>
          <w:lang w:val="en-AU"/>
        </w:rPr>
        <w:lastRenderedPageBreak/>
        <w:t xml:space="preserve">What </w:t>
      </w:r>
      <w:r w:rsidR="00A2514F">
        <w:rPr>
          <w:rStyle w:val="ListtoplevelChar"/>
          <w:noProof w:val="0"/>
          <w:sz w:val="44"/>
          <w:szCs w:val="24"/>
          <w:lang w:val="en-AU"/>
        </w:rPr>
        <w:t>you will find in here</w:t>
      </w:r>
      <w:bookmarkEnd w:id="0"/>
      <w:bookmarkEnd w:id="1"/>
    </w:p>
    <w:p w14:paraId="5277BC79" w14:textId="77777777" w:rsidR="00D36407" w:rsidRDefault="00D36407" w:rsidP="00D36407">
      <w:pPr>
        <w:pStyle w:val="contentspage"/>
      </w:pPr>
    </w:p>
    <w:p w14:paraId="3E7F9310" w14:textId="77777777" w:rsidR="00A2514F" w:rsidRDefault="00A2514F" w:rsidP="00D36407">
      <w:pPr>
        <w:pStyle w:val="contentspage"/>
      </w:pPr>
    </w:p>
    <w:p w14:paraId="25535E5C" w14:textId="2BCCAAFE" w:rsidR="0042300E" w:rsidRDefault="00283F71" w:rsidP="000F06E4">
      <w:pPr>
        <w:pStyle w:val="contentspage"/>
        <w:ind w:firstLine="3544"/>
        <w:rPr>
          <w:b/>
          <w:bCs w:val="0"/>
        </w:rPr>
      </w:pPr>
      <w:r w:rsidRPr="00800E7F">
        <w:rPr>
          <w:b/>
          <w:bCs w:val="0"/>
          <w:noProof/>
          <w:sz w:val="18"/>
          <w:lang w:val="en-NZ" w:eastAsia="en-NZ"/>
        </w:rPr>
        <w:drawing>
          <wp:anchor distT="0" distB="0" distL="114300" distR="114300" simplePos="0" relativeHeight="251735040" behindDoc="0" locked="0" layoutInCell="1" allowOverlap="1" wp14:anchorId="4BD58228" wp14:editId="1EFB7944">
            <wp:simplePos x="0" y="0"/>
            <wp:positionH relativeFrom="margin">
              <wp:posOffset>0</wp:posOffset>
            </wp:positionH>
            <wp:positionV relativeFrom="paragraph">
              <wp:posOffset>13970</wp:posOffset>
            </wp:positionV>
            <wp:extent cx="1416671" cy="1076325"/>
            <wp:effectExtent l="0" t="0" r="0" b="0"/>
            <wp:wrapNone/>
            <wp:docPr id="1731122704" name="Picture 17311227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22704" name="Picture 17311227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12" cy="10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 w:val="0"/>
        </w:rPr>
        <w:t>Page number</w:t>
      </w:r>
      <w:r w:rsidR="00D36407">
        <w:rPr>
          <w:b/>
          <w:bCs w:val="0"/>
        </w:rPr>
        <w:t>:</w:t>
      </w:r>
    </w:p>
    <w:p w14:paraId="648E5559" w14:textId="3154BD4D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3E9BBAB3" w14:textId="7A2630B6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"_What_is_this_2"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What is this review?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Pr="0042300E">
        <w:rPr>
          <w:rStyle w:val="Hyperlink"/>
          <w:color w:val="000000" w:themeColor="text1"/>
          <w:u w:val="none"/>
        </w:rPr>
        <w:t>3</w:t>
      </w:r>
    </w:p>
    <w:p w14:paraId="7EEDB5D4" w14:textId="64864682" w:rsidR="00D36407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  <w:r w:rsidRPr="0042300E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1593728" behindDoc="0" locked="0" layoutInCell="1" allowOverlap="1" wp14:anchorId="4BE8B731" wp14:editId="3067F44E">
            <wp:simplePos x="0" y="0"/>
            <wp:positionH relativeFrom="margin">
              <wp:posOffset>-94593</wp:posOffset>
            </wp:positionH>
            <wp:positionV relativeFrom="paragraph">
              <wp:posOffset>185968</wp:posOffset>
            </wp:positionV>
            <wp:extent cx="1143000" cy="1039739"/>
            <wp:effectExtent l="0" t="0" r="0" b="0"/>
            <wp:wrapNone/>
            <wp:docPr id="286019231" name="Picture 286019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19231" name="Picture 286019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A82BE" w14:textId="70805D5B" w:rsidR="00D36407" w:rsidRPr="0042300E" w:rsidRDefault="00D36407" w:rsidP="00D36407">
      <w:pPr>
        <w:pStyle w:val="contentspage"/>
        <w:rPr>
          <w:color w:val="000000" w:themeColor="text1"/>
        </w:rPr>
      </w:pPr>
    </w:p>
    <w:p w14:paraId="6B995537" w14:textId="45838628" w:rsidR="00D36407" w:rsidRPr="0042300E" w:rsidRDefault="0042300E" w:rsidP="00D36407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"_How_to_tell"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="00D36407" w:rsidRPr="0042300E">
        <w:rPr>
          <w:rStyle w:val="Hyperlink"/>
          <w:color w:val="000000" w:themeColor="text1"/>
          <w:u w:val="none"/>
        </w:rPr>
        <w:t>How to tell us what you think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684AA7">
        <w:rPr>
          <w:rStyle w:val="Hyperlink"/>
          <w:color w:val="000000" w:themeColor="text1"/>
          <w:u w:val="none"/>
        </w:rPr>
        <w:t>9</w:t>
      </w:r>
    </w:p>
    <w:p w14:paraId="517FC7B0" w14:textId="0778407E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color w:val="000000" w:themeColor="text1"/>
        </w:rPr>
        <w:fldChar w:fldCharType="end"/>
      </w:r>
    </w:p>
    <w:p w14:paraId="6B552D41" w14:textId="55AA4080" w:rsidR="0042300E" w:rsidRPr="0042300E" w:rsidRDefault="0042300E" w:rsidP="00D36407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595776" behindDoc="0" locked="0" layoutInCell="1" allowOverlap="1" wp14:anchorId="5FC04E4F" wp14:editId="1F141C92">
            <wp:simplePos x="0" y="0"/>
            <wp:positionH relativeFrom="column">
              <wp:posOffset>0</wp:posOffset>
            </wp:positionH>
            <wp:positionV relativeFrom="paragraph">
              <wp:posOffset>153868</wp:posOffset>
            </wp:positionV>
            <wp:extent cx="1368344" cy="885825"/>
            <wp:effectExtent l="0" t="0" r="0" b="0"/>
            <wp:wrapNone/>
            <wp:docPr id="13044163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163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4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C9C01" w14:textId="71FB2F18" w:rsidR="0042300E" w:rsidRPr="0042300E" w:rsidRDefault="0042300E" w:rsidP="0042300E">
      <w:pPr>
        <w:pStyle w:val="contentspage"/>
        <w:rPr>
          <w:rStyle w:val="Hyperlink"/>
          <w:color w:val="000000" w:themeColor="text1"/>
          <w:u w:val="none"/>
        </w:rPr>
      </w:pPr>
      <w:r w:rsidRPr="0042300E">
        <w:rPr>
          <w:color w:val="000000" w:themeColor="text1"/>
        </w:rPr>
        <w:fldChar w:fldCharType="begin"/>
      </w:r>
      <w:r w:rsidRPr="0042300E">
        <w:rPr>
          <w:color w:val="000000" w:themeColor="text1"/>
        </w:rPr>
        <w:instrText>HYPERLINK  \l "_If_you_need"</w:instrText>
      </w:r>
      <w:r w:rsidRPr="0042300E">
        <w:rPr>
          <w:color w:val="000000" w:themeColor="text1"/>
        </w:rPr>
      </w:r>
      <w:r w:rsidRPr="0042300E">
        <w:rPr>
          <w:color w:val="000000" w:themeColor="text1"/>
        </w:rPr>
        <w:fldChar w:fldCharType="separate"/>
      </w:r>
      <w:r w:rsidRPr="0042300E">
        <w:rPr>
          <w:rStyle w:val="Hyperlink"/>
          <w:color w:val="000000" w:themeColor="text1"/>
          <w:u w:val="none"/>
        </w:rPr>
        <w:t>If you need support</w:t>
      </w:r>
      <w:r w:rsidRPr="0042300E">
        <w:rPr>
          <w:rStyle w:val="Hyperlink"/>
          <w:color w:val="000000" w:themeColor="text1"/>
          <w:u w:val="none"/>
        </w:rPr>
        <w:tab/>
        <w:t>1</w:t>
      </w:r>
      <w:r w:rsidR="00684AA7">
        <w:rPr>
          <w:rStyle w:val="Hyperlink"/>
          <w:color w:val="000000" w:themeColor="text1"/>
          <w:u w:val="none"/>
        </w:rPr>
        <w:t>2</w:t>
      </w:r>
    </w:p>
    <w:p w14:paraId="73422B21" w14:textId="4B5E2AE3" w:rsidR="00D36407" w:rsidRPr="0042300E" w:rsidRDefault="003A0737" w:rsidP="00D36407">
      <w:pPr>
        <w:pStyle w:val="contentspage"/>
        <w:rPr>
          <w:color w:val="000000" w:themeColor="text1"/>
        </w:rPr>
      </w:pPr>
      <w:r w:rsidRPr="00ED4BA8">
        <w:rPr>
          <w:noProof/>
        </w:rPr>
        <w:drawing>
          <wp:anchor distT="0" distB="0" distL="114300" distR="114300" simplePos="0" relativeHeight="252032000" behindDoc="0" locked="0" layoutInCell="1" allowOverlap="1" wp14:anchorId="4DD6079F" wp14:editId="6198C469">
            <wp:simplePos x="0" y="0"/>
            <wp:positionH relativeFrom="margin">
              <wp:posOffset>11875</wp:posOffset>
            </wp:positionH>
            <wp:positionV relativeFrom="paragraph">
              <wp:posOffset>187226</wp:posOffset>
            </wp:positionV>
            <wp:extent cx="1567543" cy="1567543"/>
            <wp:effectExtent l="0" t="0" r="0" b="0"/>
            <wp:wrapNone/>
            <wp:docPr id="146539233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9233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0E" w:rsidRPr="0042300E">
        <w:rPr>
          <w:color w:val="000000" w:themeColor="text1"/>
        </w:rPr>
        <w:fldChar w:fldCharType="end"/>
      </w:r>
    </w:p>
    <w:p w14:paraId="2E70A4BD" w14:textId="444FFB08" w:rsidR="0042300E" w:rsidRPr="00CE5BC5" w:rsidRDefault="0042300E" w:rsidP="00D36407">
      <w:pPr>
        <w:pStyle w:val="contentspage"/>
        <w:rPr>
          <w:color w:val="000000" w:themeColor="text1"/>
        </w:rPr>
      </w:pPr>
    </w:p>
    <w:p w14:paraId="01210AA0" w14:textId="62391949" w:rsidR="0042300E" w:rsidRPr="00CE5BC5" w:rsidRDefault="00CE5BC5" w:rsidP="0042300E">
      <w:pPr>
        <w:pStyle w:val="contentspage"/>
        <w:rPr>
          <w:rStyle w:val="Hyperlink"/>
          <w:color w:val="000000" w:themeColor="text1"/>
          <w:u w:val="none"/>
        </w:rPr>
      </w:pPr>
      <w:r w:rsidRPr="00CE5BC5">
        <w:rPr>
          <w:color w:val="000000" w:themeColor="text1"/>
        </w:rPr>
        <w:fldChar w:fldCharType="begin"/>
      </w:r>
      <w:r w:rsidRPr="00CE5BC5">
        <w:rPr>
          <w:color w:val="000000" w:themeColor="text1"/>
        </w:rPr>
        <w:instrText>HYPERLINK  \l "_What_are_practical"</w:instrText>
      </w:r>
      <w:r w:rsidRPr="00CE5BC5">
        <w:rPr>
          <w:color w:val="000000" w:themeColor="text1"/>
        </w:rPr>
      </w:r>
      <w:r w:rsidRPr="00CE5BC5">
        <w:rPr>
          <w:color w:val="000000" w:themeColor="text1"/>
        </w:rPr>
        <w:fldChar w:fldCharType="separate"/>
      </w:r>
      <w:r w:rsidR="0042300E" w:rsidRPr="00CE5BC5">
        <w:rPr>
          <w:rStyle w:val="Hyperlink"/>
          <w:color w:val="000000" w:themeColor="text1"/>
          <w:u w:val="none"/>
        </w:rPr>
        <w:t>What</w:t>
      </w:r>
      <w:r w:rsidR="003A0737" w:rsidRPr="00CE5BC5">
        <w:rPr>
          <w:rStyle w:val="Hyperlink"/>
          <w:color w:val="000000" w:themeColor="text1"/>
          <w:u w:val="none"/>
        </w:rPr>
        <w:t xml:space="preserve"> are practical improvements</w:t>
      </w:r>
      <w:r w:rsidR="0042300E" w:rsidRPr="00CE5BC5">
        <w:rPr>
          <w:rStyle w:val="Hyperlink"/>
          <w:color w:val="000000" w:themeColor="text1"/>
          <w:u w:val="none"/>
        </w:rPr>
        <w:t>?</w:t>
      </w:r>
      <w:r w:rsidR="0042300E" w:rsidRPr="00CE5BC5">
        <w:rPr>
          <w:rStyle w:val="Hyperlink"/>
          <w:color w:val="000000" w:themeColor="text1"/>
          <w:u w:val="none"/>
        </w:rPr>
        <w:tab/>
        <w:t>14</w:t>
      </w:r>
    </w:p>
    <w:p w14:paraId="4F31B133" w14:textId="79580232" w:rsidR="0042300E" w:rsidRPr="00CE5BC5" w:rsidRDefault="00CE5BC5" w:rsidP="0042300E">
      <w:pPr>
        <w:pStyle w:val="contentspage"/>
        <w:rPr>
          <w:color w:val="000000" w:themeColor="text1"/>
        </w:rPr>
      </w:pPr>
      <w:r w:rsidRPr="00CE5BC5">
        <w:rPr>
          <w:color w:val="000000" w:themeColor="text1"/>
        </w:rPr>
        <w:fldChar w:fldCharType="end"/>
      </w:r>
    </w:p>
    <w:p w14:paraId="6C755E57" w14:textId="3B6A96A0" w:rsidR="0042300E" w:rsidRPr="00CE5BC5" w:rsidRDefault="003A0737" w:rsidP="0042300E">
      <w:pPr>
        <w:pStyle w:val="contentspage"/>
        <w:rPr>
          <w:color w:val="000000" w:themeColor="text1"/>
        </w:rPr>
      </w:pPr>
      <w:r w:rsidRPr="00CE5BC5">
        <w:rPr>
          <w:noProof/>
          <w:color w:val="000000" w:themeColor="text1"/>
        </w:rPr>
        <w:drawing>
          <wp:anchor distT="0" distB="0" distL="114300" distR="114300" simplePos="0" relativeHeight="252034048" behindDoc="0" locked="0" layoutInCell="1" allowOverlap="1" wp14:anchorId="56CE3AFA" wp14:editId="7C551C51">
            <wp:simplePos x="0" y="0"/>
            <wp:positionH relativeFrom="margin">
              <wp:align>left</wp:align>
            </wp:positionH>
            <wp:positionV relativeFrom="paragraph">
              <wp:posOffset>353027</wp:posOffset>
            </wp:positionV>
            <wp:extent cx="1151906" cy="1151906"/>
            <wp:effectExtent l="0" t="0" r="0" b="0"/>
            <wp:wrapNone/>
            <wp:docPr id="1939653037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5303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6" cy="11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15585" w14:textId="6DA37ABE" w:rsidR="0042300E" w:rsidRPr="00CE5BC5" w:rsidRDefault="00CE5BC5" w:rsidP="0042300E">
      <w:pPr>
        <w:pStyle w:val="contentspage"/>
        <w:rPr>
          <w:rStyle w:val="Hyperlink"/>
          <w:color w:val="000000" w:themeColor="text1"/>
          <w:u w:val="none"/>
        </w:rPr>
      </w:pPr>
      <w:r w:rsidRPr="00CE5BC5">
        <w:rPr>
          <w:color w:val="000000" w:themeColor="text1"/>
        </w:rPr>
        <w:fldChar w:fldCharType="begin"/>
      </w:r>
      <w:r w:rsidRPr="00CE5BC5">
        <w:rPr>
          <w:color w:val="000000" w:themeColor="text1"/>
        </w:rPr>
        <w:instrText>HYPERLINK  \l "_Access_to_information"</w:instrText>
      </w:r>
      <w:r w:rsidRPr="00CE5BC5">
        <w:rPr>
          <w:color w:val="000000" w:themeColor="text1"/>
        </w:rPr>
      </w:r>
      <w:r w:rsidRPr="00CE5BC5">
        <w:rPr>
          <w:color w:val="000000" w:themeColor="text1"/>
        </w:rPr>
        <w:fldChar w:fldCharType="separate"/>
      </w:r>
      <w:r w:rsidR="003A0737" w:rsidRPr="00CE5BC5">
        <w:rPr>
          <w:rStyle w:val="Hyperlink"/>
          <w:color w:val="000000" w:themeColor="text1"/>
          <w:u w:val="none"/>
        </w:rPr>
        <w:t xml:space="preserve">Access to information and </w:t>
      </w:r>
      <w:r w:rsidR="003A0737" w:rsidRPr="00CE5BC5">
        <w:rPr>
          <w:rStyle w:val="Hyperlink"/>
          <w:color w:val="000000" w:themeColor="text1"/>
          <w:u w:val="none"/>
        </w:rPr>
        <w:br/>
        <w:t>guidance</w:t>
      </w:r>
      <w:r w:rsidR="0042300E" w:rsidRPr="00CE5BC5">
        <w:rPr>
          <w:rStyle w:val="Hyperlink"/>
          <w:color w:val="000000" w:themeColor="text1"/>
          <w:u w:val="none"/>
        </w:rPr>
        <w:tab/>
        <w:t>1</w:t>
      </w:r>
      <w:r w:rsidR="003A0737" w:rsidRPr="00CE5BC5">
        <w:rPr>
          <w:rStyle w:val="Hyperlink"/>
          <w:color w:val="000000" w:themeColor="text1"/>
          <w:u w:val="none"/>
        </w:rPr>
        <w:t>7</w:t>
      </w:r>
    </w:p>
    <w:p w14:paraId="275AAE67" w14:textId="2591AB71" w:rsidR="0042300E" w:rsidRPr="00CE5BC5" w:rsidRDefault="00CE5BC5" w:rsidP="0042300E">
      <w:pPr>
        <w:pStyle w:val="contentspage"/>
        <w:rPr>
          <w:rStyle w:val="Hyperlink"/>
          <w:color w:val="000000" w:themeColor="text1"/>
          <w:u w:val="none"/>
        </w:rPr>
      </w:pPr>
      <w:r w:rsidRPr="00CE5BC5">
        <w:rPr>
          <w:color w:val="000000" w:themeColor="text1"/>
        </w:rPr>
        <w:fldChar w:fldCharType="end"/>
      </w:r>
      <w:r w:rsidR="003A0737" w:rsidRPr="00CE5BC5">
        <w:rPr>
          <w:b/>
          <w:bCs w:val="0"/>
          <w:noProof/>
          <w:color w:val="000000" w:themeColor="text1"/>
        </w:rPr>
        <w:drawing>
          <wp:anchor distT="0" distB="0" distL="114300" distR="114300" simplePos="0" relativeHeight="252036096" behindDoc="0" locked="0" layoutInCell="1" allowOverlap="1" wp14:anchorId="7231A4BF" wp14:editId="59AEAAD4">
            <wp:simplePos x="0" y="0"/>
            <wp:positionH relativeFrom="margin">
              <wp:align>left</wp:align>
            </wp:positionH>
            <wp:positionV relativeFrom="paragraph">
              <wp:posOffset>526028</wp:posOffset>
            </wp:positionV>
            <wp:extent cx="1282535" cy="1327608"/>
            <wp:effectExtent l="0" t="0" r="0" b="6350"/>
            <wp:wrapNone/>
            <wp:docPr id="125100159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0159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35" cy="13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0E" w:rsidRPr="00CE5BC5">
        <w:rPr>
          <w:color w:val="000000" w:themeColor="text1"/>
        </w:rPr>
        <w:br/>
      </w:r>
      <w:r w:rsidR="0042300E" w:rsidRPr="00CE5BC5">
        <w:rPr>
          <w:color w:val="000000" w:themeColor="text1"/>
        </w:rPr>
        <w:br/>
      </w:r>
      <w:r w:rsidRPr="00CE5BC5">
        <w:rPr>
          <w:color w:val="000000" w:themeColor="text1"/>
        </w:rPr>
        <w:fldChar w:fldCharType="begin"/>
      </w:r>
      <w:r w:rsidRPr="00CE5BC5">
        <w:rPr>
          <w:color w:val="000000" w:themeColor="text1"/>
        </w:rPr>
        <w:instrText>HYPERLINK  \l "_Making_complaints"</w:instrText>
      </w:r>
      <w:r w:rsidRPr="00CE5BC5">
        <w:rPr>
          <w:color w:val="000000" w:themeColor="text1"/>
        </w:rPr>
      </w:r>
      <w:r w:rsidRPr="00CE5BC5">
        <w:rPr>
          <w:color w:val="000000" w:themeColor="text1"/>
        </w:rPr>
        <w:fldChar w:fldCharType="separate"/>
      </w:r>
      <w:r w:rsidR="003A0737" w:rsidRPr="00CE5BC5">
        <w:rPr>
          <w:rStyle w:val="Hyperlink"/>
          <w:color w:val="000000" w:themeColor="text1"/>
          <w:u w:val="none"/>
        </w:rPr>
        <w:t>Making complaints</w:t>
      </w:r>
      <w:r w:rsidR="0042300E" w:rsidRPr="00CE5BC5">
        <w:rPr>
          <w:rStyle w:val="Hyperlink"/>
          <w:color w:val="000000" w:themeColor="text1"/>
          <w:u w:val="none"/>
        </w:rPr>
        <w:tab/>
      </w:r>
      <w:r w:rsidR="00684AA7" w:rsidRPr="00CE5BC5">
        <w:rPr>
          <w:rStyle w:val="Hyperlink"/>
          <w:color w:val="000000" w:themeColor="text1"/>
          <w:u w:val="none"/>
        </w:rPr>
        <w:t>2</w:t>
      </w:r>
      <w:r w:rsidR="003A0737" w:rsidRPr="00CE5BC5">
        <w:rPr>
          <w:rStyle w:val="Hyperlink"/>
          <w:color w:val="000000" w:themeColor="text1"/>
          <w:u w:val="none"/>
        </w:rPr>
        <w:t>2</w:t>
      </w:r>
    </w:p>
    <w:p w14:paraId="4292FC2F" w14:textId="4AD518B6" w:rsidR="006A0A47" w:rsidRPr="00CE5BC5" w:rsidRDefault="00CE5BC5" w:rsidP="0042300E">
      <w:pPr>
        <w:pStyle w:val="contentspage"/>
        <w:rPr>
          <w:color w:val="000000" w:themeColor="text1"/>
        </w:rPr>
      </w:pPr>
      <w:r w:rsidRPr="00CE5BC5">
        <w:rPr>
          <w:color w:val="000000" w:themeColor="text1"/>
        </w:rPr>
        <w:fldChar w:fldCharType="end"/>
      </w:r>
    </w:p>
    <w:p w14:paraId="5AAE03A1" w14:textId="77777777" w:rsidR="00756FB0" w:rsidRPr="00CE5BC5" w:rsidRDefault="00756FB0">
      <w:pPr>
        <w:spacing w:line="240" w:lineRule="auto"/>
        <w:ind w:left="0"/>
        <w:rPr>
          <w:rFonts w:cs="Arial"/>
          <w:b/>
          <w:color w:val="000000" w:themeColor="text1"/>
          <w:szCs w:val="32"/>
        </w:rPr>
      </w:pPr>
      <w:r w:rsidRPr="00CE5BC5">
        <w:rPr>
          <w:b/>
          <w:bCs/>
          <w:color w:val="000000" w:themeColor="text1"/>
        </w:rPr>
        <w:br w:type="page"/>
      </w:r>
    </w:p>
    <w:p w14:paraId="70A395F2" w14:textId="065937E6" w:rsidR="006A0A47" w:rsidRPr="00CE5BC5" w:rsidRDefault="00D3552A" w:rsidP="000F06E4">
      <w:pPr>
        <w:pStyle w:val="contentspage"/>
        <w:jc w:val="right"/>
        <w:rPr>
          <w:b/>
          <w:bCs w:val="0"/>
          <w:color w:val="000000" w:themeColor="text1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94464" behindDoc="0" locked="0" layoutInCell="1" allowOverlap="1" wp14:anchorId="453B8C7C" wp14:editId="55467FF0">
            <wp:simplePos x="0" y="0"/>
            <wp:positionH relativeFrom="margin">
              <wp:align>left</wp:align>
            </wp:positionH>
            <wp:positionV relativeFrom="paragraph">
              <wp:posOffset>354842</wp:posOffset>
            </wp:positionV>
            <wp:extent cx="1392071" cy="1392071"/>
            <wp:effectExtent l="0" t="0" r="0" b="0"/>
            <wp:wrapNone/>
            <wp:docPr id="1227462330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42697" name="Picture 3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1" cy="13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47" w:rsidRPr="00CE5BC5">
        <w:rPr>
          <w:b/>
          <w:bCs w:val="0"/>
          <w:color w:val="000000" w:themeColor="text1"/>
        </w:rPr>
        <w:t>Page number:</w:t>
      </w:r>
    </w:p>
    <w:p w14:paraId="0DA57BD6" w14:textId="60C5263F" w:rsidR="006A0A47" w:rsidRPr="00CE5BC5" w:rsidRDefault="006A0A47" w:rsidP="0042300E">
      <w:pPr>
        <w:pStyle w:val="contentspage"/>
        <w:rPr>
          <w:color w:val="000000" w:themeColor="text1"/>
        </w:rPr>
      </w:pPr>
    </w:p>
    <w:p w14:paraId="0D7108DF" w14:textId="0C6B1256" w:rsidR="006A0A47" w:rsidRPr="00CE5BC5" w:rsidRDefault="006A0A47" w:rsidP="0042300E">
      <w:pPr>
        <w:pStyle w:val="contentspage"/>
        <w:rPr>
          <w:color w:val="000000" w:themeColor="text1"/>
        </w:rPr>
      </w:pPr>
    </w:p>
    <w:p w14:paraId="5CE177C3" w14:textId="538B31C2" w:rsidR="0042300E" w:rsidRPr="00CE5BC5" w:rsidRDefault="00CE5BC5" w:rsidP="0042300E">
      <w:pPr>
        <w:pStyle w:val="contentspage"/>
        <w:rPr>
          <w:rStyle w:val="Hyperlink"/>
          <w:color w:val="000000" w:themeColor="text1"/>
          <w:u w:val="none"/>
        </w:rPr>
      </w:pPr>
      <w:r w:rsidRPr="00CE5BC5">
        <w:rPr>
          <w:color w:val="000000" w:themeColor="text1"/>
        </w:rPr>
        <w:fldChar w:fldCharType="begin"/>
      </w:r>
      <w:r w:rsidRPr="00CE5BC5">
        <w:rPr>
          <w:color w:val="000000" w:themeColor="text1"/>
        </w:rPr>
        <w:instrText>HYPERLINK  \l "_Other_ways_to"</w:instrText>
      </w:r>
      <w:r w:rsidRPr="00CE5BC5">
        <w:rPr>
          <w:color w:val="000000" w:themeColor="text1"/>
        </w:rPr>
      </w:r>
      <w:r w:rsidRPr="00CE5BC5">
        <w:rPr>
          <w:color w:val="000000" w:themeColor="text1"/>
        </w:rPr>
        <w:fldChar w:fldCharType="separate"/>
      </w:r>
      <w:r w:rsidR="003A0737" w:rsidRPr="00CE5BC5">
        <w:rPr>
          <w:rStyle w:val="Hyperlink"/>
          <w:color w:val="000000" w:themeColor="text1"/>
          <w:u w:val="none"/>
        </w:rPr>
        <w:t>Other ways to make things better</w:t>
      </w:r>
      <w:r w:rsidR="0042300E" w:rsidRPr="00CE5BC5">
        <w:rPr>
          <w:rStyle w:val="Hyperlink"/>
          <w:color w:val="000000" w:themeColor="text1"/>
          <w:u w:val="none"/>
        </w:rPr>
        <w:tab/>
      </w:r>
      <w:r w:rsidR="00090905" w:rsidRPr="00CE5BC5">
        <w:rPr>
          <w:rStyle w:val="Hyperlink"/>
          <w:color w:val="000000" w:themeColor="text1"/>
          <w:u w:val="none"/>
        </w:rPr>
        <w:t>2</w:t>
      </w:r>
      <w:r w:rsidR="00090905">
        <w:rPr>
          <w:rStyle w:val="Hyperlink"/>
          <w:color w:val="000000" w:themeColor="text1"/>
          <w:u w:val="none"/>
        </w:rPr>
        <w:t>7</w:t>
      </w:r>
    </w:p>
    <w:p w14:paraId="0FFBD600" w14:textId="4C868BFC" w:rsidR="0042300E" w:rsidRPr="0042300E" w:rsidRDefault="00CE5BC5" w:rsidP="0042300E">
      <w:pPr>
        <w:pStyle w:val="contentspage"/>
        <w:rPr>
          <w:color w:val="000000" w:themeColor="text1"/>
        </w:rPr>
      </w:pPr>
      <w:r w:rsidRPr="00CE5BC5">
        <w:rPr>
          <w:color w:val="000000" w:themeColor="text1"/>
        </w:rPr>
        <w:fldChar w:fldCharType="end"/>
      </w:r>
    </w:p>
    <w:p w14:paraId="78B5FC92" w14:textId="46BB9147" w:rsidR="0042300E" w:rsidRPr="00D3552A" w:rsidRDefault="00D3552A" w:rsidP="0042300E">
      <w:pPr>
        <w:pStyle w:val="contentspage"/>
        <w:rPr>
          <w:color w:val="0D0D0D" w:themeColor="text1" w:themeTint="F2"/>
        </w:rPr>
      </w:pPr>
      <w:r w:rsidRPr="00CE5BC5">
        <w:rPr>
          <w:noProof/>
          <w:color w:val="000000" w:themeColor="text1"/>
        </w:rPr>
        <w:drawing>
          <wp:anchor distT="0" distB="0" distL="114300" distR="114300" simplePos="0" relativeHeight="252038144" behindDoc="0" locked="0" layoutInCell="1" allowOverlap="1" wp14:anchorId="1EDB1600" wp14:editId="24C12264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46505" cy="1246505"/>
            <wp:effectExtent l="0" t="0" r="0" b="0"/>
            <wp:wrapNone/>
            <wp:docPr id="178916245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6245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E4B5C" w14:textId="64D0233D" w:rsidR="00D3552A" w:rsidRPr="00D3552A" w:rsidRDefault="00000000" w:rsidP="0042300E">
      <w:pPr>
        <w:pStyle w:val="contentspage"/>
        <w:rPr>
          <w:color w:val="0D0D0D" w:themeColor="text1" w:themeTint="F2"/>
        </w:rPr>
      </w:pPr>
      <w:hyperlink w:anchor="_Making_how_courts" w:history="1">
        <w:r w:rsidR="00D3552A" w:rsidRPr="00D3552A">
          <w:rPr>
            <w:rStyle w:val="Hyperlink"/>
            <w:color w:val="0D0D0D" w:themeColor="text1" w:themeTint="F2"/>
            <w:u w:val="none"/>
          </w:rPr>
          <w:t>Making how courts work easier</w:t>
        </w:r>
        <w:r w:rsidR="00D3552A" w:rsidRPr="00D3552A">
          <w:rPr>
            <w:rStyle w:val="Hyperlink"/>
            <w:color w:val="0D0D0D" w:themeColor="text1" w:themeTint="F2"/>
            <w:u w:val="none"/>
          </w:rPr>
          <w:br/>
          <w:t>for people</w:t>
        </w:r>
        <w:r w:rsidR="00D3552A" w:rsidRPr="00D3552A">
          <w:rPr>
            <w:rStyle w:val="Hyperlink"/>
            <w:color w:val="0D0D0D" w:themeColor="text1" w:themeTint="F2"/>
            <w:u w:val="none"/>
          </w:rPr>
          <w:tab/>
          <w:t>32</w:t>
        </w:r>
      </w:hyperlink>
    </w:p>
    <w:p w14:paraId="39CE7822" w14:textId="5F537C2B" w:rsidR="00D3552A" w:rsidRDefault="00D3552A" w:rsidP="0042300E">
      <w:pPr>
        <w:pStyle w:val="contentspage"/>
        <w:rPr>
          <w:color w:val="000000" w:themeColor="text1"/>
        </w:rPr>
      </w:pPr>
      <w:r w:rsidRPr="0042300E">
        <w:rPr>
          <w:rFonts w:eastAsia="Times New Roman"/>
          <w:noProof/>
          <w:color w:val="000000" w:themeColor="text1"/>
          <w:shd w:val="clear" w:color="auto" w:fill="FFFFFF"/>
          <w:lang w:eastAsia="en-GB"/>
        </w:rPr>
        <w:drawing>
          <wp:anchor distT="0" distB="0" distL="114300" distR="114300" simplePos="0" relativeHeight="251688960" behindDoc="0" locked="0" layoutInCell="1" allowOverlap="1" wp14:anchorId="015738BB" wp14:editId="20CF6181">
            <wp:simplePos x="0" y="0"/>
            <wp:positionH relativeFrom="margin">
              <wp:align>left</wp:align>
            </wp:positionH>
            <wp:positionV relativeFrom="paragraph">
              <wp:posOffset>207825</wp:posOffset>
            </wp:positionV>
            <wp:extent cx="1229360" cy="1229360"/>
            <wp:effectExtent l="0" t="0" r="8890" b="0"/>
            <wp:wrapNone/>
            <wp:docPr id="1571930533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0533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56870" w14:textId="77777777" w:rsidR="00D3552A" w:rsidRPr="0042300E" w:rsidRDefault="00D3552A" w:rsidP="0042300E">
      <w:pPr>
        <w:pStyle w:val="contentspage"/>
        <w:rPr>
          <w:color w:val="000000" w:themeColor="text1"/>
        </w:rPr>
      </w:pPr>
    </w:p>
    <w:p w14:paraId="6691D4A0" w14:textId="382199FD" w:rsidR="0042300E" w:rsidRPr="0042300E" w:rsidRDefault="00000000" w:rsidP="0042300E">
      <w:pPr>
        <w:pStyle w:val="contentspage"/>
        <w:rPr>
          <w:color w:val="000000" w:themeColor="text1"/>
        </w:rPr>
      </w:pPr>
      <w:hyperlink w:anchor="_Anything_else_you" w:history="1">
        <w:r w:rsidR="0042300E" w:rsidRPr="0042300E">
          <w:rPr>
            <w:rStyle w:val="Hyperlink"/>
            <w:color w:val="000000" w:themeColor="text1"/>
            <w:u w:val="none"/>
          </w:rPr>
          <w:t>Anything else you want to tell us.</w:t>
        </w:r>
        <w:r w:rsidR="0042300E" w:rsidRPr="0042300E">
          <w:rPr>
            <w:rStyle w:val="Hyperlink"/>
            <w:color w:val="000000" w:themeColor="text1"/>
            <w:u w:val="none"/>
          </w:rPr>
          <w:tab/>
          <w:t>3</w:t>
        </w:r>
      </w:hyperlink>
      <w:r w:rsidR="00D3552A">
        <w:rPr>
          <w:rStyle w:val="Hyperlink"/>
          <w:color w:val="000000" w:themeColor="text1"/>
          <w:u w:val="none"/>
        </w:rPr>
        <w:t>7</w:t>
      </w:r>
    </w:p>
    <w:p w14:paraId="2A0446E8" w14:textId="77777777" w:rsidR="0042300E" w:rsidRPr="0042300E" w:rsidRDefault="0042300E" w:rsidP="00D36407">
      <w:pPr>
        <w:pStyle w:val="contentspage"/>
        <w:rPr>
          <w:color w:val="000000" w:themeColor="text1"/>
        </w:rPr>
      </w:pPr>
    </w:p>
    <w:p w14:paraId="03BCEA14" w14:textId="06534C6A" w:rsidR="00D36407" w:rsidRPr="0042300E" w:rsidRDefault="006A0A47" w:rsidP="00D36407">
      <w:pPr>
        <w:pStyle w:val="contentspage"/>
        <w:rPr>
          <w:color w:val="000000" w:themeColor="text1"/>
        </w:rPr>
      </w:pPr>
      <w:r w:rsidRPr="0042300E">
        <w:rPr>
          <w:rStyle w:val="Hyperlink"/>
          <w:b/>
          <w:noProof/>
          <w:color w:val="000000" w:themeColor="text1"/>
          <w:u w:val="none"/>
        </w:rPr>
        <w:drawing>
          <wp:anchor distT="0" distB="0" distL="114300" distR="114300" simplePos="0" relativeHeight="251620352" behindDoc="0" locked="0" layoutInCell="1" allowOverlap="1" wp14:anchorId="14D9D4BE" wp14:editId="77A4B657">
            <wp:simplePos x="0" y="0"/>
            <wp:positionH relativeFrom="column">
              <wp:posOffset>-116840</wp:posOffset>
            </wp:positionH>
            <wp:positionV relativeFrom="paragraph">
              <wp:posOffset>301482</wp:posOffset>
            </wp:positionV>
            <wp:extent cx="1447800" cy="925830"/>
            <wp:effectExtent l="0" t="0" r="0" b="0"/>
            <wp:wrapNone/>
            <wp:docPr id="1872598755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98755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6EE1" w14:textId="09D4B29A" w:rsidR="00D36407" w:rsidRPr="0042300E" w:rsidRDefault="00A35C4D" w:rsidP="00D36407">
      <w:pPr>
        <w:pStyle w:val="contentspage"/>
        <w:rPr>
          <w:rStyle w:val="Hyperlink"/>
          <w:color w:val="000000" w:themeColor="text1"/>
          <w:u w:val="none"/>
        </w:rPr>
      </w:pPr>
      <w:r>
        <w:rPr>
          <w:color w:val="000000" w:themeColor="text1"/>
        </w:rPr>
        <w:t xml:space="preserve">How to </w:t>
      </w:r>
      <w:r w:rsidR="0042300E" w:rsidRPr="0042300E">
        <w:rPr>
          <w:color w:val="000000" w:themeColor="text1"/>
        </w:rPr>
        <w:fldChar w:fldCharType="begin"/>
      </w:r>
      <w:r w:rsidR="0042300E" w:rsidRPr="0042300E">
        <w:rPr>
          <w:color w:val="000000" w:themeColor="text1"/>
        </w:rPr>
        <w:instrText>HYPERLINK  \l "_Key_Topics"</w:instrText>
      </w:r>
      <w:r w:rsidR="0042300E" w:rsidRPr="0042300E">
        <w:rPr>
          <w:color w:val="000000" w:themeColor="text1"/>
        </w:rPr>
      </w:r>
      <w:r w:rsidR="0042300E" w:rsidRPr="0042300E">
        <w:rPr>
          <w:color w:val="000000" w:themeColor="text1"/>
        </w:rPr>
        <w:fldChar w:fldCharType="separate"/>
      </w:r>
      <w:r>
        <w:rPr>
          <w:rStyle w:val="Hyperlink"/>
          <w:color w:val="000000" w:themeColor="text1"/>
          <w:u w:val="none"/>
        </w:rPr>
        <w:t>g</w:t>
      </w:r>
      <w:r w:rsidR="00D36407" w:rsidRPr="0042300E">
        <w:rPr>
          <w:rStyle w:val="Hyperlink"/>
          <w:color w:val="000000" w:themeColor="text1"/>
          <w:u w:val="none"/>
        </w:rPr>
        <w:t>et in touch</w:t>
      </w:r>
      <w:r>
        <w:rPr>
          <w:rStyle w:val="Hyperlink"/>
          <w:color w:val="000000" w:themeColor="text1"/>
          <w:u w:val="none"/>
        </w:rPr>
        <w:t xml:space="preserve"> with us</w:t>
      </w:r>
      <w:r w:rsidR="00D36407" w:rsidRPr="0042300E">
        <w:rPr>
          <w:rStyle w:val="Hyperlink"/>
          <w:color w:val="000000" w:themeColor="text1"/>
          <w:u w:val="none"/>
        </w:rPr>
        <w:tab/>
      </w:r>
      <w:r w:rsidR="0042300E" w:rsidRPr="0042300E">
        <w:rPr>
          <w:rStyle w:val="Hyperlink"/>
          <w:color w:val="000000" w:themeColor="text1"/>
          <w:u w:val="none"/>
        </w:rPr>
        <w:t>3</w:t>
      </w:r>
      <w:r w:rsidR="00D3552A">
        <w:rPr>
          <w:rStyle w:val="Hyperlink"/>
          <w:color w:val="000000" w:themeColor="text1"/>
          <w:u w:val="none"/>
        </w:rPr>
        <w:t>8</w:t>
      </w:r>
    </w:p>
    <w:bookmarkStart w:id="2" w:name="_What_is_this"/>
    <w:bookmarkStart w:id="3" w:name="_Toc160439328"/>
    <w:bookmarkStart w:id="4" w:name="_Toc160710548"/>
    <w:bookmarkEnd w:id="2"/>
    <w:p w14:paraId="2E2B78B1" w14:textId="661BF820" w:rsidR="0042300E" w:rsidRDefault="0042300E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 w:rsidRPr="0042300E">
        <w:rPr>
          <w:rFonts w:cs="Arial"/>
          <w:bCs/>
          <w:color w:val="000000" w:themeColor="text1"/>
          <w:szCs w:val="32"/>
        </w:rPr>
        <w:fldChar w:fldCharType="end"/>
      </w:r>
      <w:r w:rsidRPr="0042300E">
        <w:rPr>
          <w:color w:val="000000" w:themeColor="text1"/>
        </w:rPr>
        <w:br w:type="page"/>
      </w:r>
    </w:p>
    <w:p w14:paraId="239CE35C" w14:textId="569D3806" w:rsidR="00E33679" w:rsidRPr="00BD5885" w:rsidRDefault="00E33679" w:rsidP="00E33679">
      <w:pPr>
        <w:pStyle w:val="Heading1"/>
      </w:pPr>
      <w:bookmarkStart w:id="5" w:name="_What_is_this_2"/>
      <w:bookmarkEnd w:id="5"/>
      <w:r>
        <w:lastRenderedPageBreak/>
        <w:t>What is this</w:t>
      </w:r>
      <w:r w:rsidRPr="00BD5885">
        <w:t xml:space="preserve"> review?</w:t>
      </w:r>
      <w:bookmarkEnd w:id="3"/>
      <w:bookmarkEnd w:id="4"/>
    </w:p>
    <w:p w14:paraId="54CAFFE3" w14:textId="77777777" w:rsidR="00E33679" w:rsidRPr="00B60E30" w:rsidRDefault="00E33679" w:rsidP="00E90CD9"/>
    <w:p w14:paraId="0AC77B8A" w14:textId="5DFF5A22" w:rsidR="00E33679" w:rsidRPr="003B457B" w:rsidRDefault="00E33679" w:rsidP="00E90CD9">
      <w:pPr>
        <w:rPr>
          <w:sz w:val="26"/>
        </w:rPr>
      </w:pPr>
    </w:p>
    <w:p w14:paraId="21DB08F8" w14:textId="3FC5248A" w:rsidR="00E33679" w:rsidRPr="003B457B" w:rsidRDefault="000921EF" w:rsidP="00E33679">
      <w:pPr>
        <w:rPr>
          <w:rFonts w:cs="Arial"/>
          <w:sz w:val="26"/>
          <w:szCs w:val="26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87584" behindDoc="0" locked="0" layoutInCell="1" allowOverlap="1" wp14:anchorId="464DA894" wp14:editId="04F41D2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39240" cy="611505"/>
            <wp:effectExtent l="0" t="0" r="3810" b="0"/>
            <wp:wrapNone/>
            <wp:docPr id="1675622104" name="Picture 1675622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22104" name="Picture 1675622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3679" w:rsidRPr="00BA063D">
        <w:rPr>
          <w:rFonts w:cs="Arial"/>
          <w:b/>
          <w:noProof/>
          <w:lang w:val="en-NZ" w:eastAsia="en-NZ"/>
        </w:rPr>
        <w:drawing>
          <wp:anchor distT="0" distB="0" distL="114300" distR="114300" simplePos="0" relativeHeight="251584512" behindDoc="0" locked="0" layoutInCell="1" allowOverlap="1" wp14:anchorId="09F3FE77" wp14:editId="240FD450">
            <wp:simplePos x="0" y="0"/>
            <wp:positionH relativeFrom="margin">
              <wp:posOffset>342</wp:posOffset>
            </wp:positionH>
            <wp:positionV relativeFrom="paragraph">
              <wp:posOffset>937260</wp:posOffset>
            </wp:positionV>
            <wp:extent cx="1466850" cy="1634870"/>
            <wp:effectExtent l="0" t="0" r="0" b="3810"/>
            <wp:wrapNone/>
            <wp:docPr id="402453552" name="Picture 4024535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53552" name="Picture 4024535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679" w:rsidRPr="3E627BB8">
        <w:rPr>
          <w:rFonts w:cs="Arial"/>
          <w:b/>
          <w:bCs/>
        </w:rPr>
        <w:t xml:space="preserve">Te Aka Matua o </w:t>
      </w:r>
      <w:proofErr w:type="spellStart"/>
      <w:r w:rsidR="00E33679" w:rsidRPr="3E627BB8">
        <w:rPr>
          <w:rFonts w:cs="Arial"/>
          <w:b/>
          <w:bCs/>
        </w:rPr>
        <w:t>te</w:t>
      </w:r>
      <w:proofErr w:type="spellEnd"/>
      <w:r w:rsidR="00E33679" w:rsidRPr="3E627BB8">
        <w:rPr>
          <w:rFonts w:cs="Arial"/>
          <w:b/>
          <w:bCs/>
        </w:rPr>
        <w:t xml:space="preserve"> Ture </w:t>
      </w:r>
      <w:r w:rsidR="00C57919">
        <w:rPr>
          <w:rFonts w:cs="Arial"/>
          <w:b/>
          <w:bCs/>
        </w:rPr>
        <w:t>–</w:t>
      </w:r>
      <w:r w:rsidR="00C57919" w:rsidRPr="3E627BB8">
        <w:rPr>
          <w:rFonts w:cs="Arial"/>
          <w:b/>
          <w:bCs/>
        </w:rPr>
        <w:t xml:space="preserve"> </w:t>
      </w:r>
      <w:r w:rsidR="00E33679" w:rsidRPr="3E627BB8">
        <w:rPr>
          <w:rFonts w:cs="Arial"/>
          <w:b/>
          <w:bCs/>
        </w:rPr>
        <w:t>Law Commission</w:t>
      </w:r>
      <w:r w:rsidR="00E33679" w:rsidRPr="00A91ED2">
        <w:rPr>
          <w:rFonts w:cs="Arial"/>
        </w:rPr>
        <w:t xml:space="preserve"> is an organisation that:</w:t>
      </w:r>
      <w:r w:rsidR="00E33679">
        <w:rPr>
          <w:rFonts w:cs="Arial"/>
        </w:rPr>
        <w:br/>
      </w:r>
    </w:p>
    <w:p w14:paraId="6AF3CF88" w14:textId="77777777" w:rsidR="00E33679" w:rsidRPr="003B457B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  <w:sz w:val="26"/>
        </w:rPr>
      </w:pPr>
      <w:r w:rsidRPr="00A91ED2">
        <w:rPr>
          <w:rFonts w:cs="Arial"/>
        </w:rPr>
        <w:t xml:space="preserve">does </w:t>
      </w:r>
      <w:r w:rsidRPr="00A91ED2">
        <w:rPr>
          <w:rFonts w:cs="Arial"/>
          <w:b/>
          <w:bCs/>
        </w:rPr>
        <w:t>reviews</w:t>
      </w:r>
      <w:r w:rsidRPr="00A91ED2">
        <w:rPr>
          <w:rFonts w:cs="Arial"/>
        </w:rPr>
        <w:t xml:space="preserve"> of the law</w:t>
      </w:r>
      <w:r>
        <w:rPr>
          <w:rFonts w:cs="Arial"/>
        </w:rPr>
        <w:br/>
      </w:r>
    </w:p>
    <w:p w14:paraId="266D9283" w14:textId="77777777" w:rsidR="00E33679" w:rsidRPr="00A91ED2" w:rsidRDefault="00E33679" w:rsidP="00E33679">
      <w:pPr>
        <w:pStyle w:val="ListParagraph"/>
        <w:numPr>
          <w:ilvl w:val="0"/>
          <w:numId w:val="13"/>
        </w:numPr>
        <w:spacing w:before="0"/>
        <w:ind w:left="4253" w:hanging="567"/>
        <w:rPr>
          <w:rFonts w:cs="Arial"/>
        </w:rPr>
      </w:pPr>
      <w:r w:rsidRPr="00A91ED2">
        <w:rPr>
          <w:rFonts w:cs="Arial"/>
        </w:rPr>
        <w:t>uses what it f</w:t>
      </w:r>
      <w:r>
        <w:rPr>
          <w:rFonts w:cs="Arial"/>
        </w:rPr>
        <w:t>inds</w:t>
      </w:r>
      <w:r w:rsidRPr="00A91ED2">
        <w:rPr>
          <w:rFonts w:cs="Arial"/>
        </w:rPr>
        <w:t xml:space="preserve"> out in the review</w:t>
      </w:r>
      <w:r>
        <w:rPr>
          <w:rFonts w:cs="Arial"/>
        </w:rPr>
        <w:t>s</w:t>
      </w:r>
      <w:r w:rsidRPr="00A91ED2">
        <w:rPr>
          <w:rFonts w:cs="Arial"/>
        </w:rPr>
        <w:t xml:space="preserve"> to tell the </w:t>
      </w:r>
      <w:r>
        <w:rPr>
          <w:rFonts w:cs="Arial"/>
        </w:rPr>
        <w:t>G</w:t>
      </w:r>
      <w:r w:rsidRPr="00A91ED2">
        <w:rPr>
          <w:rFonts w:cs="Arial"/>
        </w:rPr>
        <w:t>overnment how to make the law better.</w:t>
      </w:r>
    </w:p>
    <w:p w14:paraId="549A7A0A" w14:textId="77777777" w:rsidR="00E33679" w:rsidRPr="00B60E30" w:rsidRDefault="00E33679" w:rsidP="00E33679">
      <w:pPr>
        <w:rPr>
          <w:rFonts w:cs="Arial"/>
          <w:sz w:val="34"/>
        </w:rPr>
      </w:pPr>
    </w:p>
    <w:p w14:paraId="4548B24A" w14:textId="6DE2CBA0" w:rsidR="00E33679" w:rsidRPr="00800E7F" w:rsidRDefault="009978F5" w:rsidP="00E33679">
      <w:pPr>
        <w:rPr>
          <w:rFonts w:cs="Arial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7530E5C" wp14:editId="0E50C4CD">
                <wp:simplePos x="0" y="0"/>
                <wp:positionH relativeFrom="margin">
                  <wp:posOffset>2232561</wp:posOffset>
                </wp:positionH>
                <wp:positionV relativeFrom="paragraph">
                  <wp:posOffset>55616</wp:posOffset>
                </wp:positionV>
                <wp:extent cx="3571875" cy="4144488"/>
                <wp:effectExtent l="0" t="0" r="9525" b="8890"/>
                <wp:wrapNone/>
                <wp:docPr id="13143806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1875" cy="4144488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7746A" id="Rectangle 9" o:spid="_x0000_s1026" style="position:absolute;margin-left:175.8pt;margin-top:4.4pt;width:281.25pt;height:326.3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  <w:r w:rsidR="00E33679" w:rsidRPr="00800E7F">
        <w:rPr>
          <w:rFonts w:cs="Arial"/>
          <w:b/>
          <w:bCs/>
          <w:noProof/>
          <w:sz w:val="18"/>
          <w:lang w:val="en-NZ" w:eastAsia="en-NZ"/>
        </w:rPr>
        <w:drawing>
          <wp:anchor distT="0" distB="0" distL="114300" distR="114300" simplePos="0" relativeHeight="251583488" behindDoc="0" locked="0" layoutInCell="1" allowOverlap="1" wp14:anchorId="1C684734" wp14:editId="4B9AA7BE">
            <wp:simplePos x="0" y="0"/>
            <wp:positionH relativeFrom="margin">
              <wp:posOffset>-6350</wp:posOffset>
            </wp:positionH>
            <wp:positionV relativeFrom="paragraph">
              <wp:posOffset>120015</wp:posOffset>
            </wp:positionV>
            <wp:extent cx="1562100" cy="1186816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CA6DD" w14:textId="7AA1B2C9" w:rsidR="00E33679" w:rsidRPr="00DA4A04" w:rsidRDefault="00E33679" w:rsidP="00E33679">
      <w:pPr>
        <w:rPr>
          <w:b/>
          <w:bCs/>
          <w:sz w:val="26"/>
        </w:rPr>
      </w:pPr>
      <w:r w:rsidRPr="00DA4A04">
        <w:t xml:space="preserve">A </w:t>
      </w:r>
      <w:r w:rsidRPr="00DA4A04">
        <w:rPr>
          <w:b/>
        </w:rPr>
        <w:t>review</w:t>
      </w:r>
      <w:r w:rsidRPr="00DA4A04">
        <w:t xml:space="preserve"> is when we:</w:t>
      </w:r>
    </w:p>
    <w:p w14:paraId="3C83887F" w14:textId="77777777" w:rsidR="00E33679" w:rsidRPr="00E33679" w:rsidRDefault="00E33679">
      <w:pPr>
        <w:pStyle w:val="Listtoplevel"/>
        <w:rPr>
          <w:sz w:val="26"/>
          <w:szCs w:val="26"/>
        </w:rPr>
      </w:pPr>
      <w:r w:rsidRPr="005813CC">
        <w:rPr>
          <w:lang w:val="en-NZ" w:eastAsia="en-NZ"/>
        </w:rPr>
        <w:drawing>
          <wp:anchor distT="0" distB="0" distL="114300" distR="114300" simplePos="0" relativeHeight="251585536" behindDoc="0" locked="0" layoutInCell="1" allowOverlap="1" wp14:anchorId="42C467B4" wp14:editId="0721F181">
            <wp:simplePos x="0" y="0"/>
            <wp:positionH relativeFrom="margin">
              <wp:posOffset>-2540</wp:posOffset>
            </wp:positionH>
            <wp:positionV relativeFrom="paragraph">
              <wp:posOffset>752475</wp:posOffset>
            </wp:positionV>
            <wp:extent cx="1555668" cy="1555668"/>
            <wp:effectExtent l="0" t="0" r="6985" b="0"/>
            <wp:wrapNone/>
            <wp:docPr id="1869043860" name="Picture 1869043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43860" name="Picture 1869043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55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ED2">
        <w:t>look carefully at a part of the law</w:t>
      </w:r>
    </w:p>
    <w:p w14:paraId="236A9F6B" w14:textId="571E746B" w:rsidR="00E33679" w:rsidRPr="00E33679" w:rsidRDefault="00E33679">
      <w:pPr>
        <w:pStyle w:val="Listtoplevel"/>
        <w:rPr>
          <w:sz w:val="26"/>
          <w:szCs w:val="26"/>
        </w:rPr>
      </w:pPr>
      <w:r w:rsidRPr="3E627BB8">
        <w:t xml:space="preserve">talk to people who know a lot </w:t>
      </w:r>
      <w:r>
        <w:t xml:space="preserve">of </w:t>
      </w:r>
      <w:r w:rsidRPr="3E627BB8">
        <w:t xml:space="preserve">things to do with that part of </w:t>
      </w:r>
      <w:r w:rsidR="00C57919">
        <w:t xml:space="preserve">the </w:t>
      </w:r>
      <w:r w:rsidRPr="3E627BB8">
        <w:t>law</w:t>
      </w:r>
    </w:p>
    <w:p w14:paraId="4C728A10" w14:textId="1368DD2E" w:rsidR="00E33679" w:rsidRPr="003B457B" w:rsidRDefault="00E33679" w:rsidP="00E33679">
      <w:pPr>
        <w:pStyle w:val="Listtoplevel"/>
        <w:rPr>
          <w:rFonts w:asciiTheme="minorHAnsi" w:hAnsiTheme="minorHAnsi"/>
        </w:rPr>
      </w:pPr>
      <w:r w:rsidRPr="00A91ED2">
        <w:t>ask people what they think</w:t>
      </w:r>
    </w:p>
    <w:p w14:paraId="61275882" w14:textId="2AB1C5CB" w:rsidR="00E33679" w:rsidRPr="00AC3916" w:rsidRDefault="00E33679" w:rsidP="00E33679">
      <w:pPr>
        <w:pStyle w:val="Listtoplevel"/>
      </w:pPr>
      <w:r>
        <w:rPr>
          <w:lang w:val="en-NZ" w:eastAsia="en-NZ"/>
        </w:rPr>
        <w:drawing>
          <wp:anchor distT="0" distB="0" distL="114300" distR="114300" simplePos="0" relativeHeight="251586560" behindDoc="0" locked="0" layoutInCell="1" allowOverlap="1" wp14:anchorId="280804A2" wp14:editId="3C3A8E4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14425" cy="1132205"/>
            <wp:effectExtent l="0" t="0" r="952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1ED2">
        <w:t xml:space="preserve">write a report about what we </w:t>
      </w:r>
      <w:r w:rsidRPr="00AC3916">
        <w:t>have found out.</w:t>
      </w:r>
    </w:p>
    <w:p w14:paraId="6F8FE345" w14:textId="1F662878" w:rsidR="00752222" w:rsidRDefault="00752222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288846BE" w14:textId="1485E090" w:rsidR="006A0A47" w:rsidRDefault="00752222" w:rsidP="00634C10">
      <w:pPr>
        <w:rPr>
          <w:rFonts w:cs="Arial"/>
        </w:rPr>
      </w:pPr>
      <w:r>
        <w:rPr>
          <w:rFonts w:asciiTheme="majorHAnsi" w:eastAsiaTheme="majorEastAsia" w:hAnsiTheme="majorHAnsi" w:cs="Arial"/>
          <w:b/>
          <w:noProof/>
          <w:color w:val="1F3763" w:themeColor="accent1" w:themeShade="7F"/>
          <w:sz w:val="2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725DDAD" wp14:editId="2D71C86F">
                <wp:simplePos x="0" y="0"/>
                <wp:positionH relativeFrom="margin">
                  <wp:posOffset>2235835</wp:posOffset>
                </wp:positionH>
                <wp:positionV relativeFrom="paragraph">
                  <wp:posOffset>-211455</wp:posOffset>
                </wp:positionV>
                <wp:extent cx="3562350" cy="1371600"/>
                <wp:effectExtent l="0" t="0" r="0" b="0"/>
                <wp:wrapNone/>
                <wp:docPr id="901148990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716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C26388" w14:textId="77777777" w:rsidR="00F51924" w:rsidRPr="000F06E4" w:rsidRDefault="00F51924" w:rsidP="000F06E4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5DDAD" id="Rectangle 507" o:spid="_x0000_s1026" style="position:absolute;left:0;text-align:left;margin-left:176.05pt;margin-top:-16.65pt;width:280.5pt;height:108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" fillcolor="#d7eacc" stroked="f">
                <v:textbox>
                  <w:txbxContent>
                    <w:p w14:paraId="59C26388" w14:textId="77777777" w:rsidR="00F51924" w:rsidRPr="000F06E4" w:rsidRDefault="00F51924" w:rsidP="000F06E4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4C10" w:rsidRPr="003B457B">
        <w:rPr>
          <w:rFonts w:cs="Arial"/>
          <w:b/>
          <w:noProof/>
          <w:sz w:val="26"/>
          <w:highlight w:val="cyan"/>
          <w:lang w:val="en-NZ" w:eastAsia="en-NZ"/>
        </w:rPr>
        <w:drawing>
          <wp:anchor distT="0" distB="0" distL="114300" distR="114300" simplePos="0" relativeHeight="251588608" behindDoc="0" locked="0" layoutInCell="1" allowOverlap="1" wp14:anchorId="0ECBC37F" wp14:editId="01232777">
            <wp:simplePos x="0" y="0"/>
            <wp:positionH relativeFrom="margin">
              <wp:posOffset>23807</wp:posOffset>
            </wp:positionH>
            <wp:positionV relativeFrom="paragraph">
              <wp:posOffset>198120</wp:posOffset>
            </wp:positionV>
            <wp:extent cx="1539538" cy="612000"/>
            <wp:effectExtent l="0" t="0" r="381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538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C10">
        <w:rPr>
          <w:rFonts w:cs="Arial"/>
        </w:rPr>
        <w:t xml:space="preserve">In this Easy Read document when we say </w:t>
      </w:r>
      <w:r w:rsidR="00634C10" w:rsidRPr="00DA4A04">
        <w:rPr>
          <w:rFonts w:cs="Arial"/>
          <w:b/>
        </w:rPr>
        <w:t>we</w:t>
      </w:r>
      <w:r w:rsidR="006A0A47">
        <w:rPr>
          <w:rFonts w:cs="Arial"/>
          <w:b/>
        </w:rPr>
        <w:t xml:space="preserve"> / our</w:t>
      </w:r>
      <w:r w:rsidR="00634C10">
        <w:rPr>
          <w:rFonts w:cs="Arial"/>
        </w:rPr>
        <w:t xml:space="preserve"> this means the </w:t>
      </w:r>
    </w:p>
    <w:p w14:paraId="5B134F08" w14:textId="3D2DFE79" w:rsidR="00634C10" w:rsidRDefault="00634C10" w:rsidP="00634C10">
      <w:pPr>
        <w:rPr>
          <w:rFonts w:cs="Arial"/>
        </w:rPr>
      </w:pPr>
      <w:r w:rsidRPr="00DA4A04">
        <w:rPr>
          <w:rFonts w:cs="Arial"/>
          <w:b/>
        </w:rPr>
        <w:t>Law Commission</w:t>
      </w:r>
      <w:r>
        <w:rPr>
          <w:rFonts w:cs="Arial"/>
        </w:rPr>
        <w:t>.</w:t>
      </w:r>
    </w:p>
    <w:p w14:paraId="150D0FAF" w14:textId="77777777" w:rsidR="00634C10" w:rsidRDefault="00634C10" w:rsidP="00634C10"/>
    <w:p w14:paraId="784289E5" w14:textId="77777777" w:rsidR="00FA7EA3" w:rsidRDefault="00FA7EA3" w:rsidP="00FA7EA3">
      <w:r w:rsidRPr="00BD5885">
        <w:rPr>
          <w:noProof/>
          <w:lang w:val="en-NZ" w:eastAsia="en-NZ"/>
        </w:rPr>
        <w:drawing>
          <wp:anchor distT="0" distB="0" distL="114300" distR="114300" simplePos="0" relativeHeight="251599872" behindDoc="0" locked="0" layoutInCell="1" allowOverlap="1" wp14:anchorId="11B2C3B7" wp14:editId="3CADAB3D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409700" cy="1409700"/>
            <wp:effectExtent l="0" t="0" r="0" b="0"/>
            <wp:wrapNone/>
            <wp:docPr id="823480780" name="Picture 8234807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80780" name="Picture 8234807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D21C3" w14:textId="6DB29D1E" w:rsidR="00FA7EA3" w:rsidRDefault="00FA7EA3" w:rsidP="00FA7EA3">
      <w:r>
        <w:t>Some people find it hard to make decisions about their own lives.</w:t>
      </w:r>
    </w:p>
    <w:p w14:paraId="05050D5C" w14:textId="77777777" w:rsidR="00FA7EA3" w:rsidRDefault="00FA7EA3" w:rsidP="00FA7EA3"/>
    <w:p w14:paraId="2DDE3BE5" w14:textId="51FEF9D7" w:rsidR="00FA7EA3" w:rsidRDefault="00FA7EA3" w:rsidP="00FA7EA3">
      <w:r>
        <w:rPr>
          <w:noProof/>
          <w:lang w:val="en-NZ" w:eastAsia="en-NZ"/>
        </w:rPr>
        <w:drawing>
          <wp:anchor distT="0" distB="0" distL="114300" distR="114300" simplePos="0" relativeHeight="251600896" behindDoc="0" locked="0" layoutInCell="1" allowOverlap="1" wp14:anchorId="4C7126FE" wp14:editId="6D8F270A">
            <wp:simplePos x="0" y="0"/>
            <wp:positionH relativeFrom="column">
              <wp:posOffset>-104775</wp:posOffset>
            </wp:positionH>
            <wp:positionV relativeFrom="paragraph">
              <wp:posOffset>370205</wp:posOffset>
            </wp:positionV>
            <wp:extent cx="1562100" cy="1562100"/>
            <wp:effectExtent l="0" t="0" r="0" b="0"/>
            <wp:wrapThrough wrapText="bothSides">
              <wp:wrapPolygon edited="0">
                <wp:start x="10800" y="527"/>
                <wp:lineTo x="6849" y="2898"/>
                <wp:lineTo x="4478" y="4741"/>
                <wp:lineTo x="3161" y="6585"/>
                <wp:lineTo x="2371" y="7902"/>
                <wp:lineTo x="2371" y="9483"/>
                <wp:lineTo x="263" y="13698"/>
                <wp:lineTo x="263" y="15541"/>
                <wp:lineTo x="1054" y="21337"/>
                <wp:lineTo x="10010" y="21337"/>
                <wp:lineTo x="10800" y="17912"/>
                <wp:lineTo x="12117" y="13698"/>
                <wp:lineTo x="18439" y="9483"/>
                <wp:lineTo x="21337" y="6059"/>
                <wp:lineTo x="21337" y="4741"/>
                <wp:lineTo x="17122" y="527"/>
                <wp:lineTo x="10800" y="527"/>
              </wp:wrapPolygon>
            </wp:wrapThrough>
            <wp:docPr id="510" name="Picture 5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725DDAD" wp14:editId="27D994CF">
                <wp:simplePos x="0" y="0"/>
                <wp:positionH relativeFrom="margin">
                  <wp:posOffset>2257425</wp:posOffset>
                </wp:positionH>
                <wp:positionV relativeFrom="paragraph">
                  <wp:posOffset>246380</wp:posOffset>
                </wp:positionV>
                <wp:extent cx="3562350" cy="1485900"/>
                <wp:effectExtent l="0" t="0" r="0" b="0"/>
                <wp:wrapNone/>
                <wp:docPr id="130826597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2CF7" id="Rectangle 8" o:spid="_x0000_s1026" style="position:absolute;margin-left:177.75pt;margin-top:19.4pt;width:280.5pt;height:117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41AC7FE1" w14:textId="77777777" w:rsidR="00FA7EA3" w:rsidRDefault="00FA7EA3" w:rsidP="00FA7EA3">
      <w:r>
        <w:t xml:space="preserve">In this document we will call people who find it hard to make decisions about their own lives </w:t>
      </w:r>
      <w:r w:rsidRPr="00BD5885">
        <w:rPr>
          <w:b/>
          <w:bCs/>
        </w:rPr>
        <w:t>people with affected decision making</w:t>
      </w:r>
      <w:r>
        <w:t>.</w:t>
      </w:r>
    </w:p>
    <w:p w14:paraId="7E167A66" w14:textId="77777777" w:rsidR="00FA7EA3" w:rsidRDefault="00FA7EA3" w:rsidP="0053591C">
      <w:pPr>
        <w:spacing w:after="200"/>
        <w:ind w:left="0"/>
        <w:contextualSpacing/>
      </w:pPr>
    </w:p>
    <w:p w14:paraId="3F6290C4" w14:textId="77777777" w:rsidR="00FA7EA3" w:rsidRDefault="00FA7EA3" w:rsidP="00FA7EA3">
      <w:pPr>
        <w:rPr>
          <w:rFonts w:cs="Arial"/>
        </w:rPr>
      </w:pPr>
    </w:p>
    <w:p w14:paraId="435896D4" w14:textId="598322DE" w:rsidR="00FA7EA3" w:rsidRDefault="0053591C" w:rsidP="00FA7EA3">
      <w:pPr>
        <w:rPr>
          <w:rFonts w:cs="Arial"/>
        </w:rPr>
      </w:pPr>
      <w:r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638784" behindDoc="0" locked="0" layoutInCell="1" allowOverlap="1" wp14:anchorId="16DD73D8" wp14:editId="612E8B8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95350" cy="1236240"/>
            <wp:effectExtent l="0" t="0" r="0" b="0"/>
            <wp:wrapNone/>
            <wp:docPr id="1626462920" name="Picture 1626462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62920" name="Picture 16264629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EA3">
        <w:rPr>
          <w:rFonts w:cs="Arial"/>
        </w:rPr>
        <w:t>In this review we are looking at what the law should do when people have affected decision making.</w:t>
      </w:r>
    </w:p>
    <w:p w14:paraId="0E74C1B7" w14:textId="77777777" w:rsidR="006A4581" w:rsidRDefault="006A4581" w:rsidP="00FA7EA3">
      <w:pPr>
        <w:rPr>
          <w:rFonts w:cs="Arial"/>
        </w:rPr>
      </w:pPr>
    </w:p>
    <w:p w14:paraId="7AD79109" w14:textId="77777777" w:rsidR="006A4581" w:rsidRDefault="006A4581" w:rsidP="00FA7EA3">
      <w:pPr>
        <w:rPr>
          <w:rFonts w:cs="Arial"/>
        </w:rPr>
      </w:pPr>
    </w:p>
    <w:p w14:paraId="1435C805" w14:textId="31E7C6EC" w:rsidR="006A4581" w:rsidRPr="00BD5885" w:rsidRDefault="006A4581" w:rsidP="006A4581">
      <w:pPr>
        <w:rPr>
          <w:rFonts w:cs="Arial"/>
        </w:rPr>
      </w:pPr>
      <w:r w:rsidRPr="0015227B">
        <w:rPr>
          <w:rFonts w:cs="Arial"/>
          <w:noProof/>
        </w:rPr>
        <w:drawing>
          <wp:anchor distT="0" distB="0" distL="114300" distR="114300" simplePos="0" relativeHeight="251611136" behindDoc="0" locked="0" layoutInCell="1" allowOverlap="1" wp14:anchorId="3ED99853" wp14:editId="51AAF0EA">
            <wp:simplePos x="0" y="0"/>
            <wp:positionH relativeFrom="column">
              <wp:posOffset>0</wp:posOffset>
            </wp:positionH>
            <wp:positionV relativeFrom="paragraph">
              <wp:posOffset>11194</wp:posOffset>
            </wp:positionV>
            <wp:extent cx="1637030" cy="1341120"/>
            <wp:effectExtent l="0" t="0" r="0" b="0"/>
            <wp:wrapNone/>
            <wp:docPr id="97929025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9025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885">
        <w:rPr>
          <w:rFonts w:cs="Arial"/>
        </w:rPr>
        <w:t xml:space="preserve">As part of this review </w:t>
      </w:r>
      <w:r w:rsidRPr="00AC3916">
        <w:rPr>
          <w:rFonts w:cs="Arial"/>
          <w:szCs w:val="32"/>
        </w:rPr>
        <w:t>the Law Commission</w:t>
      </w:r>
      <w:r w:rsidRPr="00BD5885">
        <w:rPr>
          <w:rFonts w:cs="Arial"/>
        </w:rPr>
        <w:t xml:space="preserve"> </w:t>
      </w:r>
      <w:r>
        <w:rPr>
          <w:rFonts w:cs="Arial"/>
        </w:rPr>
        <w:t xml:space="preserve">has written a document called the </w:t>
      </w:r>
      <w:r>
        <w:rPr>
          <w:rFonts w:cs="Arial"/>
          <w:b/>
          <w:bCs/>
        </w:rPr>
        <w:t>Second Issues Paper</w:t>
      </w:r>
      <w:r>
        <w:rPr>
          <w:rFonts w:cs="Arial"/>
        </w:rPr>
        <w:t>.</w:t>
      </w:r>
    </w:p>
    <w:p w14:paraId="6E472435" w14:textId="77777777" w:rsidR="006A4581" w:rsidRDefault="006A4581" w:rsidP="006A4581">
      <w:pPr>
        <w:rPr>
          <w:rFonts w:cs="Arial"/>
        </w:rPr>
      </w:pPr>
    </w:p>
    <w:p w14:paraId="6C70A92C" w14:textId="77777777" w:rsidR="0053591C" w:rsidRDefault="0053591C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A44EE87" w14:textId="024B5879" w:rsidR="006A4581" w:rsidRDefault="009978F5" w:rsidP="006A4581">
      <w:pPr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EA0ECB0" wp14:editId="25E9100F">
                <wp:simplePos x="0" y="0"/>
                <wp:positionH relativeFrom="margin">
                  <wp:posOffset>2260600</wp:posOffset>
                </wp:positionH>
                <wp:positionV relativeFrom="paragraph">
                  <wp:posOffset>-60325</wp:posOffset>
                </wp:positionV>
                <wp:extent cx="3562350" cy="2423795"/>
                <wp:effectExtent l="0" t="0" r="0" b="0"/>
                <wp:wrapNone/>
                <wp:docPr id="9497726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42379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37DB7" id="Rectangle 7" o:spid="_x0000_s1026" style="position:absolute;margin-left:178pt;margin-top:-4.75pt;width:280.5pt;height:190.8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  <w:r w:rsidR="006A4581" w:rsidRPr="005813CC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1648000" behindDoc="0" locked="0" layoutInCell="1" allowOverlap="1" wp14:anchorId="4BB7EA76" wp14:editId="7919DB20">
            <wp:simplePos x="0" y="0"/>
            <wp:positionH relativeFrom="margin">
              <wp:posOffset>0</wp:posOffset>
            </wp:positionH>
            <wp:positionV relativeFrom="paragraph">
              <wp:posOffset>1</wp:posOffset>
            </wp:positionV>
            <wp:extent cx="895350" cy="1236240"/>
            <wp:effectExtent l="0" t="0" r="0" b="0"/>
            <wp:wrapNone/>
            <wp:docPr id="685312805" name="Picture 685312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2805" name="Picture 685312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6" cy="124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cs="Arial"/>
        </w:rPr>
        <w:t xml:space="preserve">The </w:t>
      </w:r>
      <w:r w:rsidR="006A4581">
        <w:rPr>
          <w:rFonts w:cs="Arial"/>
          <w:b/>
          <w:bCs/>
        </w:rPr>
        <w:t>Second Issues Paper</w:t>
      </w:r>
      <w:r w:rsidR="006A4581">
        <w:rPr>
          <w:rFonts w:cs="Arial"/>
        </w:rPr>
        <w:t>:</w:t>
      </w:r>
    </w:p>
    <w:p w14:paraId="017F92D4" w14:textId="77777777" w:rsidR="006A4581" w:rsidRDefault="006A4581" w:rsidP="006A4581">
      <w:pPr>
        <w:pStyle w:val="Listtoplevel"/>
      </w:pPr>
      <w:r>
        <w:t>explains problems with the law we have now</w:t>
      </w:r>
    </w:p>
    <w:p w14:paraId="16308411" w14:textId="77777777" w:rsidR="006A4581" w:rsidRPr="00634C10" w:rsidRDefault="006A4581" w:rsidP="006A4581">
      <w:pPr>
        <w:pStyle w:val="Listtoplevel"/>
      </w:pPr>
      <w:r w:rsidRPr="0015227B">
        <w:drawing>
          <wp:anchor distT="0" distB="0" distL="114300" distR="114300" simplePos="0" relativeHeight="251613184" behindDoc="0" locked="0" layoutInCell="1" allowOverlap="1" wp14:anchorId="516992F7" wp14:editId="6FF845FF">
            <wp:simplePos x="0" y="0"/>
            <wp:positionH relativeFrom="column">
              <wp:posOffset>635</wp:posOffset>
            </wp:positionH>
            <wp:positionV relativeFrom="paragraph">
              <wp:posOffset>78105</wp:posOffset>
            </wp:positionV>
            <wp:extent cx="1771650" cy="1309528"/>
            <wp:effectExtent l="0" t="0" r="0" b="0"/>
            <wp:wrapNone/>
            <wp:docPr id="28361412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1412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asks people to tell us how the law could be made better.</w:t>
      </w:r>
    </w:p>
    <w:p w14:paraId="5E474ABB" w14:textId="77777777" w:rsidR="006A4581" w:rsidRDefault="006A4581" w:rsidP="006A4581">
      <w:pPr>
        <w:rPr>
          <w:rFonts w:cs="Arial"/>
          <w:b/>
          <w:bCs/>
          <w:szCs w:val="32"/>
        </w:rPr>
      </w:pPr>
      <w:bookmarkStart w:id="6" w:name="_Hlk119683556"/>
    </w:p>
    <w:p w14:paraId="700AC302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67E8086E" w14:textId="77777777" w:rsidR="006A4581" w:rsidRPr="0015227B" w:rsidRDefault="006A4581" w:rsidP="006A4581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10112" behindDoc="0" locked="0" layoutInCell="1" allowOverlap="1" wp14:anchorId="2DE0FC08" wp14:editId="22A22CB8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1520852" cy="1581150"/>
            <wp:effectExtent l="0" t="0" r="0" b="0"/>
            <wp:wrapNone/>
            <wp:docPr id="1912192621" name="Picture 19121926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92621" name="Picture 19121926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227B">
        <w:rPr>
          <w:rFonts w:cs="Arial"/>
          <w:szCs w:val="32"/>
        </w:rPr>
        <w:t>You can find the Second Issues Paper on our website at:</w:t>
      </w:r>
    </w:p>
    <w:p w14:paraId="4B984298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2B3FAADF" w14:textId="3DFBBAC7" w:rsidR="006A4581" w:rsidRDefault="006A4581" w:rsidP="006A4581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448AE4D5" w14:textId="77777777" w:rsidR="006A4581" w:rsidRDefault="006A4581" w:rsidP="006A4581">
      <w:pPr>
        <w:rPr>
          <w:rFonts w:cs="Arial"/>
          <w:b/>
          <w:bCs/>
          <w:szCs w:val="32"/>
        </w:rPr>
      </w:pPr>
      <w:r w:rsidRPr="0015227B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1612160" behindDoc="0" locked="0" layoutInCell="1" allowOverlap="1" wp14:anchorId="2664E417" wp14:editId="429A43AB">
            <wp:simplePos x="0" y="0"/>
            <wp:positionH relativeFrom="column">
              <wp:posOffset>0</wp:posOffset>
            </wp:positionH>
            <wp:positionV relativeFrom="paragraph">
              <wp:posOffset>346076</wp:posOffset>
            </wp:positionV>
            <wp:extent cx="1367835" cy="1752600"/>
            <wp:effectExtent l="0" t="0" r="0" b="0"/>
            <wp:wrapNone/>
            <wp:docPr id="204298566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8566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00" cy="17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A595" w14:textId="77777777" w:rsidR="006A4581" w:rsidRDefault="006A4581" w:rsidP="006A4581">
      <w:pPr>
        <w:rPr>
          <w:rFonts w:cs="Arial"/>
          <w:b/>
          <w:bCs/>
          <w:szCs w:val="32"/>
        </w:rPr>
      </w:pPr>
    </w:p>
    <w:p w14:paraId="18D215AE" w14:textId="77777777" w:rsidR="006A4581" w:rsidRPr="0015227B" w:rsidRDefault="006A4581" w:rsidP="006A4581">
      <w:pPr>
        <w:rPr>
          <w:rFonts w:cs="Arial"/>
          <w:szCs w:val="32"/>
        </w:rPr>
      </w:pPr>
      <w:r w:rsidRPr="0015227B">
        <w:rPr>
          <w:rFonts w:cs="Arial"/>
          <w:szCs w:val="32"/>
        </w:rPr>
        <w:t>The Second Issues Paper is not in Easy Read.</w:t>
      </w:r>
    </w:p>
    <w:p w14:paraId="15F529FD" w14:textId="77777777" w:rsidR="006A0A47" w:rsidRDefault="006A0A47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szCs w:val="32"/>
        </w:rPr>
        <w:br w:type="page"/>
      </w:r>
    </w:p>
    <w:p w14:paraId="07EABD4E" w14:textId="47E6B5A8" w:rsidR="006A4581" w:rsidRPr="00A516FD" w:rsidRDefault="006A4581" w:rsidP="006A4581">
      <w:pPr>
        <w:rPr>
          <w:rFonts w:cs="Arial"/>
          <w:szCs w:val="32"/>
        </w:rPr>
      </w:pPr>
      <w:r w:rsidRPr="0015227B">
        <w:rPr>
          <w:rFonts w:cs="Arial"/>
          <w:noProof/>
        </w:rPr>
        <w:lastRenderedPageBreak/>
        <w:drawing>
          <wp:anchor distT="0" distB="0" distL="114300" distR="114300" simplePos="0" relativeHeight="251615232" behindDoc="0" locked="0" layoutInCell="1" allowOverlap="1" wp14:anchorId="1599F4F5" wp14:editId="3322D32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37030" cy="1341120"/>
            <wp:effectExtent l="0" t="0" r="1270" b="0"/>
            <wp:wrapNone/>
            <wp:docPr id="2127055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55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We have also written 4 documents called </w:t>
      </w:r>
      <w:r w:rsidR="00C57919">
        <w:rPr>
          <w:rFonts w:cs="Arial"/>
          <w:b/>
          <w:bCs/>
          <w:szCs w:val="32"/>
        </w:rPr>
        <w:t>k</w:t>
      </w:r>
      <w:r w:rsidRPr="0015227B">
        <w:rPr>
          <w:rFonts w:cs="Arial"/>
          <w:b/>
          <w:bCs/>
          <w:szCs w:val="32"/>
        </w:rPr>
        <w:t xml:space="preserve">ey </w:t>
      </w:r>
      <w:r w:rsidR="00C57919">
        <w:rPr>
          <w:rFonts w:cs="Arial"/>
          <w:b/>
          <w:bCs/>
          <w:szCs w:val="32"/>
        </w:rPr>
        <w:t>t</w:t>
      </w:r>
      <w:r w:rsidRPr="0015227B">
        <w:rPr>
          <w:rFonts w:cs="Arial"/>
          <w:b/>
          <w:bCs/>
          <w:szCs w:val="32"/>
        </w:rPr>
        <w:t>opic documents</w:t>
      </w:r>
      <w:r w:rsidRPr="00A516FD">
        <w:rPr>
          <w:rFonts w:cs="Arial"/>
          <w:szCs w:val="32"/>
        </w:rPr>
        <w:t>.</w:t>
      </w:r>
    </w:p>
    <w:p w14:paraId="19A85834" w14:textId="77777777" w:rsidR="006A4581" w:rsidRPr="00A516FD" w:rsidRDefault="006A4581" w:rsidP="006A4581">
      <w:pPr>
        <w:rPr>
          <w:rFonts w:cs="Arial"/>
          <w:szCs w:val="32"/>
        </w:rPr>
      </w:pPr>
    </w:p>
    <w:p w14:paraId="6A4C7B4F" w14:textId="29864E04" w:rsidR="006A4581" w:rsidRDefault="009978F5" w:rsidP="006A4581">
      <w:pPr>
        <w:spacing w:line="240" w:lineRule="auto"/>
        <w:ind w:left="0"/>
        <w:rPr>
          <w:rFonts w:cs="Arial"/>
          <w:szCs w:val="32"/>
        </w:rPr>
      </w:pPr>
      <w:r>
        <w:rPr>
          <w:rFonts w:cs="Arial"/>
          <w:noProof/>
          <w:szCs w:val="3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EA50BF5" wp14:editId="5A0A9B4A">
                <wp:simplePos x="0" y="0"/>
                <wp:positionH relativeFrom="margin">
                  <wp:posOffset>2171700</wp:posOffset>
                </wp:positionH>
                <wp:positionV relativeFrom="paragraph">
                  <wp:posOffset>142240</wp:posOffset>
                </wp:positionV>
                <wp:extent cx="3562350" cy="2802890"/>
                <wp:effectExtent l="0" t="0" r="0" b="0"/>
                <wp:wrapNone/>
                <wp:docPr id="18621923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80289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09923" id="Rectangle 6" o:spid="_x0000_s1026" style="position:absolute;margin-left:171pt;margin-top:11.2pt;width:280.5pt;height:220.7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" fillcolor="#d7eacc" stroked="f" strokeweight="1pt">
                <w10:wrap anchorx="margin"/>
              </v:rect>
            </w:pict>
          </mc:Fallback>
        </mc:AlternateContent>
      </w:r>
    </w:p>
    <w:p w14:paraId="13237D4A" w14:textId="3CB5A0BF" w:rsidR="006A4581" w:rsidRPr="00A516FD" w:rsidRDefault="006A4581" w:rsidP="006A4581">
      <w:pPr>
        <w:rPr>
          <w:rFonts w:cs="Arial"/>
          <w:szCs w:val="32"/>
        </w:rPr>
      </w:pPr>
      <w:r w:rsidRPr="0015227B">
        <w:rPr>
          <w:noProof/>
        </w:rPr>
        <w:drawing>
          <wp:anchor distT="0" distB="0" distL="114300" distR="114300" simplePos="0" relativeHeight="251650048" behindDoc="0" locked="0" layoutInCell="1" allowOverlap="1" wp14:anchorId="7BC80261" wp14:editId="63F43ADA">
            <wp:simplePos x="0" y="0"/>
            <wp:positionH relativeFrom="margin">
              <wp:posOffset>-20320</wp:posOffset>
            </wp:positionH>
            <wp:positionV relativeFrom="paragraph">
              <wp:posOffset>257175</wp:posOffset>
            </wp:positionV>
            <wp:extent cx="1657350" cy="1657350"/>
            <wp:effectExtent l="0" t="0" r="0" b="0"/>
            <wp:wrapNone/>
            <wp:docPr id="9599222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222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rPr>
          <w:rFonts w:cs="Arial"/>
          <w:szCs w:val="32"/>
        </w:rPr>
        <w:t xml:space="preserve">These </w:t>
      </w:r>
      <w:r w:rsidR="00C57919" w:rsidRPr="00C25FFC">
        <w:rPr>
          <w:rFonts w:cs="Arial"/>
          <w:b/>
          <w:bCs/>
          <w:szCs w:val="32"/>
        </w:rPr>
        <w:t>k</w:t>
      </w:r>
      <w:r w:rsidRPr="0015227B">
        <w:rPr>
          <w:rFonts w:cs="Arial"/>
          <w:b/>
          <w:bCs/>
          <w:szCs w:val="32"/>
        </w:rPr>
        <w:t xml:space="preserve">ey </w:t>
      </w:r>
      <w:r w:rsidR="00C57919">
        <w:rPr>
          <w:rFonts w:cs="Arial"/>
          <w:b/>
          <w:bCs/>
          <w:szCs w:val="32"/>
        </w:rPr>
        <w:t>t</w:t>
      </w:r>
      <w:r w:rsidRPr="0015227B">
        <w:rPr>
          <w:rFonts w:cs="Arial"/>
          <w:b/>
          <w:bCs/>
          <w:szCs w:val="32"/>
        </w:rPr>
        <w:t>opic documents</w:t>
      </w:r>
      <w:r w:rsidRPr="00A516FD">
        <w:rPr>
          <w:rFonts w:cs="Arial"/>
          <w:szCs w:val="32"/>
        </w:rPr>
        <w:t>:</w:t>
      </w:r>
    </w:p>
    <w:p w14:paraId="538A2F76" w14:textId="77777777" w:rsidR="006A4581" w:rsidRPr="00A516FD" w:rsidRDefault="006A4581" w:rsidP="006A4581">
      <w:pPr>
        <w:pStyle w:val="Listtoplevel"/>
      </w:pPr>
      <w:r w:rsidRPr="00A516FD">
        <w:t>talk about some of the most important things in the Second Issues Paper</w:t>
      </w:r>
    </w:p>
    <w:p w14:paraId="774BA8D1" w14:textId="77777777" w:rsidR="006A4581" w:rsidRPr="00A516FD" w:rsidRDefault="006A4581" w:rsidP="006A4581">
      <w:pPr>
        <w:pStyle w:val="Listtoplevel"/>
      </w:pPr>
      <w:r w:rsidRPr="0015227B">
        <w:drawing>
          <wp:anchor distT="0" distB="0" distL="114300" distR="114300" simplePos="0" relativeHeight="251617280" behindDoc="0" locked="0" layoutInCell="1" allowOverlap="1" wp14:anchorId="61D87925" wp14:editId="2B829649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724025" cy="1724025"/>
            <wp:effectExtent l="0" t="0" r="9525" b="9525"/>
            <wp:wrapNone/>
            <wp:docPr id="171868502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8502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6FD">
        <w:t>ask some questions so you can tell us what you think.</w:t>
      </w:r>
    </w:p>
    <w:p w14:paraId="2C9849CC" w14:textId="77777777" w:rsidR="006A4581" w:rsidRPr="00A516FD" w:rsidRDefault="006A4581" w:rsidP="006A4581">
      <w:pPr>
        <w:rPr>
          <w:rFonts w:cs="Arial"/>
          <w:szCs w:val="32"/>
        </w:rPr>
      </w:pPr>
    </w:p>
    <w:p w14:paraId="6953D1ED" w14:textId="77777777" w:rsidR="006A4581" w:rsidRDefault="006A4581" w:rsidP="006A4581">
      <w:pPr>
        <w:rPr>
          <w:rFonts w:cs="Arial"/>
          <w:szCs w:val="32"/>
        </w:rPr>
      </w:pPr>
    </w:p>
    <w:p w14:paraId="22515B36" w14:textId="29A718F0" w:rsidR="006A4581" w:rsidRPr="00A516FD" w:rsidRDefault="006A4581" w:rsidP="006A4581">
      <w:pPr>
        <w:rPr>
          <w:rFonts w:cs="Arial"/>
          <w:szCs w:val="32"/>
        </w:rPr>
      </w:pPr>
      <w:r>
        <w:rPr>
          <w:rFonts w:cs="Arial"/>
          <w:szCs w:val="32"/>
        </w:rPr>
        <w:t xml:space="preserve">This is the </w:t>
      </w:r>
      <w:r w:rsidR="00ED4BA8">
        <w:rPr>
          <w:rFonts w:cs="Arial"/>
          <w:szCs w:val="32"/>
        </w:rPr>
        <w:t>fourth</w:t>
      </w:r>
      <w:r>
        <w:rPr>
          <w:rFonts w:cs="Arial"/>
          <w:szCs w:val="32"/>
        </w:rPr>
        <w:t xml:space="preserve"> of the </w:t>
      </w:r>
      <w:r w:rsidR="00C57919">
        <w:rPr>
          <w:rFonts w:cs="Arial"/>
          <w:szCs w:val="32"/>
        </w:rPr>
        <w:t>key topic</w:t>
      </w:r>
      <w:r>
        <w:rPr>
          <w:rFonts w:cs="Arial"/>
          <w:szCs w:val="32"/>
        </w:rPr>
        <w:t xml:space="preserve"> documents. </w:t>
      </w:r>
    </w:p>
    <w:p w14:paraId="6F7B4007" w14:textId="77777777" w:rsidR="006A4581" w:rsidRPr="00634C10" w:rsidRDefault="006A4581" w:rsidP="006A4581">
      <w:pPr>
        <w:rPr>
          <w:rFonts w:cs="Arial"/>
          <w:szCs w:val="32"/>
        </w:rPr>
      </w:pPr>
    </w:p>
    <w:p w14:paraId="6654482C" w14:textId="06F294C7" w:rsidR="006A4581" w:rsidRDefault="0053591C" w:rsidP="006A4581">
      <w:pPr>
        <w:rPr>
          <w:rFonts w:cs="Arial"/>
          <w:b/>
          <w:bCs/>
          <w:szCs w:val="32"/>
        </w:rPr>
      </w:pPr>
      <w:r w:rsidRPr="0015227B">
        <w:rPr>
          <w:rFonts w:cs="Arial"/>
          <w:noProof/>
          <w:szCs w:val="32"/>
        </w:rPr>
        <w:drawing>
          <wp:anchor distT="0" distB="0" distL="114300" distR="114300" simplePos="0" relativeHeight="251598848" behindDoc="0" locked="0" layoutInCell="1" allowOverlap="1" wp14:anchorId="4EABA731" wp14:editId="4BCC473C">
            <wp:simplePos x="0" y="0"/>
            <wp:positionH relativeFrom="column">
              <wp:posOffset>0</wp:posOffset>
            </wp:positionH>
            <wp:positionV relativeFrom="paragraph">
              <wp:posOffset>26527</wp:posOffset>
            </wp:positionV>
            <wp:extent cx="1114425" cy="1114425"/>
            <wp:effectExtent l="0" t="0" r="0" b="0"/>
            <wp:wrapNone/>
            <wp:docPr id="184288435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8435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1B519" w14:textId="42637841" w:rsidR="006A4581" w:rsidRDefault="006A4581" w:rsidP="006A4581">
      <w:pPr>
        <w:rPr>
          <w:rFonts w:cs="Arial"/>
          <w:szCs w:val="32"/>
        </w:rPr>
      </w:pPr>
      <w:r w:rsidRPr="0015227B">
        <w:rPr>
          <w:rFonts w:cs="Arial"/>
          <w:szCs w:val="32"/>
        </w:rPr>
        <w:t xml:space="preserve">The </w:t>
      </w:r>
      <w:r w:rsidR="00C57919">
        <w:rPr>
          <w:rFonts w:cs="Arial"/>
          <w:szCs w:val="32"/>
        </w:rPr>
        <w:t>key topic</w:t>
      </w:r>
      <w:r w:rsidRPr="0015227B">
        <w:rPr>
          <w:rFonts w:cs="Arial"/>
          <w:szCs w:val="32"/>
        </w:rPr>
        <w:t xml:space="preserve"> documents are in:</w:t>
      </w:r>
    </w:p>
    <w:p w14:paraId="216D5640" w14:textId="038E7CBD" w:rsidR="006A4581" w:rsidRPr="0015227B" w:rsidRDefault="006A4581" w:rsidP="006A4581">
      <w:pPr>
        <w:pStyle w:val="Listtoplevel"/>
      </w:pPr>
      <w:r w:rsidRPr="0015227B">
        <w:t>Easy Read</w:t>
      </w:r>
    </w:p>
    <w:p w14:paraId="7A92AABD" w14:textId="0C5401A8" w:rsidR="006A4581" w:rsidRPr="0015227B" w:rsidRDefault="0053591C" w:rsidP="006A4581">
      <w:pPr>
        <w:pStyle w:val="Listtoplevel"/>
      </w:pPr>
      <w:r w:rsidRPr="0015227B">
        <w:drawing>
          <wp:anchor distT="0" distB="0" distL="114300" distR="114300" simplePos="0" relativeHeight="251619328" behindDoc="0" locked="0" layoutInCell="1" allowOverlap="1" wp14:anchorId="0AD1FA3C" wp14:editId="76D5A508">
            <wp:simplePos x="0" y="0"/>
            <wp:positionH relativeFrom="column">
              <wp:posOffset>0</wp:posOffset>
            </wp:positionH>
            <wp:positionV relativeFrom="paragraph">
              <wp:posOffset>65789</wp:posOffset>
            </wp:positionV>
            <wp:extent cx="1238250" cy="1238250"/>
            <wp:effectExtent l="0" t="0" r="0" b="0"/>
            <wp:wrapNone/>
            <wp:docPr id="194716894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6894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15227B">
        <w:t>other alternate formats.</w:t>
      </w:r>
    </w:p>
    <w:p w14:paraId="67AD1E87" w14:textId="77777777" w:rsidR="006A4581" w:rsidRPr="0015227B" w:rsidRDefault="006A4581" w:rsidP="006A4581">
      <w:pPr>
        <w:rPr>
          <w:rFonts w:cs="Arial"/>
          <w:szCs w:val="32"/>
        </w:rPr>
      </w:pPr>
    </w:p>
    <w:p w14:paraId="77790345" w14:textId="77777777" w:rsidR="006A4581" w:rsidRPr="0015227B" w:rsidRDefault="006A4581" w:rsidP="006A4581">
      <w:pPr>
        <w:rPr>
          <w:rFonts w:cs="Arial"/>
          <w:szCs w:val="32"/>
        </w:rPr>
      </w:pPr>
    </w:p>
    <w:p w14:paraId="787F7349" w14:textId="1F6E0A70" w:rsidR="006A4581" w:rsidRPr="0015227B" w:rsidRDefault="0053591C" w:rsidP="006A4581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1596800" behindDoc="0" locked="0" layoutInCell="1" allowOverlap="1" wp14:anchorId="33EA6EE6" wp14:editId="7D2914B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20852" cy="1581150"/>
            <wp:effectExtent l="0" t="0" r="3175" b="0"/>
            <wp:wrapNone/>
            <wp:docPr id="1558948659" name="Picture 15589486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48659" name="Picture 15589486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581" w:rsidRPr="0015227B">
        <w:rPr>
          <w:rFonts w:cs="Arial"/>
          <w:szCs w:val="32"/>
        </w:rPr>
        <w:t xml:space="preserve">You can find </w:t>
      </w:r>
      <w:r w:rsidR="006A4581">
        <w:rPr>
          <w:rFonts w:cs="Arial"/>
          <w:szCs w:val="32"/>
        </w:rPr>
        <w:t>the other key topic documents</w:t>
      </w:r>
      <w:r w:rsidR="006A4581" w:rsidRPr="0015227B">
        <w:rPr>
          <w:rFonts w:cs="Arial"/>
          <w:szCs w:val="32"/>
        </w:rPr>
        <w:t xml:space="preserve"> on our website at:</w:t>
      </w:r>
    </w:p>
    <w:p w14:paraId="4C76B639" w14:textId="7E8069F6" w:rsidR="006A4581" w:rsidRPr="0015227B" w:rsidRDefault="006A4581" w:rsidP="006A4581">
      <w:pPr>
        <w:rPr>
          <w:rFonts w:cs="Arial"/>
          <w:szCs w:val="32"/>
        </w:rPr>
      </w:pPr>
    </w:p>
    <w:bookmarkEnd w:id="6"/>
    <w:p w14:paraId="0139888B" w14:textId="54785275" w:rsidR="006A4581" w:rsidRDefault="006A4581" w:rsidP="006A4581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</w:t>
      </w:r>
    </w:p>
    <w:p w14:paraId="5058FF36" w14:textId="77777777" w:rsidR="006A0A47" w:rsidRDefault="006A0A47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A2B49B5" w14:textId="5587A886" w:rsidR="006A4581" w:rsidRDefault="0053591C" w:rsidP="006A4581">
      <w:pPr>
        <w:rPr>
          <w:rFonts w:cs="Arial"/>
        </w:rPr>
      </w:pPr>
      <w:r w:rsidRPr="00800E7F">
        <w:rPr>
          <w:rFonts w:cs="Arial"/>
          <w:b/>
          <w:bCs/>
          <w:noProof/>
          <w:sz w:val="18"/>
          <w:lang w:val="en-NZ" w:eastAsia="en-NZ"/>
        </w:rPr>
        <w:lastRenderedPageBreak/>
        <w:drawing>
          <wp:anchor distT="0" distB="0" distL="114300" distR="114300" simplePos="0" relativeHeight="251609088" behindDoc="0" locked="0" layoutInCell="1" allowOverlap="1" wp14:anchorId="7A9E1341" wp14:editId="3485EC26">
            <wp:simplePos x="0" y="0"/>
            <wp:positionH relativeFrom="margin">
              <wp:posOffset>0</wp:posOffset>
            </wp:positionH>
            <wp:positionV relativeFrom="paragraph">
              <wp:posOffset>-153527</wp:posOffset>
            </wp:positionV>
            <wp:extent cx="1562100" cy="1186816"/>
            <wp:effectExtent l="0" t="0" r="0" b="0"/>
            <wp:wrapNone/>
            <wp:docPr id="1737655796" name="Picture 1737655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55796" name="Picture 17376557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81">
        <w:rPr>
          <w:rFonts w:cs="Arial"/>
        </w:rPr>
        <w:t xml:space="preserve">There is an Easy Read document </w:t>
      </w:r>
      <w:r>
        <w:rPr>
          <w:rFonts w:cs="Arial"/>
        </w:rPr>
        <w:t>with more information about:</w:t>
      </w:r>
    </w:p>
    <w:p w14:paraId="5F186F96" w14:textId="729849C3" w:rsidR="0053591C" w:rsidRDefault="0053591C" w:rsidP="0053591C">
      <w:pPr>
        <w:pStyle w:val="Listtoplevel"/>
      </w:pPr>
      <w:r w:rsidRPr="0015227B">
        <w:drawing>
          <wp:anchor distT="0" distB="0" distL="114300" distR="114300" simplePos="0" relativeHeight="251614208" behindDoc="0" locked="0" layoutInCell="1" allowOverlap="1" wp14:anchorId="7F36FEF8" wp14:editId="7D61EF3D">
            <wp:simplePos x="0" y="0"/>
            <wp:positionH relativeFrom="column">
              <wp:posOffset>117987</wp:posOffset>
            </wp:positionH>
            <wp:positionV relativeFrom="paragraph">
              <wp:posOffset>464595</wp:posOffset>
            </wp:positionV>
            <wp:extent cx="1265274" cy="1265274"/>
            <wp:effectExtent l="0" t="0" r="0" b="0"/>
            <wp:wrapNone/>
            <wp:docPr id="9034678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678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74" cy="12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review</w:t>
      </w:r>
    </w:p>
    <w:p w14:paraId="3596B550" w14:textId="6332DDEC" w:rsidR="0053591C" w:rsidRDefault="0053591C" w:rsidP="0053591C">
      <w:pPr>
        <w:pStyle w:val="Listtoplevel"/>
      </w:pPr>
      <w:r>
        <w:t>the key topics</w:t>
      </w:r>
    </w:p>
    <w:p w14:paraId="000093D6" w14:textId="211CA4A7" w:rsidR="0053591C" w:rsidRPr="0053591C" w:rsidRDefault="0053591C" w:rsidP="0053591C">
      <w:pPr>
        <w:pStyle w:val="Listtoplevel"/>
      </w:pPr>
      <w:r w:rsidRPr="0053591C">
        <w:drawing>
          <wp:anchor distT="0" distB="0" distL="114300" distR="114300" simplePos="0" relativeHeight="251616256" behindDoc="0" locked="0" layoutInCell="1" allowOverlap="1" wp14:anchorId="1FCFF6B2" wp14:editId="6EA67743">
            <wp:simplePos x="0" y="0"/>
            <wp:positionH relativeFrom="margin">
              <wp:align>left</wp:align>
            </wp:positionH>
            <wp:positionV relativeFrom="paragraph">
              <wp:posOffset>527234</wp:posOffset>
            </wp:positionV>
            <wp:extent cx="1462442" cy="1179871"/>
            <wp:effectExtent l="0" t="0" r="4445" b="1270"/>
            <wp:wrapNone/>
            <wp:docPr id="98002224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2224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42" cy="11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what we will do with your information if you tell us what you think.</w:t>
      </w:r>
    </w:p>
    <w:p w14:paraId="6FB2ADA7" w14:textId="69574B75" w:rsidR="0053591C" w:rsidRDefault="0053591C" w:rsidP="006A4581">
      <w:pPr>
        <w:rPr>
          <w:rFonts w:cs="Arial"/>
        </w:rPr>
      </w:pPr>
    </w:p>
    <w:p w14:paraId="3C92EEBC" w14:textId="35A2B0A8" w:rsidR="0053591C" w:rsidRDefault="0053591C" w:rsidP="006A4581">
      <w:pPr>
        <w:rPr>
          <w:rFonts w:cs="Arial"/>
        </w:rPr>
      </w:pPr>
    </w:p>
    <w:p w14:paraId="48FA0CF8" w14:textId="76236740" w:rsidR="0053591C" w:rsidRDefault="0053591C" w:rsidP="006A4581">
      <w:pPr>
        <w:rPr>
          <w:rFonts w:cs="Arial"/>
        </w:rPr>
      </w:pPr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01920" behindDoc="0" locked="0" layoutInCell="1" allowOverlap="1" wp14:anchorId="7D97E9E4" wp14:editId="3404A136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676400" cy="1215418"/>
            <wp:effectExtent l="0" t="0" r="0" b="0"/>
            <wp:wrapNone/>
            <wp:docPr id="1714447382" name="Picture 17144473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47382" name="Picture 17144473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The document is called:</w:t>
      </w:r>
    </w:p>
    <w:p w14:paraId="22A9C8AC" w14:textId="77777777" w:rsidR="0053591C" w:rsidRDefault="0053591C" w:rsidP="006A4581">
      <w:pPr>
        <w:rPr>
          <w:rFonts w:cs="Arial"/>
        </w:rPr>
      </w:pPr>
    </w:p>
    <w:p w14:paraId="7ABAD6A0" w14:textId="73E97A91" w:rsidR="0053591C" w:rsidRDefault="0053591C" w:rsidP="006A4581">
      <w:pPr>
        <w:rPr>
          <w:rFonts w:cs="Arial"/>
        </w:rPr>
      </w:pPr>
      <w:r w:rsidRPr="0053591C">
        <w:rPr>
          <w:rFonts w:cs="Arial"/>
          <w:b/>
          <w:bCs/>
        </w:rPr>
        <w:t>Key topics information sheet</w:t>
      </w:r>
    </w:p>
    <w:p w14:paraId="262FDC78" w14:textId="77777777" w:rsidR="0053591C" w:rsidRDefault="0053591C" w:rsidP="006A4581">
      <w:pPr>
        <w:rPr>
          <w:rFonts w:cs="Arial"/>
        </w:rPr>
      </w:pPr>
    </w:p>
    <w:p w14:paraId="0704B6F6" w14:textId="77777777" w:rsidR="0053591C" w:rsidRDefault="0053591C" w:rsidP="006A4581">
      <w:pPr>
        <w:rPr>
          <w:rFonts w:cs="Arial"/>
        </w:rPr>
      </w:pPr>
    </w:p>
    <w:p w14:paraId="0F91674E" w14:textId="4895EFA8" w:rsidR="0053591C" w:rsidRPr="0015227B" w:rsidRDefault="0053591C" w:rsidP="0053591C">
      <w:pPr>
        <w:rPr>
          <w:rFonts w:cs="Arial"/>
          <w:szCs w:val="32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39808" behindDoc="0" locked="0" layoutInCell="1" allowOverlap="1" wp14:anchorId="3B17CCE9" wp14:editId="30A95E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931623974" name="Picture 19316239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23974" name="Picture 19316239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You can find it </w:t>
      </w:r>
      <w:r w:rsidRPr="0015227B">
        <w:rPr>
          <w:rFonts w:cs="Arial"/>
          <w:szCs w:val="32"/>
        </w:rPr>
        <w:t>on our website at:</w:t>
      </w:r>
    </w:p>
    <w:p w14:paraId="5834D0E9" w14:textId="77777777" w:rsidR="0053591C" w:rsidRPr="0015227B" w:rsidRDefault="0053591C" w:rsidP="0053591C">
      <w:pPr>
        <w:rPr>
          <w:rFonts w:cs="Arial"/>
          <w:szCs w:val="32"/>
        </w:rPr>
      </w:pPr>
    </w:p>
    <w:p w14:paraId="7D3F4F9C" w14:textId="77777777" w:rsidR="0053591C" w:rsidRDefault="0053591C" w:rsidP="0053591C">
      <w:pPr>
        <w:rPr>
          <w:rFonts w:cs="Arial"/>
          <w:b/>
          <w:bCs/>
          <w:szCs w:val="32"/>
        </w:rPr>
      </w:pPr>
      <w:r w:rsidRPr="00A516FD">
        <w:rPr>
          <w:rFonts w:cs="Arial"/>
          <w:b/>
          <w:bCs/>
        </w:rPr>
        <w:t>huarahi-whakatau.lawcom.govt.nz/</w:t>
      </w:r>
    </w:p>
    <w:p w14:paraId="5B4EBBB6" w14:textId="00DE1321" w:rsidR="0053591C" w:rsidRDefault="0053591C" w:rsidP="006A4581">
      <w:pPr>
        <w:rPr>
          <w:rFonts w:cs="Arial"/>
        </w:rPr>
      </w:pPr>
    </w:p>
    <w:p w14:paraId="20F26B5F" w14:textId="77777777" w:rsidR="0053591C" w:rsidRDefault="0053591C" w:rsidP="006A4581">
      <w:pPr>
        <w:rPr>
          <w:rFonts w:cs="Arial"/>
        </w:rPr>
      </w:pPr>
    </w:p>
    <w:p w14:paraId="6E5CEA5D" w14:textId="4504A0A4" w:rsidR="006A4581" w:rsidRPr="0053591C" w:rsidRDefault="0053591C" w:rsidP="006A4581">
      <w:pPr>
        <w:rPr>
          <w:rFonts w:cs="Arial"/>
        </w:rPr>
      </w:pPr>
      <w:r>
        <w:rPr>
          <w:rFonts w:cs="Arial"/>
        </w:rPr>
        <w:t>You should read</w:t>
      </w:r>
      <w:r w:rsidR="00C57919">
        <w:rPr>
          <w:rFonts w:cs="Arial"/>
        </w:rPr>
        <w:t xml:space="preserve"> the</w:t>
      </w:r>
      <w:r>
        <w:rPr>
          <w:rFonts w:cs="Arial"/>
        </w:rPr>
        <w:t xml:space="preserve"> </w:t>
      </w:r>
      <w:r>
        <w:rPr>
          <w:rFonts w:cs="Arial"/>
          <w:b/>
          <w:bCs/>
        </w:rPr>
        <w:t xml:space="preserve">Key topics information sheet </w:t>
      </w:r>
      <w:r>
        <w:rPr>
          <w:rFonts w:cs="Arial"/>
        </w:rPr>
        <w:t>first.</w:t>
      </w:r>
    </w:p>
    <w:p w14:paraId="09E3BF87" w14:textId="77777777" w:rsidR="006A4581" w:rsidRDefault="006A4581" w:rsidP="006A4581">
      <w:pPr>
        <w:rPr>
          <w:rFonts w:cs="Arial"/>
        </w:rPr>
      </w:pPr>
    </w:p>
    <w:p w14:paraId="0F4AC0A1" w14:textId="77777777" w:rsidR="006A4581" w:rsidRPr="0015227B" w:rsidRDefault="006A4581" w:rsidP="006A4581">
      <w:pPr>
        <w:pStyle w:val="Heading1"/>
        <w:rPr>
          <w:shd w:val="clear" w:color="auto" w:fill="FFFFFF"/>
          <w:lang w:eastAsia="en-GB"/>
        </w:rPr>
      </w:pPr>
      <w:bookmarkStart w:id="7" w:name="_How_to_tell"/>
      <w:bookmarkStart w:id="8" w:name="_Toc160439333"/>
      <w:bookmarkStart w:id="9" w:name="_Toc160710549"/>
      <w:bookmarkEnd w:id="7"/>
      <w:r>
        <w:rPr>
          <w:shd w:val="clear" w:color="auto" w:fill="FFFFFF"/>
          <w:lang w:eastAsia="en-GB"/>
        </w:rPr>
        <w:lastRenderedPageBreak/>
        <w:t>How to tell us what you think</w:t>
      </w:r>
      <w:bookmarkEnd w:id="8"/>
      <w:bookmarkEnd w:id="9"/>
    </w:p>
    <w:p w14:paraId="41CC9790" w14:textId="77777777" w:rsidR="006A4581" w:rsidRDefault="006A4581" w:rsidP="006A4581"/>
    <w:p w14:paraId="60DF3631" w14:textId="77777777" w:rsidR="006A4581" w:rsidRDefault="006A4581" w:rsidP="006A4581">
      <w:r w:rsidRPr="00B41C9B">
        <w:rPr>
          <w:noProof/>
          <w:lang w:val="en-NZ" w:eastAsia="en-NZ"/>
        </w:rPr>
        <w:drawing>
          <wp:anchor distT="0" distB="0" distL="114300" distR="114300" simplePos="0" relativeHeight="251604992" behindDoc="0" locked="0" layoutInCell="1" allowOverlap="1" wp14:anchorId="65882E2D" wp14:editId="6C89CC7F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485900" cy="1351660"/>
            <wp:effectExtent l="0" t="0" r="0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EEF8F" w14:textId="77777777" w:rsidR="006A4581" w:rsidRDefault="006A4581" w:rsidP="006A4581">
      <w:r>
        <w:t>We want to hear what you think.</w:t>
      </w:r>
    </w:p>
    <w:p w14:paraId="19A92129" w14:textId="77777777" w:rsidR="006A4581" w:rsidRDefault="006A4581" w:rsidP="006A4581"/>
    <w:p w14:paraId="00F3763A" w14:textId="77777777" w:rsidR="00266F8B" w:rsidRDefault="00266F8B" w:rsidP="00266F8B"/>
    <w:p w14:paraId="170B38F5" w14:textId="3E4419AB" w:rsidR="00266F8B" w:rsidRDefault="00266F8B" w:rsidP="00266F8B">
      <w:r w:rsidRPr="00B41C9B">
        <w:rPr>
          <w:noProof/>
          <w:lang w:val="en-NZ" w:eastAsia="en-NZ"/>
        </w:rPr>
        <w:drawing>
          <wp:anchor distT="0" distB="0" distL="114300" distR="114300" simplePos="0" relativeHeight="252025856" behindDoc="0" locked="0" layoutInCell="1" allowOverlap="1" wp14:anchorId="2494D717" wp14:editId="7D7711AE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695450" cy="11303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 will use what you tell us </w:t>
      </w:r>
      <w:r w:rsidR="00411F2D">
        <w:t>in</w:t>
      </w:r>
      <w:r>
        <w:t xml:space="preserve"> our report to the Government about what the law should be.</w:t>
      </w:r>
    </w:p>
    <w:p w14:paraId="183D32C9" w14:textId="668DDFE7" w:rsidR="006A4581" w:rsidRDefault="006A4581" w:rsidP="006A4581"/>
    <w:p w14:paraId="7ED1F5F9" w14:textId="6BD3810C" w:rsidR="006A4581" w:rsidRDefault="00266F8B" w:rsidP="006A4581">
      <w:r>
        <w:rPr>
          <w:noProof/>
          <w:lang w:val="en-NZ" w:eastAsia="en-NZ"/>
        </w:rPr>
        <w:drawing>
          <wp:anchor distT="0" distB="0" distL="114300" distR="114300" simplePos="0" relativeHeight="251608064" behindDoc="0" locked="0" layoutInCell="1" allowOverlap="1" wp14:anchorId="10409D75" wp14:editId="5BEE2FA1">
            <wp:simplePos x="0" y="0"/>
            <wp:positionH relativeFrom="margin">
              <wp:align>left</wp:align>
            </wp:positionH>
            <wp:positionV relativeFrom="paragraph">
              <wp:posOffset>123842</wp:posOffset>
            </wp:positionV>
            <wp:extent cx="1409700" cy="1409700"/>
            <wp:effectExtent l="0" t="0" r="0" b="0"/>
            <wp:wrapThrough wrapText="bothSides">
              <wp:wrapPolygon edited="0">
                <wp:start x="10508" y="0"/>
                <wp:lineTo x="7005" y="4670"/>
                <wp:lineTo x="1751" y="9049"/>
                <wp:lineTo x="1168" y="9924"/>
                <wp:lineTo x="1168" y="21308"/>
                <wp:lineTo x="19265" y="21308"/>
                <wp:lineTo x="19849" y="21308"/>
                <wp:lineTo x="20141" y="19849"/>
                <wp:lineTo x="20432" y="9632"/>
                <wp:lineTo x="17514" y="6422"/>
                <wp:lineTo x="16346" y="4670"/>
                <wp:lineTo x="15470" y="2627"/>
                <wp:lineTo x="14011" y="0"/>
                <wp:lineTo x="10508" y="0"/>
              </wp:wrapPolygon>
            </wp:wrapThrough>
            <wp:docPr id="522" name="Picture 5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5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6510F" w14:textId="77777777" w:rsidR="006A4581" w:rsidRDefault="006A4581" w:rsidP="006A4581">
      <w:r>
        <w:t xml:space="preserve">Telling us what you think is called </w:t>
      </w:r>
      <w:r>
        <w:rPr>
          <w:b/>
          <w:bCs/>
        </w:rPr>
        <w:t>making a submission</w:t>
      </w:r>
      <w:r>
        <w:t>.</w:t>
      </w:r>
    </w:p>
    <w:p w14:paraId="53F0932D" w14:textId="77777777" w:rsidR="006A4581" w:rsidRDefault="006A4581" w:rsidP="006A4581"/>
    <w:p w14:paraId="6A952BCF" w14:textId="77777777" w:rsidR="00411F2D" w:rsidRDefault="006A4581" w:rsidP="00411F2D">
      <w:r w:rsidRPr="00BD5885">
        <w:rPr>
          <w:rFonts w:cs="Arial"/>
          <w:noProof/>
          <w:lang w:val="en-NZ" w:eastAsia="en-NZ"/>
        </w:rPr>
        <w:drawing>
          <wp:anchor distT="0" distB="0" distL="114300" distR="114300" simplePos="0" relativeHeight="251606016" behindDoc="0" locked="0" layoutInCell="1" allowOverlap="1" wp14:anchorId="09CB176C" wp14:editId="5BA61139">
            <wp:simplePos x="0" y="0"/>
            <wp:positionH relativeFrom="column">
              <wp:posOffset>-76200</wp:posOffset>
            </wp:positionH>
            <wp:positionV relativeFrom="paragraph">
              <wp:posOffset>219075</wp:posOffset>
            </wp:positionV>
            <wp:extent cx="1812992" cy="131445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92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4847C" w14:textId="45DEFA9D" w:rsidR="00411F2D" w:rsidRDefault="00411F2D" w:rsidP="00411F2D">
      <w:r>
        <w:t>We have some questions that we would like you to think about when you make your submission.</w:t>
      </w:r>
    </w:p>
    <w:p w14:paraId="082B5B19" w14:textId="77777777" w:rsidR="00411F2D" w:rsidRDefault="00411F2D" w:rsidP="00411F2D"/>
    <w:p w14:paraId="02529498" w14:textId="77777777" w:rsidR="00411F2D" w:rsidRDefault="00411F2D" w:rsidP="00411F2D"/>
    <w:p w14:paraId="351B3BC6" w14:textId="77777777" w:rsidR="00411F2D" w:rsidRDefault="00411F2D" w:rsidP="00411F2D">
      <w:pPr>
        <w:spacing w:line="240" w:lineRule="auto"/>
        <w:ind w:left="0"/>
      </w:pPr>
      <w:r>
        <w:br w:type="page"/>
      </w:r>
    </w:p>
    <w:p w14:paraId="70D0E961" w14:textId="77777777" w:rsidR="00411F2D" w:rsidRDefault="00411F2D" w:rsidP="00411F2D">
      <w:r w:rsidRPr="00BD5885">
        <w:rPr>
          <w:rFonts w:cs="Arial"/>
          <w:noProof/>
          <w:lang w:val="en-NZ" w:eastAsia="en-NZ"/>
        </w:rPr>
        <w:lastRenderedPageBreak/>
        <w:drawing>
          <wp:anchor distT="0" distB="0" distL="114300" distR="114300" simplePos="0" relativeHeight="252049408" behindDoc="0" locked="0" layoutInCell="1" allowOverlap="1" wp14:anchorId="2477220A" wp14:editId="0961979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12925" cy="1314450"/>
            <wp:effectExtent l="0" t="0" r="0" b="0"/>
            <wp:wrapNone/>
            <wp:docPr id="1628805435" name="Picture 16288054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find these questions in:</w:t>
      </w:r>
    </w:p>
    <w:p w14:paraId="199625E7" w14:textId="77777777" w:rsidR="00411F2D" w:rsidRDefault="00411F2D" w:rsidP="00411F2D">
      <w:pPr>
        <w:pStyle w:val="Listtoplevel"/>
      </w:pPr>
      <w:r>
        <w:t>this document</w:t>
      </w:r>
    </w:p>
    <w:p w14:paraId="3038C58B" w14:textId="77777777" w:rsidR="00411F2D" w:rsidRDefault="00411F2D" w:rsidP="00411F2D">
      <w:pPr>
        <w:pStyle w:val="Listtoplevel"/>
      </w:pPr>
      <w:r>
        <w:t>the other key topics documents.</w:t>
      </w:r>
    </w:p>
    <w:p w14:paraId="0CFF28EF" w14:textId="77777777" w:rsidR="00411F2D" w:rsidRPr="00114828" w:rsidRDefault="00411F2D" w:rsidP="00411F2D">
      <w:pPr>
        <w:rPr>
          <w:sz w:val="28"/>
          <w:szCs w:val="22"/>
        </w:rPr>
      </w:pPr>
    </w:p>
    <w:p w14:paraId="33D21E95" w14:textId="77777777" w:rsidR="00411F2D" w:rsidRPr="00114828" w:rsidRDefault="00411F2D" w:rsidP="00411F2D">
      <w:pPr>
        <w:rPr>
          <w:sz w:val="28"/>
          <w:szCs w:val="22"/>
        </w:rPr>
      </w:pPr>
    </w:p>
    <w:p w14:paraId="1EEC1817" w14:textId="77777777" w:rsidR="00411F2D" w:rsidRDefault="00411F2D" w:rsidP="00411F2D">
      <w:r w:rsidRPr="005C05F6">
        <w:rPr>
          <w:noProof/>
          <w:lang w:val="en-NZ" w:eastAsia="en-NZ"/>
        </w:rPr>
        <w:drawing>
          <wp:anchor distT="0" distB="0" distL="114300" distR="114300" simplePos="0" relativeHeight="252042240" behindDoc="0" locked="0" layoutInCell="1" allowOverlap="1" wp14:anchorId="0001AABE" wp14:editId="5AFFEC8D">
            <wp:simplePos x="0" y="0"/>
            <wp:positionH relativeFrom="column">
              <wp:posOffset>0</wp:posOffset>
            </wp:positionH>
            <wp:positionV relativeFrom="paragraph">
              <wp:posOffset>17</wp:posOffset>
            </wp:positionV>
            <wp:extent cx="1725947" cy="1733550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47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When you make your </w:t>
      </w:r>
      <w:proofErr w:type="gramStart"/>
      <w:r>
        <w:t>submission</w:t>
      </w:r>
      <w:proofErr w:type="gramEnd"/>
      <w:r>
        <w:t xml:space="preserve"> you can answer:</w:t>
      </w:r>
      <w:r>
        <w:br/>
      </w:r>
    </w:p>
    <w:p w14:paraId="6264FBA7" w14:textId="77777777" w:rsidR="00411F2D" w:rsidRDefault="00411F2D" w:rsidP="00411F2D">
      <w:pPr>
        <w:pStyle w:val="ListParagraph"/>
        <w:spacing w:before="0" w:after="200"/>
        <w:ind w:left="4253"/>
        <w:contextualSpacing/>
      </w:pPr>
      <w:r>
        <w:t>all the questions</w:t>
      </w:r>
      <w:r>
        <w:br/>
      </w:r>
    </w:p>
    <w:p w14:paraId="57171294" w14:textId="77777777" w:rsidR="00411F2D" w:rsidRDefault="00411F2D" w:rsidP="00411F2D">
      <w:pPr>
        <w:pStyle w:val="ListParagraph"/>
        <w:spacing w:before="0" w:after="200"/>
        <w:ind w:left="4253"/>
        <w:contextualSpacing/>
      </w:pPr>
      <w:r w:rsidRPr="00D36407">
        <w:rPr>
          <w:noProof/>
        </w:rPr>
        <w:drawing>
          <wp:anchor distT="0" distB="0" distL="114300" distR="114300" simplePos="0" relativeHeight="252044288" behindDoc="0" locked="0" layoutInCell="1" allowOverlap="1" wp14:anchorId="2722B98A" wp14:editId="7A349C13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495425" cy="1495425"/>
            <wp:effectExtent l="0" t="0" r="0" b="0"/>
            <wp:wrapNone/>
            <wp:docPr id="690673323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73323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just the questions you want to.</w:t>
      </w:r>
    </w:p>
    <w:p w14:paraId="2B309A99" w14:textId="77777777" w:rsidR="00411F2D" w:rsidRPr="00114828" w:rsidRDefault="00411F2D" w:rsidP="00411F2D">
      <w:pPr>
        <w:rPr>
          <w:sz w:val="28"/>
          <w:szCs w:val="22"/>
        </w:rPr>
      </w:pPr>
    </w:p>
    <w:p w14:paraId="02A7A977" w14:textId="77777777" w:rsidR="00411F2D" w:rsidRPr="00114828" w:rsidRDefault="00411F2D" w:rsidP="00411F2D">
      <w:pPr>
        <w:rPr>
          <w:sz w:val="28"/>
          <w:szCs w:val="22"/>
        </w:rPr>
      </w:pPr>
    </w:p>
    <w:p w14:paraId="751CF173" w14:textId="77777777" w:rsidR="00411F2D" w:rsidRDefault="00411F2D" w:rsidP="00411F2D">
      <w:r>
        <w:t>You can make a submission:</w:t>
      </w:r>
    </w:p>
    <w:p w14:paraId="7267C3F6" w14:textId="77777777" w:rsidR="00411F2D" w:rsidRDefault="00411F2D" w:rsidP="00411F2D">
      <w:pPr>
        <w:pStyle w:val="Listtoplevel"/>
      </w:pPr>
      <w:r w:rsidRPr="00D36407">
        <w:drawing>
          <wp:anchor distT="0" distB="0" distL="114300" distR="114300" simplePos="0" relativeHeight="252045312" behindDoc="0" locked="0" layoutInCell="1" allowOverlap="1" wp14:anchorId="4F5486E7" wp14:editId="78C82B73">
            <wp:simplePos x="0" y="0"/>
            <wp:positionH relativeFrom="column">
              <wp:posOffset>43958</wp:posOffset>
            </wp:positionH>
            <wp:positionV relativeFrom="paragraph">
              <wp:posOffset>466090</wp:posOffset>
            </wp:positionV>
            <wp:extent cx="1297858" cy="1297858"/>
            <wp:effectExtent l="0" t="0" r="0" b="0"/>
            <wp:wrapNone/>
            <wp:docPr id="129606357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6357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58" cy="12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 your own</w:t>
      </w:r>
    </w:p>
    <w:p w14:paraId="11D5969A" w14:textId="77777777" w:rsidR="00411F2D" w:rsidRDefault="00411F2D" w:rsidP="00411F2D">
      <w:pPr>
        <w:pStyle w:val="Listtoplevel"/>
      </w:pPr>
      <w:r>
        <w:t>as part of a group.</w:t>
      </w:r>
    </w:p>
    <w:p w14:paraId="49FF4A84" w14:textId="77777777" w:rsidR="00411F2D" w:rsidRDefault="00411F2D" w:rsidP="00411F2D"/>
    <w:p w14:paraId="61DA891C" w14:textId="77777777" w:rsidR="00411F2D" w:rsidRDefault="00411F2D" w:rsidP="00411F2D"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3237CB52" wp14:editId="217FDC09">
                <wp:simplePos x="0" y="0"/>
                <wp:positionH relativeFrom="margin">
                  <wp:align>right</wp:align>
                </wp:positionH>
                <wp:positionV relativeFrom="paragraph">
                  <wp:posOffset>186055</wp:posOffset>
                </wp:positionV>
                <wp:extent cx="3562350" cy="1618615"/>
                <wp:effectExtent l="0" t="0" r="0" b="635"/>
                <wp:wrapNone/>
                <wp:docPr id="18329212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CDA83" id="Rectangle 108" o:spid="_x0000_s1026" style="position:absolute;margin-left:229.3pt;margin-top:14.65pt;width:280.5pt;height:127.45pt;z-index:-251268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" fillcolor="#ffe599 [1303]" stroked="f">
                <w10:wrap anchorx="margin"/>
              </v:rect>
            </w:pict>
          </mc:Fallback>
        </mc:AlternateContent>
      </w:r>
    </w:p>
    <w:p w14:paraId="17CAEB3D" w14:textId="77777777" w:rsidR="00411F2D" w:rsidRDefault="00411F2D" w:rsidP="00411F2D">
      <w:r>
        <w:rPr>
          <w:noProof/>
        </w:rPr>
        <w:drawing>
          <wp:anchor distT="0" distB="0" distL="114300" distR="114300" simplePos="0" relativeHeight="252047360" behindDoc="0" locked="0" layoutInCell="1" allowOverlap="1" wp14:anchorId="4129178B" wp14:editId="6078F3E7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914400" cy="914400"/>
            <wp:effectExtent l="0" t="0" r="0" b="0"/>
            <wp:wrapNone/>
            <wp:docPr id="6667038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038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2046336" behindDoc="0" locked="0" layoutInCell="1" allowOverlap="1" wp14:anchorId="1B31DEE7" wp14:editId="634112AA">
            <wp:simplePos x="0" y="0"/>
            <wp:positionH relativeFrom="column">
              <wp:posOffset>1028700</wp:posOffset>
            </wp:positionH>
            <wp:positionV relativeFrom="paragraph">
              <wp:posOffset>149225</wp:posOffset>
            </wp:positionV>
            <wp:extent cx="895350" cy="1029970"/>
            <wp:effectExtent l="0" t="0" r="0" b="0"/>
            <wp:wrapNone/>
            <wp:docPr id="1553678400" name="Picture 15536784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78400" name="Picture 15536784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need to get your submission to us by:</w:t>
      </w:r>
      <w:r w:rsidRPr="00D71392">
        <w:rPr>
          <w:noProof/>
        </w:rPr>
        <w:t xml:space="preserve"> </w:t>
      </w:r>
    </w:p>
    <w:p w14:paraId="5EAF447F" w14:textId="77777777" w:rsidR="00411F2D" w:rsidRDefault="00411F2D" w:rsidP="00411F2D"/>
    <w:p w14:paraId="04E3A4F7" w14:textId="77777777" w:rsidR="00411F2D" w:rsidRDefault="00411F2D" w:rsidP="00411F2D">
      <w:r w:rsidRPr="002B5BE1">
        <w:rPr>
          <w:b/>
        </w:rPr>
        <w:t xml:space="preserve">5 pm Friday </w:t>
      </w:r>
      <w:r>
        <w:rPr>
          <w:b/>
        </w:rPr>
        <w:t>21 June 2024</w:t>
      </w:r>
      <w:r w:rsidRPr="002B5BE1">
        <w:rPr>
          <w:b/>
        </w:rPr>
        <w:t>.</w:t>
      </w:r>
    </w:p>
    <w:p w14:paraId="3BF64431" w14:textId="22B5AC2C" w:rsidR="006A4581" w:rsidRDefault="006A4581" w:rsidP="006A4581">
      <w:pPr>
        <w:rPr>
          <w:rFonts w:eastAsiaTheme="minorHAnsi"/>
          <w:szCs w:val="22"/>
          <w:lang w:val="en-GB"/>
        </w:rPr>
      </w:pPr>
      <w:r w:rsidRPr="00D36407">
        <w:rPr>
          <w:rFonts w:eastAsia="Times New Roman"/>
          <w:noProof/>
          <w:shd w:val="clear" w:color="auto" w:fill="FFFFFF"/>
          <w:lang w:val="en-NZ" w:eastAsia="en-GB"/>
        </w:rPr>
        <w:lastRenderedPageBreak/>
        <w:drawing>
          <wp:anchor distT="0" distB="0" distL="114300" distR="114300" simplePos="0" relativeHeight="251623424" behindDoc="0" locked="0" layoutInCell="1" allowOverlap="1" wp14:anchorId="7F59BEC2" wp14:editId="6821BB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38275" cy="1438275"/>
            <wp:effectExtent l="0" t="0" r="0" b="0"/>
            <wp:wrapNone/>
            <wp:docPr id="104354432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4321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val="en-NZ" w:eastAsia="en-GB"/>
        </w:rPr>
        <w:t>You can make a submission by emailing us at</w:t>
      </w:r>
      <w:r w:rsidR="00C57919">
        <w:rPr>
          <w:rFonts w:eastAsia="Times New Roman"/>
          <w:shd w:val="clear" w:color="auto" w:fill="FFFFFF"/>
          <w:lang w:val="en-NZ" w:eastAsia="en-GB"/>
        </w:rPr>
        <w:t>:</w:t>
      </w:r>
    </w:p>
    <w:p w14:paraId="71A2D0F5" w14:textId="77777777" w:rsidR="006A4581" w:rsidRDefault="006A4581" w:rsidP="006A4581"/>
    <w:p w14:paraId="0E3739F3" w14:textId="77777777" w:rsidR="006A4581" w:rsidRPr="00DA4A04" w:rsidRDefault="00000000" w:rsidP="006A4581">
      <w:pPr>
        <w:ind w:hanging="142"/>
        <w:rPr>
          <w:rFonts w:eastAsia="Times New Roman"/>
          <w:b/>
          <w:shd w:val="clear" w:color="auto" w:fill="FFFFFF"/>
          <w:lang w:val="en-NZ" w:eastAsia="en-GB"/>
        </w:rPr>
      </w:pPr>
      <w:hyperlink r:id="rId50" w:history="1">
        <w:r w:rsidR="006A4581" w:rsidRPr="00DA4A04">
          <w:rPr>
            <w:rStyle w:val="Hyperlink"/>
            <w:rFonts w:eastAsia="Times New Roman"/>
            <w:b/>
            <w:color w:val="auto"/>
            <w:u w:val="none"/>
            <w:shd w:val="clear" w:color="auto" w:fill="FFFFFF"/>
            <w:lang w:val="en-NZ" w:eastAsia="en-GB"/>
          </w:rPr>
          <w:t>huarahi.whakatau@lawcom.govt.nz</w:t>
        </w:r>
      </w:hyperlink>
      <w:r w:rsidR="006A4581" w:rsidRPr="00DA4A04">
        <w:rPr>
          <w:rFonts w:eastAsia="Times New Roman"/>
          <w:b/>
          <w:shd w:val="clear" w:color="auto" w:fill="FFFFFF"/>
          <w:lang w:val="en-NZ" w:eastAsia="en-GB"/>
        </w:rPr>
        <w:br/>
      </w:r>
    </w:p>
    <w:p w14:paraId="77B6C4F7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  <w:r w:rsidRPr="005C05F6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07040" behindDoc="0" locked="0" layoutInCell="1" allowOverlap="1" wp14:anchorId="35F4DE45" wp14:editId="711703F1">
            <wp:simplePos x="0" y="0"/>
            <wp:positionH relativeFrom="column">
              <wp:posOffset>-609600</wp:posOffset>
            </wp:positionH>
            <wp:positionV relativeFrom="paragraph">
              <wp:posOffset>226695</wp:posOffset>
            </wp:positionV>
            <wp:extent cx="2514600" cy="177827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F1F95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  <w:r>
        <w:rPr>
          <w:rFonts w:eastAsia="Times New Roman"/>
          <w:shd w:val="clear" w:color="auto" w:fill="FFFFFF"/>
          <w:lang w:val="en-NZ" w:eastAsia="en-GB"/>
        </w:rPr>
        <w:t xml:space="preserve">You can also </w:t>
      </w:r>
      <w:r w:rsidRPr="00DA4A04">
        <w:rPr>
          <w:rFonts w:eastAsia="Times New Roman"/>
          <w:b/>
          <w:shd w:val="clear" w:color="auto" w:fill="FFFFFF"/>
          <w:lang w:val="en-NZ" w:eastAsia="en-GB"/>
        </w:rPr>
        <w:t>post</w:t>
      </w:r>
      <w:r>
        <w:rPr>
          <w:rFonts w:eastAsia="Times New Roman"/>
          <w:shd w:val="clear" w:color="auto" w:fill="FFFFFF"/>
          <w:lang w:val="en-NZ" w:eastAsia="en-GB"/>
        </w:rPr>
        <w:t xml:space="preserve"> your submission to:</w:t>
      </w:r>
    </w:p>
    <w:p w14:paraId="0E5B67AE" w14:textId="77777777" w:rsidR="006A4581" w:rsidRDefault="006A4581" w:rsidP="006A4581">
      <w:pPr>
        <w:rPr>
          <w:rFonts w:eastAsia="Times New Roman"/>
          <w:shd w:val="clear" w:color="auto" w:fill="FFFFFF"/>
          <w:lang w:val="en-NZ" w:eastAsia="en-GB"/>
        </w:rPr>
      </w:pPr>
    </w:p>
    <w:p w14:paraId="63A53BCD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Review of Adult D</w:t>
      </w:r>
      <w:r>
        <w:rPr>
          <w:b/>
        </w:rPr>
        <w:t>ecision M</w:t>
      </w:r>
      <w:r w:rsidRPr="00DA4A04">
        <w:rPr>
          <w:b/>
        </w:rPr>
        <w:t>aking Capacity Law</w:t>
      </w:r>
    </w:p>
    <w:p w14:paraId="54F40D26" w14:textId="77777777" w:rsidR="006A4581" w:rsidRPr="00DA4A04" w:rsidRDefault="006A4581" w:rsidP="006A4581">
      <w:pPr>
        <w:rPr>
          <w:b/>
        </w:rPr>
      </w:pPr>
    </w:p>
    <w:p w14:paraId="31A9574D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Law Commission</w:t>
      </w:r>
    </w:p>
    <w:p w14:paraId="4886FF69" w14:textId="77777777" w:rsidR="006A4581" w:rsidRPr="00DA4A04" w:rsidRDefault="006A4581" w:rsidP="006A4581">
      <w:pPr>
        <w:rPr>
          <w:b/>
        </w:rPr>
      </w:pPr>
    </w:p>
    <w:p w14:paraId="7E014232" w14:textId="77777777" w:rsidR="006A4581" w:rsidRPr="00DA4A04" w:rsidRDefault="006A4581" w:rsidP="006A4581">
      <w:pPr>
        <w:rPr>
          <w:b/>
        </w:rPr>
      </w:pPr>
      <w:r w:rsidRPr="00DA4A04">
        <w:rPr>
          <w:b/>
        </w:rPr>
        <w:t>PO Box 2590</w:t>
      </w:r>
    </w:p>
    <w:p w14:paraId="11557D51" w14:textId="77777777" w:rsidR="006A4581" w:rsidRPr="00DA4A04" w:rsidRDefault="006A4581" w:rsidP="006A4581">
      <w:pPr>
        <w:rPr>
          <w:b/>
        </w:rPr>
      </w:pPr>
    </w:p>
    <w:p w14:paraId="17B5375D" w14:textId="77777777" w:rsidR="006A4581" w:rsidRDefault="006A4581" w:rsidP="006A4581">
      <w:pPr>
        <w:rPr>
          <w:b/>
        </w:rPr>
      </w:pPr>
      <w:r w:rsidRPr="00DA4A04">
        <w:rPr>
          <w:b/>
        </w:rPr>
        <w:t>Wellington 6140</w:t>
      </w:r>
    </w:p>
    <w:p w14:paraId="1E19A156" w14:textId="77777777" w:rsidR="006A4581" w:rsidRDefault="006A4581" w:rsidP="006A4581">
      <w:pPr>
        <w:rPr>
          <w:b/>
        </w:rPr>
      </w:pPr>
    </w:p>
    <w:p w14:paraId="584F1CB5" w14:textId="77777777" w:rsidR="006A4581" w:rsidRDefault="006A4581" w:rsidP="006A4581">
      <w:pPr>
        <w:rPr>
          <w:b/>
        </w:rPr>
      </w:pPr>
    </w:p>
    <w:p w14:paraId="6E0D3BFE" w14:textId="4A96F7B5" w:rsidR="006A4581" w:rsidRDefault="006A4581" w:rsidP="006A4581">
      <w:r w:rsidRPr="00D36407">
        <w:rPr>
          <w:b/>
          <w:noProof/>
        </w:rPr>
        <w:drawing>
          <wp:anchor distT="0" distB="0" distL="114300" distR="114300" simplePos="0" relativeHeight="251626496" behindDoc="0" locked="0" layoutInCell="1" allowOverlap="1" wp14:anchorId="2AA7F6AC" wp14:editId="1AFF16C9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995170" cy="1276350"/>
            <wp:effectExtent l="0" t="0" r="0" b="0"/>
            <wp:wrapNone/>
            <wp:docPr id="370088031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88031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cannot make a submission </w:t>
      </w:r>
      <w:r w:rsidR="00C57919">
        <w:t xml:space="preserve">in </w:t>
      </w:r>
      <w:r>
        <w:t xml:space="preserve">these </w:t>
      </w:r>
      <w:proofErr w:type="gramStart"/>
      <w:r>
        <w:t>ways</w:t>
      </w:r>
      <w:proofErr w:type="gramEnd"/>
      <w:r>
        <w:t xml:space="preserve"> please get in touch with us.</w:t>
      </w:r>
    </w:p>
    <w:p w14:paraId="383A4411" w14:textId="77777777" w:rsidR="006A4581" w:rsidRDefault="006A4581" w:rsidP="006A4581">
      <w:pPr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E521D03" w14:textId="77777777" w:rsidR="006A4581" w:rsidRDefault="006A4581" w:rsidP="006A4581">
      <w:pPr>
        <w:pStyle w:val="Heading1"/>
        <w:rPr>
          <w:shd w:val="clear" w:color="auto" w:fill="FFFFFF"/>
          <w:lang w:eastAsia="en-GB"/>
        </w:rPr>
      </w:pPr>
      <w:bookmarkStart w:id="10" w:name="_If_you_need"/>
      <w:bookmarkStart w:id="11" w:name="_Toc160439334"/>
      <w:bookmarkStart w:id="12" w:name="_Toc160710550"/>
      <w:bookmarkEnd w:id="10"/>
      <w:r>
        <w:rPr>
          <w:shd w:val="clear" w:color="auto" w:fill="FFFFFF"/>
          <w:lang w:eastAsia="en-GB"/>
        </w:rPr>
        <w:lastRenderedPageBreak/>
        <w:t>If you need support</w:t>
      </w:r>
      <w:bookmarkEnd w:id="11"/>
      <w:bookmarkEnd w:id="12"/>
      <w:r>
        <w:rPr>
          <w:shd w:val="clear" w:color="auto" w:fill="FFFFFF"/>
          <w:lang w:eastAsia="en-GB"/>
        </w:rPr>
        <w:t xml:space="preserve"> </w:t>
      </w:r>
    </w:p>
    <w:p w14:paraId="1F2FD7F4" w14:textId="77777777" w:rsidR="006A4581" w:rsidRPr="00124EA8" w:rsidRDefault="006A4581" w:rsidP="006A4581">
      <w:pPr>
        <w:rPr>
          <w:lang w:eastAsia="en-GB"/>
        </w:rPr>
      </w:pPr>
    </w:p>
    <w:p w14:paraId="097C79A5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075365CB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30592" behindDoc="0" locked="0" layoutInCell="1" allowOverlap="1" wp14:anchorId="380719E0" wp14:editId="4719D597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1683385" cy="2380615"/>
            <wp:effectExtent l="0" t="0" r="0" b="0"/>
            <wp:wrapNone/>
            <wp:docPr id="133326298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6298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Some people might find it makes them sad to:</w:t>
      </w:r>
    </w:p>
    <w:p w14:paraId="2574CEBA" w14:textId="77777777" w:rsidR="006A4581" w:rsidRDefault="006A458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think about the things in the review</w:t>
      </w:r>
    </w:p>
    <w:p w14:paraId="0D2B6EF8" w14:textId="77777777" w:rsidR="006A4581" w:rsidRDefault="006A4581" w:rsidP="006A45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a submission.</w:t>
      </w:r>
    </w:p>
    <w:p w14:paraId="564CD8D0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D2690A8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 w:rsidRPr="00D36407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27520" behindDoc="0" locked="0" layoutInCell="1" allowOverlap="1" wp14:anchorId="3E54CCC0" wp14:editId="4523E104">
            <wp:simplePos x="0" y="0"/>
            <wp:positionH relativeFrom="column">
              <wp:posOffset>1</wp:posOffset>
            </wp:positionH>
            <wp:positionV relativeFrom="paragraph">
              <wp:posOffset>39518</wp:posOffset>
            </wp:positionV>
            <wp:extent cx="1987332" cy="1286539"/>
            <wp:effectExtent l="0" t="0" r="0" b="0"/>
            <wp:wrapNone/>
            <wp:docPr id="147505159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5159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21" cy="12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68DB" w14:textId="15C9CA72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</w:t>
      </w:r>
      <w:r w:rsidR="00266F8B">
        <w:rPr>
          <w:rFonts w:eastAsia="Times New Roman"/>
          <w:shd w:val="clear" w:color="auto" w:fill="FFFFFF"/>
          <w:lang w:eastAsia="en-GB"/>
        </w:rPr>
        <w:t>can</w:t>
      </w:r>
      <w:r>
        <w:rPr>
          <w:rFonts w:eastAsia="Times New Roman"/>
          <w:shd w:val="clear" w:color="auto" w:fill="FFFFFF"/>
          <w:lang w:eastAsia="en-GB"/>
        </w:rPr>
        <w:t xml:space="preserve"> ask someone to support you to make a submission.</w:t>
      </w:r>
    </w:p>
    <w:p w14:paraId="2B2B5BA6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3967AAB9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90D569E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1616" behindDoc="0" locked="0" layoutInCell="1" allowOverlap="1" wp14:anchorId="66F5370D" wp14:editId="0C7C2428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333500" cy="1485900"/>
            <wp:effectExtent l="0" t="0" r="0" b="0"/>
            <wp:wrapNone/>
            <wp:docPr id="5112867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867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shd w:val="clear" w:color="auto" w:fill="FFFFFF"/>
          <w:lang w:eastAsia="en-GB"/>
        </w:rPr>
        <w:t xml:space="preserve">If you are </w:t>
      </w:r>
      <w:proofErr w:type="gramStart"/>
      <w:r>
        <w:rPr>
          <w:rFonts w:eastAsia="Times New Roman"/>
          <w:shd w:val="clear" w:color="auto" w:fill="FFFFFF"/>
          <w:lang w:eastAsia="en-GB"/>
        </w:rPr>
        <w:t>upset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you can also contact:</w:t>
      </w:r>
    </w:p>
    <w:p w14:paraId="6FC0DC50" w14:textId="77777777" w:rsidR="006A4581" w:rsidRDefault="006A4581" w:rsidP="006A4581">
      <w:pPr>
        <w:rPr>
          <w:rFonts w:eastAsia="Times New Roman"/>
          <w:shd w:val="clear" w:color="auto" w:fill="FFFFFF"/>
          <w:lang w:eastAsia="en-GB"/>
        </w:rPr>
      </w:pPr>
    </w:p>
    <w:p w14:paraId="54D0DF00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findhit"/>
          <w:rFonts w:eastAsiaTheme="majorEastAsia" w:cs="Arial"/>
          <w:b/>
          <w:bCs/>
          <w:sz w:val="36"/>
          <w:szCs w:val="36"/>
          <w:lang w:val="en-GB"/>
        </w:rPr>
        <w:t>17</w:t>
      </w:r>
      <w:r>
        <w:rPr>
          <w:rStyle w:val="normaltextrun"/>
          <w:rFonts w:cs="Arial"/>
          <w:b/>
          <w:bCs/>
          <w:sz w:val="36"/>
          <w:szCs w:val="36"/>
          <w:lang w:val="en-GB"/>
        </w:rPr>
        <w:t>37: Need to Talk</w:t>
      </w:r>
      <w:r>
        <w:rPr>
          <w:rStyle w:val="eop"/>
          <w:rFonts w:cs="Arial"/>
          <w:sz w:val="36"/>
          <w:szCs w:val="36"/>
        </w:rPr>
        <w:t> </w:t>
      </w:r>
    </w:p>
    <w:p w14:paraId="6C07D93D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 w:val="36"/>
          <w:szCs w:val="36"/>
        </w:rPr>
        <w:t> </w:t>
      </w:r>
    </w:p>
    <w:p w14:paraId="0425FBFD" w14:textId="7B92CA2C" w:rsidR="006A4581" w:rsidRDefault="006A4581" w:rsidP="006A4581">
      <w:pPr>
        <w:spacing w:line="240" w:lineRule="auto"/>
        <w:ind w:left="0"/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br w:type="page"/>
      </w:r>
    </w:p>
    <w:p w14:paraId="4040D215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Cs w:val="32"/>
        </w:rPr>
        <w:lastRenderedPageBreak/>
        <w:drawing>
          <wp:anchor distT="0" distB="0" distL="114300" distR="114300" simplePos="0" relativeHeight="251632640" behindDoc="0" locked="0" layoutInCell="1" allowOverlap="1" wp14:anchorId="0C943DFA" wp14:editId="1183D3DF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409700" cy="1409700"/>
            <wp:effectExtent l="0" t="0" r="0" b="0"/>
            <wp:wrapNone/>
            <wp:docPr id="1750665135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5135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Style w:val="normaltextrun"/>
          <w:rFonts w:cs="Arial"/>
          <w:szCs w:val="32"/>
        </w:rPr>
        <w:t>At</w:t>
      </w:r>
      <w:proofErr w:type="gramEnd"/>
      <w:r>
        <w:rPr>
          <w:rStyle w:val="normaltextrun"/>
          <w:rFonts w:cs="Arial"/>
          <w:szCs w:val="32"/>
        </w:rPr>
        <w:t xml:space="preserve">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37: Need to Talk you can talk to a counsellor by:</w:t>
      </w:r>
      <w:r>
        <w:rPr>
          <w:rStyle w:val="eop"/>
          <w:rFonts w:cs="Arial"/>
          <w:szCs w:val="32"/>
        </w:rPr>
        <w:t> </w:t>
      </w:r>
    </w:p>
    <w:p w14:paraId="11C839D0" w14:textId="526910A9" w:rsidR="006A4581" w:rsidRPr="00D36407" w:rsidRDefault="006A4581" w:rsidP="006A4581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calling:</w:t>
      </w:r>
      <w:r w:rsidR="006A0A47">
        <w:rPr>
          <w:rStyle w:val="findhit"/>
          <w:rFonts w:eastAsiaTheme="majorEastAsia" w:cs="Arial"/>
          <w:b/>
          <w:bCs/>
          <w:szCs w:val="32"/>
        </w:rPr>
        <w:t xml:space="preserve"> </w:t>
      </w:r>
      <w:r w:rsidR="006A0A47">
        <w:rPr>
          <w:rStyle w:val="findhit"/>
          <w:rFonts w:eastAsiaTheme="majorEastAsia" w:cs="Arial"/>
          <w:b/>
          <w:bCs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495E8D4B" w14:textId="788B9E3C" w:rsidR="006A4581" w:rsidRPr="00D36407" w:rsidRDefault="006A4581" w:rsidP="006A4581">
      <w:pPr>
        <w:pStyle w:val="Listtoplevel"/>
        <w:rPr>
          <w:sz w:val="36"/>
          <w:szCs w:val="36"/>
        </w:rPr>
      </w:pPr>
      <w:r w:rsidRPr="00D36407">
        <w:rPr>
          <w:rStyle w:val="normaltextrun"/>
          <w:rFonts w:cs="Arial"/>
          <w:szCs w:val="32"/>
        </w:rPr>
        <w:t>texting</w:t>
      </w:r>
      <w:r w:rsidR="006A0A47">
        <w:rPr>
          <w:rStyle w:val="normaltextrun"/>
          <w:rFonts w:cs="Arial"/>
          <w:szCs w:val="32"/>
        </w:rPr>
        <w:t>:</w:t>
      </w:r>
      <w:r w:rsidR="006A0A47">
        <w:rPr>
          <w:rStyle w:val="normaltextrun"/>
          <w:rFonts w:cs="Arial"/>
          <w:szCs w:val="32"/>
        </w:rPr>
        <w:tab/>
      </w:r>
      <w:r w:rsidRPr="00D36407">
        <w:rPr>
          <w:rStyle w:val="findhit"/>
          <w:rFonts w:eastAsiaTheme="majorEastAsia" w:cs="Arial"/>
          <w:b/>
          <w:bCs/>
          <w:szCs w:val="32"/>
        </w:rPr>
        <w:t>17</w:t>
      </w:r>
      <w:r w:rsidRPr="00D36407">
        <w:rPr>
          <w:rStyle w:val="normaltextrun"/>
          <w:rFonts w:cs="Arial"/>
          <w:b/>
          <w:bCs/>
          <w:szCs w:val="32"/>
        </w:rPr>
        <w:t>37</w:t>
      </w:r>
      <w:r w:rsidRPr="00D36407">
        <w:rPr>
          <w:rStyle w:val="eop"/>
          <w:rFonts w:cs="Arial"/>
          <w:szCs w:val="32"/>
        </w:rPr>
        <w:t> </w:t>
      </w:r>
    </w:p>
    <w:p w14:paraId="4B5F60F2" w14:textId="7C88A2C0" w:rsidR="006A4581" w:rsidRDefault="006A4581" w:rsidP="006A4581">
      <w:pPr>
        <w:rPr>
          <w:rFonts w:cs="Arial"/>
          <w:sz w:val="36"/>
          <w:szCs w:val="36"/>
        </w:rPr>
      </w:pPr>
    </w:p>
    <w:p w14:paraId="2516F091" w14:textId="392DF0E5" w:rsidR="006A4581" w:rsidRDefault="006A4581" w:rsidP="006A4581">
      <w:pPr>
        <w:rPr>
          <w:rFonts w:cs="Arial"/>
          <w:sz w:val="36"/>
          <w:szCs w:val="36"/>
        </w:rPr>
      </w:pPr>
    </w:p>
    <w:p w14:paraId="7C17BD8B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3664" behindDoc="0" locked="0" layoutInCell="1" allowOverlap="1" wp14:anchorId="441CAF38" wp14:editId="0963D47A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00225" cy="828675"/>
            <wp:effectExtent l="0" t="0" r="0" b="0"/>
            <wp:wrapNone/>
            <wp:docPr id="4822917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917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is open all </w:t>
      </w:r>
      <w:r>
        <w:rPr>
          <w:rStyle w:val="scxw11241075"/>
          <w:rFonts w:cs="Arial"/>
          <w:szCs w:val="32"/>
        </w:rPr>
        <w:t> </w:t>
      </w:r>
      <w:r>
        <w:rPr>
          <w:rFonts w:cs="Arial"/>
          <w:szCs w:val="32"/>
        </w:rPr>
        <w:br/>
      </w:r>
      <w:r>
        <w:rPr>
          <w:rStyle w:val="normaltextrun"/>
          <w:rFonts w:cs="Arial"/>
          <w:szCs w:val="32"/>
        </w:rPr>
        <w:t>day / night.</w:t>
      </w:r>
      <w:r>
        <w:rPr>
          <w:rStyle w:val="eop"/>
          <w:rFonts w:cs="Arial"/>
          <w:szCs w:val="32"/>
        </w:rPr>
        <w:t> </w:t>
      </w:r>
    </w:p>
    <w:p w14:paraId="35CF79A7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737AD4C1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4A40EF31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wacimagecontainer"/>
          <w:rFonts w:cs="Arial"/>
          <w:noProof/>
          <w:sz w:val="36"/>
          <w:szCs w:val="36"/>
        </w:rPr>
        <w:drawing>
          <wp:anchor distT="0" distB="0" distL="114300" distR="114300" simplePos="0" relativeHeight="251634688" behindDoc="0" locked="0" layoutInCell="1" allowOverlap="1" wp14:anchorId="5283E090" wp14:editId="55DB0437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828800" cy="1171575"/>
            <wp:effectExtent l="0" t="0" r="0" b="0"/>
            <wp:wrapNone/>
            <wp:docPr id="70309081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9081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If the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>37 number does not work from your phone you can call this number:</w:t>
      </w:r>
      <w:r>
        <w:rPr>
          <w:rStyle w:val="eop"/>
          <w:rFonts w:cs="Arial"/>
          <w:szCs w:val="32"/>
        </w:rPr>
        <w:t> </w:t>
      </w:r>
    </w:p>
    <w:p w14:paraId="3825070A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7F8BD51C" w14:textId="77777777" w:rsidR="006A4581" w:rsidRDefault="006A4581" w:rsidP="006A4581">
      <w:pPr>
        <w:rPr>
          <w:rFonts w:cs="Arial"/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 xml:space="preserve">0800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 xml:space="preserve">37 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</w:t>
      </w:r>
      <w:r>
        <w:rPr>
          <w:rStyle w:val="eop"/>
          <w:rFonts w:cs="Arial"/>
          <w:szCs w:val="32"/>
        </w:rPr>
        <w:t> </w:t>
      </w:r>
    </w:p>
    <w:p w14:paraId="7608E044" w14:textId="78ACDC37" w:rsidR="006A4581" w:rsidRDefault="006A4581" w:rsidP="000F06E4">
      <w:pPr>
        <w:ind w:left="0"/>
        <w:rPr>
          <w:rStyle w:val="eop"/>
          <w:rFonts w:cs="Arial"/>
          <w:szCs w:val="32"/>
        </w:rPr>
      </w:pPr>
      <w:r>
        <w:rPr>
          <w:rStyle w:val="eop"/>
          <w:rFonts w:cs="Arial"/>
          <w:szCs w:val="32"/>
        </w:rPr>
        <w:t> </w:t>
      </w:r>
    </w:p>
    <w:p w14:paraId="147DF534" w14:textId="77777777" w:rsidR="000F06E4" w:rsidRDefault="000F06E4" w:rsidP="000F06E4">
      <w:pPr>
        <w:ind w:left="0"/>
        <w:rPr>
          <w:rStyle w:val="normaltextrun"/>
          <w:rFonts w:cs="Arial"/>
          <w:szCs w:val="32"/>
        </w:rPr>
      </w:pPr>
    </w:p>
    <w:p w14:paraId="4D9077BB" w14:textId="7964BDB9" w:rsidR="006A4581" w:rsidRDefault="006A4581" w:rsidP="006A4581">
      <w:pPr>
        <w:rPr>
          <w:sz w:val="36"/>
          <w:szCs w:val="36"/>
        </w:rPr>
      </w:pPr>
      <w:r w:rsidRPr="0015227B">
        <w:rPr>
          <w:rFonts w:cs="Arial"/>
          <w:noProof/>
          <w:lang w:val="en-NZ" w:eastAsia="en-NZ"/>
        </w:rPr>
        <w:drawing>
          <wp:anchor distT="0" distB="0" distL="114300" distR="114300" simplePos="0" relativeHeight="251637760" behindDoc="0" locked="0" layoutInCell="1" allowOverlap="1" wp14:anchorId="5AE747EA" wp14:editId="4E3D9F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52" cy="1581150"/>
            <wp:effectExtent l="0" t="0" r="0" b="0"/>
            <wp:wrapNone/>
            <wp:docPr id="1405863350" name="Picture 1405863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63350" name="Picture 1405863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5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You can find out more about </w:t>
      </w:r>
      <w:r>
        <w:rPr>
          <w:rStyle w:val="findhit"/>
          <w:rFonts w:eastAsiaTheme="majorEastAsia" w:cs="Arial"/>
          <w:szCs w:val="32"/>
        </w:rPr>
        <w:t>17</w:t>
      </w:r>
      <w:r>
        <w:rPr>
          <w:rStyle w:val="normaltextrun"/>
          <w:rFonts w:cs="Arial"/>
          <w:szCs w:val="32"/>
        </w:rPr>
        <w:t xml:space="preserve">37: Need to Talk on this </w:t>
      </w:r>
      <w:r>
        <w:rPr>
          <w:rStyle w:val="normaltextrun"/>
          <w:rFonts w:cs="Arial"/>
          <w:b/>
          <w:bCs/>
          <w:szCs w:val="32"/>
        </w:rPr>
        <w:t>website</w:t>
      </w:r>
      <w:r>
        <w:rPr>
          <w:rStyle w:val="normaltextrun"/>
          <w:rFonts w:cs="Arial"/>
          <w:szCs w:val="32"/>
        </w:rPr>
        <w:t>: </w:t>
      </w:r>
      <w:r>
        <w:rPr>
          <w:rStyle w:val="eop"/>
          <w:rFonts w:cs="Arial"/>
          <w:szCs w:val="32"/>
        </w:rPr>
        <w:t> </w:t>
      </w:r>
    </w:p>
    <w:p w14:paraId="3A4E117B" w14:textId="77777777" w:rsidR="006A4581" w:rsidRDefault="006A4581" w:rsidP="006A4581">
      <w:pPr>
        <w:rPr>
          <w:sz w:val="36"/>
          <w:szCs w:val="36"/>
        </w:rPr>
      </w:pPr>
      <w:r>
        <w:rPr>
          <w:rStyle w:val="eop"/>
          <w:rFonts w:cs="Arial"/>
          <w:szCs w:val="32"/>
        </w:rPr>
        <w:t> </w:t>
      </w:r>
    </w:p>
    <w:p w14:paraId="60017FA3" w14:textId="77777777" w:rsidR="006A4581" w:rsidRDefault="006A4581" w:rsidP="006A4581">
      <w:pPr>
        <w:rPr>
          <w:sz w:val="36"/>
          <w:szCs w:val="36"/>
        </w:rPr>
      </w:pPr>
      <w:r>
        <w:rPr>
          <w:rStyle w:val="normaltextrun"/>
          <w:rFonts w:cs="Arial"/>
          <w:b/>
          <w:bCs/>
          <w:szCs w:val="32"/>
        </w:rPr>
        <w:t>www.</w:t>
      </w:r>
      <w:r>
        <w:rPr>
          <w:rStyle w:val="findhit"/>
          <w:rFonts w:eastAsiaTheme="majorEastAsia" w:cs="Arial"/>
          <w:b/>
          <w:bCs/>
          <w:szCs w:val="32"/>
        </w:rPr>
        <w:t>17</w:t>
      </w:r>
      <w:r>
        <w:rPr>
          <w:rStyle w:val="normaltextrun"/>
          <w:rFonts w:cs="Arial"/>
          <w:b/>
          <w:bCs/>
          <w:szCs w:val="32"/>
        </w:rPr>
        <w:t>37.org.nz</w:t>
      </w:r>
      <w:r>
        <w:rPr>
          <w:rStyle w:val="eop"/>
          <w:rFonts w:cs="Arial"/>
          <w:szCs w:val="32"/>
        </w:rPr>
        <w:t> </w:t>
      </w:r>
    </w:p>
    <w:p w14:paraId="389F24DF" w14:textId="77777777" w:rsidR="00FA7EA3" w:rsidRDefault="00FA7EA3" w:rsidP="00FA7EA3">
      <w:pPr>
        <w:rPr>
          <w:rFonts w:cs="Arial"/>
        </w:rPr>
      </w:pPr>
    </w:p>
    <w:p w14:paraId="4B3426E8" w14:textId="3DD63B75" w:rsidR="00634C10" w:rsidRDefault="00634C10">
      <w:pPr>
        <w:spacing w:line="240" w:lineRule="auto"/>
        <w:ind w:left="0"/>
        <w:rPr>
          <w:rFonts w:eastAsiaTheme="majorEastAsia" w:cs="Arial"/>
          <w:szCs w:val="32"/>
        </w:rPr>
      </w:pPr>
      <w:r>
        <w:rPr>
          <w:rFonts w:cs="Arial"/>
          <w:szCs w:val="32"/>
        </w:rPr>
        <w:br w:type="page"/>
      </w:r>
    </w:p>
    <w:p w14:paraId="2AC5769D" w14:textId="3B81346F" w:rsidR="00634C10" w:rsidRPr="00BD5885" w:rsidRDefault="00634C10" w:rsidP="00634C10">
      <w:pPr>
        <w:pStyle w:val="Heading1"/>
      </w:pPr>
      <w:bookmarkStart w:id="13" w:name="_What_is_this_1"/>
      <w:bookmarkStart w:id="14" w:name="_What_are_court-appointed"/>
      <w:bookmarkStart w:id="15" w:name="_What_are_practical"/>
      <w:bookmarkStart w:id="16" w:name="_Toc160439331"/>
      <w:bookmarkStart w:id="17" w:name="_Toc160710551"/>
      <w:bookmarkEnd w:id="13"/>
      <w:bookmarkEnd w:id="14"/>
      <w:bookmarkEnd w:id="15"/>
      <w:r>
        <w:lastRenderedPageBreak/>
        <w:t xml:space="preserve">What </w:t>
      </w:r>
      <w:bookmarkEnd w:id="16"/>
      <w:r w:rsidR="00ED4BA8">
        <w:t>are practical improvements</w:t>
      </w:r>
      <w:r w:rsidR="00FA7EA3">
        <w:t>?</w:t>
      </w:r>
      <w:bookmarkEnd w:id="17"/>
    </w:p>
    <w:p w14:paraId="31813FFD" w14:textId="7252CF1F" w:rsidR="00A724F2" w:rsidRDefault="00ED4BA8" w:rsidP="004A73B6">
      <w:pPr>
        <w:rPr>
          <w:rFonts w:cs="Arial"/>
        </w:rPr>
      </w:pPr>
      <w:r w:rsidRPr="00ED4BA8">
        <w:rPr>
          <w:noProof/>
        </w:rPr>
        <w:drawing>
          <wp:anchor distT="0" distB="0" distL="114300" distR="114300" simplePos="0" relativeHeight="251880448" behindDoc="0" locked="0" layoutInCell="1" allowOverlap="1" wp14:anchorId="44C18E2B" wp14:editId="2D0F6799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924050" cy="1924050"/>
            <wp:effectExtent l="0" t="0" r="0" b="0"/>
            <wp:wrapNone/>
            <wp:docPr id="17207770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7702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9079F" w14:textId="7BAA944F" w:rsidR="00A724F2" w:rsidRDefault="00A724F2" w:rsidP="004A73B6">
      <w:pPr>
        <w:rPr>
          <w:rFonts w:cs="Arial"/>
        </w:rPr>
      </w:pPr>
    </w:p>
    <w:p w14:paraId="5A940205" w14:textId="1E064A08" w:rsidR="00A724F2" w:rsidRDefault="00ED4BA8" w:rsidP="004A73B6">
      <w:pPr>
        <w:rPr>
          <w:rFonts w:cs="Arial"/>
        </w:rPr>
      </w:pPr>
      <w:r>
        <w:rPr>
          <w:rFonts w:cs="Arial"/>
        </w:rPr>
        <w:t>Practical improvements are things that can be done to make things better.</w:t>
      </w:r>
    </w:p>
    <w:p w14:paraId="68491A0C" w14:textId="77777777" w:rsidR="00ED4BA8" w:rsidRDefault="00ED4BA8" w:rsidP="004A73B6">
      <w:pPr>
        <w:rPr>
          <w:rFonts w:cs="Arial"/>
        </w:rPr>
      </w:pPr>
    </w:p>
    <w:p w14:paraId="0997A993" w14:textId="21E16158" w:rsidR="00A724F2" w:rsidRDefault="00A724F2" w:rsidP="00A724F2"/>
    <w:p w14:paraId="1A5129EC" w14:textId="5E603DF7" w:rsidR="00A724F2" w:rsidRPr="00741E89" w:rsidRDefault="00ED4BA8" w:rsidP="00A724F2">
      <w:pPr>
        <w:rPr>
          <w:sz w:val="2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5280" behindDoc="0" locked="0" layoutInCell="1" allowOverlap="1" wp14:anchorId="4BAD835A" wp14:editId="4306168C">
            <wp:simplePos x="0" y="0"/>
            <wp:positionH relativeFrom="margin">
              <wp:posOffset>57150</wp:posOffset>
            </wp:positionH>
            <wp:positionV relativeFrom="paragraph">
              <wp:posOffset>22860</wp:posOffset>
            </wp:positionV>
            <wp:extent cx="1291590" cy="1291590"/>
            <wp:effectExtent l="0" t="0" r="381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4F2">
        <w:t>Affected decision making can be caused by many things such as</w:t>
      </w:r>
      <w:r w:rsidR="00A724F2" w:rsidRPr="3E627BB8">
        <w:t>:</w:t>
      </w:r>
    </w:p>
    <w:p w14:paraId="36C1FB15" w14:textId="77777777" w:rsidR="00A724F2" w:rsidRPr="00810451" w:rsidRDefault="00A724F2" w:rsidP="00BB0198">
      <w:pPr>
        <w:pStyle w:val="Listtoplevel"/>
      </w:pPr>
      <w:r w:rsidRPr="00810451">
        <w:drawing>
          <wp:anchor distT="0" distB="0" distL="114300" distR="114300" simplePos="0" relativeHeight="251746304" behindDoc="0" locked="0" layoutInCell="1" allowOverlap="1" wp14:anchorId="1C69C977" wp14:editId="5B9BDB04">
            <wp:simplePos x="0" y="0"/>
            <wp:positionH relativeFrom="margin">
              <wp:align>left</wp:align>
            </wp:positionH>
            <wp:positionV relativeFrom="paragraph">
              <wp:posOffset>634365</wp:posOffset>
            </wp:positionV>
            <wp:extent cx="1057275" cy="1535550"/>
            <wp:effectExtent l="0" t="0" r="0" b="762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0451">
        <w:t>brain injuries</w:t>
      </w:r>
    </w:p>
    <w:p w14:paraId="4ACA1EE2" w14:textId="77777777" w:rsidR="00A724F2" w:rsidRPr="007559E2" w:rsidRDefault="00A724F2" w:rsidP="00BB0198">
      <w:pPr>
        <w:pStyle w:val="Listtoplevel"/>
        <w:rPr>
          <w:b/>
          <w:bCs/>
        </w:rPr>
      </w:pPr>
      <w:r w:rsidRPr="007559E2">
        <w:rPr>
          <w:b/>
          <w:bCs/>
        </w:rPr>
        <w:t>dementia</w:t>
      </w:r>
    </w:p>
    <w:p w14:paraId="0F8CB861" w14:textId="145AB072" w:rsidR="00756FB0" w:rsidRDefault="00A724F2" w:rsidP="00BB0198">
      <w:pPr>
        <w:pStyle w:val="Listtoplevel"/>
      </w:pPr>
      <w:r w:rsidRPr="00810451">
        <w:t>learning disabilities</w:t>
      </w:r>
    </w:p>
    <w:p w14:paraId="706789EA" w14:textId="69AC3C28" w:rsidR="00A724F2" w:rsidRPr="00810451" w:rsidRDefault="00A724F2" w:rsidP="00BB0198">
      <w:pPr>
        <w:pStyle w:val="Listtoplevel"/>
      </w:pPr>
      <w:r w:rsidRPr="00810451">
        <w:drawing>
          <wp:anchor distT="0" distB="0" distL="114300" distR="114300" simplePos="0" relativeHeight="251748352" behindDoc="0" locked="0" layoutInCell="1" allowOverlap="1" wp14:anchorId="5D84232F" wp14:editId="052E0059">
            <wp:simplePos x="0" y="0"/>
            <wp:positionH relativeFrom="margin">
              <wp:posOffset>-217170</wp:posOffset>
            </wp:positionH>
            <wp:positionV relativeFrom="paragraph">
              <wp:posOffset>314325</wp:posOffset>
            </wp:positionV>
            <wp:extent cx="1688304" cy="1744980"/>
            <wp:effectExtent l="0" t="0" r="7620" b="762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304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Pr="00810451">
        <w:t xml:space="preserve">experiences of mental distress </w:t>
      </w:r>
    </w:p>
    <w:p w14:paraId="4F22BDA2" w14:textId="370F348A" w:rsidR="00A724F2" w:rsidRPr="00810451" w:rsidRDefault="00A724F2" w:rsidP="00BB0198">
      <w:pPr>
        <w:pStyle w:val="Listtoplevel"/>
      </w:pPr>
      <w:r w:rsidRPr="00810451">
        <w:t xml:space="preserve">other conditions or disabilities that affect how </w:t>
      </w:r>
      <w:r w:rsidR="00756FB0">
        <w:t>people</w:t>
      </w:r>
      <w:r w:rsidRPr="00810451">
        <w:t xml:space="preserve"> make decisions.</w:t>
      </w:r>
    </w:p>
    <w:p w14:paraId="02D1D1C9" w14:textId="77777777" w:rsidR="00A724F2" w:rsidRDefault="00A724F2" w:rsidP="00756FB0"/>
    <w:p w14:paraId="0E2D6D1E" w14:textId="1FA7C214" w:rsidR="00756FB0" w:rsidRDefault="00756FB0" w:rsidP="00756FB0"/>
    <w:p w14:paraId="4669CF01" w14:textId="4147E02E" w:rsidR="00A724F2" w:rsidRPr="006E656E" w:rsidRDefault="00A2514F" w:rsidP="00756FB0">
      <w:r w:rsidRPr="00756FB0"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747328" behindDoc="0" locked="0" layoutInCell="1" allowOverlap="1" wp14:anchorId="420EB468" wp14:editId="4C62E24E">
            <wp:simplePos x="0" y="0"/>
            <wp:positionH relativeFrom="margin">
              <wp:posOffset>-106680</wp:posOffset>
            </wp:positionH>
            <wp:positionV relativeFrom="paragraph">
              <wp:posOffset>103075</wp:posOffset>
            </wp:positionV>
            <wp:extent cx="1724660" cy="1724660"/>
            <wp:effectExtent l="0" t="0" r="889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BA8"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CAFF37D" wp14:editId="579FA080">
                <wp:simplePos x="0" y="0"/>
                <wp:positionH relativeFrom="margin">
                  <wp:posOffset>2265680</wp:posOffset>
                </wp:positionH>
                <wp:positionV relativeFrom="paragraph">
                  <wp:posOffset>-53340</wp:posOffset>
                </wp:positionV>
                <wp:extent cx="3562350" cy="2152650"/>
                <wp:effectExtent l="0" t="0" r="0" b="0"/>
                <wp:wrapNone/>
                <wp:docPr id="4033102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152650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30E7F" id="Rectangle 6" o:spid="_x0000_s1026" style="position:absolute;margin-left:178.4pt;margin-top:-4.2pt;width:280.5pt;height:169.5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" fillcolor="#d7eacc" stroked="f" strokeweight="1pt">
                <w10:wrap anchorx="margin"/>
              </v:rect>
            </w:pict>
          </mc:Fallback>
        </mc:AlternateContent>
      </w:r>
      <w:r w:rsidR="00A724F2" w:rsidRPr="00756FB0">
        <w:rPr>
          <w:b/>
          <w:bCs/>
        </w:rPr>
        <w:t>Dementia</w:t>
      </w:r>
      <w:r w:rsidR="00A724F2" w:rsidRPr="00BD5885">
        <w:t xml:space="preserve"> is a </w:t>
      </w:r>
      <w:r w:rsidR="00A724F2">
        <w:t xml:space="preserve">health </w:t>
      </w:r>
      <w:r w:rsidR="00A724F2" w:rsidRPr="00BD5885">
        <w:t>condition where people</w:t>
      </w:r>
      <w:r w:rsidR="00A724F2">
        <w:t xml:space="preserve"> can</w:t>
      </w:r>
      <w:r w:rsidR="00A724F2" w:rsidRPr="00BD5885">
        <w:t xml:space="preserve"> find it hard to:</w:t>
      </w:r>
    </w:p>
    <w:p w14:paraId="6437420A" w14:textId="592D34B1" w:rsidR="00A724F2" w:rsidRPr="00BD5885" w:rsidRDefault="00A724F2" w:rsidP="00655568">
      <w:pPr>
        <w:pStyle w:val="Listtoplevel"/>
      </w:pPr>
      <w:r w:rsidRPr="00BD5885">
        <w:t>remember things</w:t>
      </w:r>
    </w:p>
    <w:p w14:paraId="27F1E7D7" w14:textId="314C25CC" w:rsidR="00ED4BA8" w:rsidRPr="00ED4BA8" w:rsidRDefault="00A724F2" w:rsidP="00655568">
      <w:pPr>
        <w:pStyle w:val="Listtoplevel"/>
        <w:rPr>
          <w:rFonts w:cs="Arial"/>
        </w:rPr>
      </w:pPr>
      <w:r w:rsidRPr="00BD5885">
        <w:t>understand things.</w:t>
      </w:r>
    </w:p>
    <w:p w14:paraId="75FD5F33" w14:textId="21DB1F9E" w:rsidR="00ED4BA8" w:rsidRDefault="00ED4BA8" w:rsidP="00ED4BA8">
      <w:pPr>
        <w:pStyle w:val="Listtoplevel"/>
        <w:numPr>
          <w:ilvl w:val="0"/>
          <w:numId w:val="0"/>
        </w:numPr>
        <w:ind w:left="4253" w:hanging="567"/>
      </w:pPr>
    </w:p>
    <w:p w14:paraId="47F4C070" w14:textId="6424F313" w:rsidR="00B30968" w:rsidRDefault="00167CC5" w:rsidP="00ED4BA8">
      <w:r w:rsidRPr="00B41C9B"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2784DBD6" wp14:editId="586484D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57548" cy="1598317"/>
            <wp:effectExtent l="0" t="0" r="0" b="1905"/>
            <wp:wrapNone/>
            <wp:docPr id="1735329947" name="Picture 17353299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329947" name="Picture 17353299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52" cy="16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BA8">
        <w:t>People have told us about lots of things that can be hard when</w:t>
      </w:r>
      <w:r w:rsidR="00B30968">
        <w:t>:</w:t>
      </w:r>
    </w:p>
    <w:p w14:paraId="65DF32BF" w14:textId="788E008F" w:rsidR="00B30968" w:rsidRDefault="00B30968" w:rsidP="00B30968">
      <w:pPr>
        <w:pStyle w:val="Listtoplevel"/>
      </w:pPr>
      <w:r w:rsidRPr="00B30968">
        <w:drawing>
          <wp:anchor distT="0" distB="0" distL="114300" distR="114300" simplePos="0" relativeHeight="252059648" behindDoc="0" locked="0" layoutInCell="1" allowOverlap="1" wp14:anchorId="2E3B1F1D" wp14:editId="3B31B0B6">
            <wp:simplePos x="0" y="0"/>
            <wp:positionH relativeFrom="column">
              <wp:posOffset>0</wp:posOffset>
            </wp:positionH>
            <wp:positionV relativeFrom="paragraph">
              <wp:posOffset>1462405</wp:posOffset>
            </wp:positionV>
            <wp:extent cx="1862471" cy="1641475"/>
            <wp:effectExtent l="0" t="0" r="4445" b="0"/>
            <wp:wrapNone/>
            <wp:docPr id="1137173571" name="Picture 1" descr="A person pointing at a picture of several different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73571" name="Picture 1" descr="A person pointing at a picture of several different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71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A8">
        <w:t>someone has affected decision making</w:t>
      </w:r>
      <w:r>
        <w:br/>
      </w:r>
      <w:r>
        <w:br/>
        <w:t>and</w:t>
      </w:r>
    </w:p>
    <w:p w14:paraId="2CC5856E" w14:textId="02748A98" w:rsidR="00ED4BA8" w:rsidRDefault="00B30968" w:rsidP="00B30968">
      <w:pPr>
        <w:pStyle w:val="Listtoplevel"/>
      </w:pPr>
      <w:r>
        <w:t xml:space="preserve">a </w:t>
      </w:r>
      <w:r w:rsidRPr="00B30968">
        <w:rPr>
          <w:b/>
          <w:bCs/>
        </w:rPr>
        <w:t>decision making arrangement</w:t>
      </w:r>
      <w:r>
        <w:t xml:space="preserve"> might be needed</w:t>
      </w:r>
      <w:r w:rsidR="00ED4BA8">
        <w:t>.</w:t>
      </w:r>
    </w:p>
    <w:p w14:paraId="02F1AC95" w14:textId="15969C68" w:rsidR="00ED4BA8" w:rsidRDefault="00ED4BA8" w:rsidP="00ED4BA8"/>
    <w:p w14:paraId="261C4646" w14:textId="77777777" w:rsidR="00B30968" w:rsidRDefault="00B30968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7BDB329" w14:textId="4BF58C82" w:rsidR="00B30968" w:rsidRDefault="00B30968" w:rsidP="00B30968">
      <w:r w:rsidRPr="00756FB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66B465FA" wp14:editId="31B91BE3">
                <wp:simplePos x="0" y="0"/>
                <wp:positionH relativeFrom="margin">
                  <wp:posOffset>2167890</wp:posOffset>
                </wp:positionH>
                <wp:positionV relativeFrom="paragraph">
                  <wp:posOffset>-91092</wp:posOffset>
                </wp:positionV>
                <wp:extent cx="3613355" cy="4542504"/>
                <wp:effectExtent l="0" t="0" r="6350" b="0"/>
                <wp:wrapNone/>
                <wp:docPr id="1601936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3355" cy="4542504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2060" id="Rectangle 6" o:spid="_x0000_s1026" style="position:absolute;margin-left:170.7pt;margin-top:-7.15pt;width:284.5pt;height:357.7pt;z-index:-25126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" fillcolor="#d7eacc" stroked="f" strokeweight="1pt">
                <w10:wrap anchorx="margin"/>
              </v:rect>
            </w:pict>
          </mc:Fallback>
        </mc:AlternateContent>
      </w:r>
      <w:r w:rsidRPr="00FE24C4">
        <w:rPr>
          <w:rFonts w:cs="Arial"/>
          <w:b/>
          <w:bCs/>
          <w:noProof/>
          <w:lang w:val="en-NZ" w:eastAsia="en-NZ"/>
        </w:rPr>
        <w:drawing>
          <wp:anchor distT="0" distB="0" distL="114300" distR="114300" simplePos="0" relativeHeight="252052480" behindDoc="0" locked="0" layoutInCell="1" allowOverlap="1" wp14:anchorId="256F94CE" wp14:editId="44AC654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65662" cy="1885616"/>
            <wp:effectExtent l="0" t="0" r="6350" b="635"/>
            <wp:wrapNone/>
            <wp:docPr id="1591713236" name="Picture 1591713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13236" name="Picture 15917132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2" cy="18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24C4">
        <w:rPr>
          <w:b/>
          <w:bCs/>
        </w:rPr>
        <w:t xml:space="preserve">Decision </w:t>
      </w:r>
      <w:proofErr w:type="gramStart"/>
      <w:r w:rsidRPr="00FE24C4">
        <w:rPr>
          <w:b/>
          <w:bCs/>
        </w:rPr>
        <w:t>making arrangements</w:t>
      </w:r>
      <w:proofErr w:type="gramEnd"/>
      <w:r>
        <w:t xml:space="preserve"> are legal ways of deciding how decisions are made when someone has affected decision making.</w:t>
      </w:r>
    </w:p>
    <w:p w14:paraId="138EE60B" w14:textId="77777777" w:rsidR="00B30968" w:rsidRDefault="00B30968" w:rsidP="00B30968"/>
    <w:p w14:paraId="6C1BE5AC" w14:textId="77777777" w:rsidR="00B30968" w:rsidRDefault="00B30968" w:rsidP="00B30968"/>
    <w:p w14:paraId="0546E1BD" w14:textId="77777777" w:rsidR="00B30968" w:rsidRDefault="00B30968" w:rsidP="00B30968">
      <w:r w:rsidRPr="00655568">
        <w:rPr>
          <w:rFonts w:cs="Arial"/>
          <w:noProof/>
        </w:rPr>
        <w:drawing>
          <wp:anchor distT="0" distB="0" distL="114300" distR="114300" simplePos="0" relativeHeight="252055552" behindDoc="0" locked="0" layoutInCell="1" allowOverlap="1" wp14:anchorId="24B6F2DF" wp14:editId="3BE01EC0">
            <wp:simplePos x="0" y="0"/>
            <wp:positionH relativeFrom="margin">
              <wp:posOffset>-47625</wp:posOffset>
            </wp:positionH>
            <wp:positionV relativeFrom="paragraph">
              <wp:posOffset>302260</wp:posOffset>
            </wp:positionV>
            <wp:extent cx="2160905" cy="2172970"/>
            <wp:effectExtent l="0" t="0" r="0" b="0"/>
            <wp:wrapNone/>
            <wp:docPr id="1916120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20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Examples of decision </w:t>
      </w:r>
      <w:proofErr w:type="gramStart"/>
      <w:r>
        <w:t>making arrangements</w:t>
      </w:r>
      <w:proofErr w:type="gramEnd"/>
      <w:r>
        <w:t xml:space="preserve"> are: </w:t>
      </w:r>
    </w:p>
    <w:p w14:paraId="0B4EB2A8" w14:textId="77777777" w:rsidR="00B30968" w:rsidRPr="00FE24C4" w:rsidRDefault="00B30968" w:rsidP="00B30968">
      <w:pPr>
        <w:pStyle w:val="Listtoplevel"/>
        <w:rPr>
          <w:rFonts w:cs="Arial"/>
          <w:b/>
          <w:bCs/>
        </w:rPr>
      </w:pPr>
      <w:r w:rsidRPr="00FE24C4">
        <w:rPr>
          <w:rFonts w:cs="Arial"/>
          <w:b/>
          <w:bCs/>
        </w:rPr>
        <w:t>Enduring Powers of Attorney</w:t>
      </w:r>
    </w:p>
    <w:p w14:paraId="652883D6" w14:textId="77777777" w:rsidR="00B30968" w:rsidRPr="00FE24C4" w:rsidRDefault="00B30968" w:rsidP="00B30968">
      <w:pPr>
        <w:pStyle w:val="Listtoplevel"/>
        <w:rPr>
          <w:rFonts w:cs="Arial"/>
          <w:b/>
          <w:bCs/>
        </w:rPr>
      </w:pPr>
      <w:r>
        <w:rPr>
          <w:rFonts w:cs="Arial"/>
          <w:b/>
          <w:bCs/>
        </w:rPr>
        <w:t>c</w:t>
      </w:r>
      <w:r w:rsidRPr="00FE24C4">
        <w:rPr>
          <w:rFonts w:cs="Arial"/>
          <w:b/>
          <w:bCs/>
        </w:rPr>
        <w:t>ourt</w:t>
      </w:r>
      <w:r>
        <w:rPr>
          <w:rFonts w:cs="Arial"/>
          <w:b/>
          <w:bCs/>
        </w:rPr>
        <w:t>-</w:t>
      </w:r>
      <w:r w:rsidRPr="00FE24C4">
        <w:rPr>
          <w:rFonts w:cs="Arial"/>
          <w:b/>
          <w:bCs/>
        </w:rPr>
        <w:t>appointed representatives</w:t>
      </w:r>
      <w:r w:rsidRPr="00FE24C4">
        <w:rPr>
          <w:rFonts w:cs="Arial"/>
        </w:rPr>
        <w:t>.</w:t>
      </w:r>
    </w:p>
    <w:p w14:paraId="5E569A68" w14:textId="77777777" w:rsidR="00B30968" w:rsidRDefault="00B30968" w:rsidP="00B30968">
      <w:pPr>
        <w:ind w:left="3600"/>
      </w:pPr>
    </w:p>
    <w:p w14:paraId="3B6E76AD" w14:textId="77777777" w:rsidR="00B30968" w:rsidRDefault="00B30968" w:rsidP="00B30968">
      <w:pPr>
        <w:rPr>
          <w:rFonts w:cs="Arial"/>
        </w:rPr>
      </w:pPr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488813B7" wp14:editId="276937D0">
                <wp:simplePos x="0" y="0"/>
                <wp:positionH relativeFrom="margin">
                  <wp:posOffset>2167890</wp:posOffset>
                </wp:positionH>
                <wp:positionV relativeFrom="paragraph">
                  <wp:posOffset>229092</wp:posOffset>
                </wp:positionV>
                <wp:extent cx="3613150" cy="3244645"/>
                <wp:effectExtent l="0" t="0" r="6350" b="0"/>
                <wp:wrapNone/>
                <wp:docPr id="11678732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3150" cy="3244645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0C9D9" id="Rectangle 6" o:spid="_x0000_s1026" style="position:absolute;margin-left:170.7pt;margin-top:18.05pt;width:284.5pt;height:255.5pt;z-index:-25126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  <w:r w:rsidRPr="00655568">
        <w:rPr>
          <w:rFonts w:cs="Arial"/>
          <w:noProof/>
        </w:rPr>
        <w:drawing>
          <wp:anchor distT="0" distB="0" distL="114300" distR="114300" simplePos="0" relativeHeight="252051456" behindDoc="0" locked="0" layoutInCell="1" allowOverlap="1" wp14:anchorId="0A8EE25C" wp14:editId="268E94F4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1902314" cy="1819275"/>
            <wp:effectExtent l="0" t="0" r="3175" b="0"/>
            <wp:wrapNone/>
            <wp:docPr id="127071938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1938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31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B9E19" w14:textId="77777777" w:rsidR="00B30968" w:rsidRDefault="00B30968" w:rsidP="00B30968">
      <w:pPr>
        <w:rPr>
          <w:rFonts w:cs="Arial"/>
        </w:rPr>
      </w:pPr>
      <w:r>
        <w:rPr>
          <w:rFonts w:cs="Arial"/>
        </w:rPr>
        <w:t xml:space="preserve">An </w:t>
      </w:r>
      <w:r w:rsidRPr="00FE24C4">
        <w:rPr>
          <w:rFonts w:cs="Arial"/>
          <w:b/>
          <w:bCs/>
        </w:rPr>
        <w:t>Enduring Power of Attorney</w:t>
      </w:r>
      <w:r>
        <w:rPr>
          <w:rFonts w:cs="Arial"/>
        </w:rPr>
        <w:t xml:space="preserve"> is when a person chooses someone to make decisions for them if they have affected decision making in the future.</w:t>
      </w:r>
    </w:p>
    <w:p w14:paraId="797CD0FD" w14:textId="77777777" w:rsidR="00B30968" w:rsidRDefault="00B30968" w:rsidP="00B30968">
      <w:pPr>
        <w:rPr>
          <w:rFonts w:cs="Arial"/>
        </w:rPr>
      </w:pPr>
    </w:p>
    <w:p w14:paraId="446A64AF" w14:textId="77777777" w:rsidR="00B30968" w:rsidRDefault="00B30968" w:rsidP="00B30968">
      <w:pPr>
        <w:rPr>
          <w:rFonts w:cs="Arial"/>
        </w:rPr>
      </w:pPr>
    </w:p>
    <w:p w14:paraId="40A56145" w14:textId="77777777" w:rsidR="00B30968" w:rsidRDefault="00B30968" w:rsidP="00B30968">
      <w:pPr>
        <w:rPr>
          <w:rFonts w:cs="Arial"/>
        </w:rPr>
      </w:pPr>
      <w:r>
        <w:rPr>
          <w:rFonts w:cs="Arial"/>
        </w:rPr>
        <w:t xml:space="preserve">Enduring Powers of Attorney are also called </w:t>
      </w:r>
      <w:r w:rsidRPr="00756FB0">
        <w:rPr>
          <w:rFonts w:cs="Arial"/>
          <w:b/>
          <w:bCs/>
        </w:rPr>
        <w:t>EPOAs</w:t>
      </w:r>
      <w:r>
        <w:rPr>
          <w:rFonts w:cs="Arial"/>
        </w:rPr>
        <w:t>.</w:t>
      </w:r>
    </w:p>
    <w:p w14:paraId="239169C9" w14:textId="77777777" w:rsidR="00B30968" w:rsidRDefault="00B30968" w:rsidP="00B30968">
      <w:pPr>
        <w:ind w:left="3600"/>
      </w:pPr>
    </w:p>
    <w:p w14:paraId="1C941612" w14:textId="77777777" w:rsidR="00B30968" w:rsidRDefault="00B30968" w:rsidP="00B30968">
      <w:pPr>
        <w:ind w:left="3600"/>
      </w:pPr>
      <w:r w:rsidRPr="00ED4BA8">
        <w:rPr>
          <w:noProof/>
        </w:rPr>
        <w:lastRenderedPageBreak/>
        <w:drawing>
          <wp:anchor distT="0" distB="0" distL="114300" distR="114300" simplePos="0" relativeHeight="252057600" behindDoc="0" locked="0" layoutInCell="1" allowOverlap="1" wp14:anchorId="46F50A97" wp14:editId="41A4144E">
            <wp:simplePos x="0" y="0"/>
            <wp:positionH relativeFrom="margin">
              <wp:posOffset>-147484</wp:posOffset>
            </wp:positionH>
            <wp:positionV relativeFrom="paragraph">
              <wp:posOffset>-324464</wp:posOffset>
            </wp:positionV>
            <wp:extent cx="1674421" cy="1674421"/>
            <wp:effectExtent l="0" t="0" r="2540" b="2540"/>
            <wp:wrapNone/>
            <wp:docPr id="317447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7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21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4EABB8D2" wp14:editId="2CDE2AE1">
                <wp:simplePos x="0" y="0"/>
                <wp:positionH relativeFrom="margin">
                  <wp:align>right</wp:align>
                </wp:positionH>
                <wp:positionV relativeFrom="paragraph">
                  <wp:posOffset>9855</wp:posOffset>
                </wp:positionV>
                <wp:extent cx="3562350" cy="985652"/>
                <wp:effectExtent l="0" t="0" r="0" b="5080"/>
                <wp:wrapNone/>
                <wp:docPr id="41342433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985652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255C2" id="Rectangle 6" o:spid="_x0000_s1026" style="position:absolute;margin-left:229.3pt;margin-top:.8pt;width:280.5pt;height:77.6pt;z-index:-251259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" fillcolor="#d7eacc" stroked="f" strokeweight="1pt">
                <w10:wrap anchorx="margin"/>
              </v:rect>
            </w:pict>
          </mc:Fallback>
        </mc:AlternateContent>
      </w:r>
      <w:r>
        <w:t xml:space="preserve">A </w:t>
      </w:r>
      <w:r w:rsidRPr="00FE24C4">
        <w:rPr>
          <w:b/>
          <w:bCs/>
        </w:rPr>
        <w:t>court-appointed representative</w:t>
      </w:r>
      <w:r>
        <w:t xml:space="preserve"> is someone the court says can make decisions for someone else.</w:t>
      </w:r>
    </w:p>
    <w:p w14:paraId="781F600A" w14:textId="77777777" w:rsidR="00B30968" w:rsidRDefault="00B30968" w:rsidP="00B30968">
      <w:pPr>
        <w:ind w:left="3600"/>
      </w:pPr>
    </w:p>
    <w:p w14:paraId="178D4677" w14:textId="1E99BDD6" w:rsidR="00167CC5" w:rsidRDefault="00167CC5" w:rsidP="00ED4BA8">
      <w:r w:rsidRPr="00167CC5">
        <w:rPr>
          <w:noProof/>
        </w:rPr>
        <w:drawing>
          <wp:anchor distT="0" distB="0" distL="114300" distR="114300" simplePos="0" relativeHeight="251886592" behindDoc="0" locked="0" layoutInCell="1" allowOverlap="1" wp14:anchorId="4583C247" wp14:editId="285A7B56">
            <wp:simplePos x="0" y="0"/>
            <wp:positionH relativeFrom="margin">
              <wp:align>left</wp:align>
            </wp:positionH>
            <wp:positionV relativeFrom="paragraph">
              <wp:posOffset>196141</wp:posOffset>
            </wp:positionV>
            <wp:extent cx="1781299" cy="1219075"/>
            <wp:effectExtent l="0" t="0" r="0" b="635"/>
            <wp:wrapNone/>
            <wp:docPr id="308749436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49436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99" cy="1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FA781" w14:textId="5A5A1848" w:rsidR="00ED4BA8" w:rsidRDefault="00ED4BA8" w:rsidP="00ED4BA8">
      <w:r>
        <w:t>We are looking mostly at issues in 3 groups:</w:t>
      </w:r>
    </w:p>
    <w:p w14:paraId="00466CFB" w14:textId="04B207A6" w:rsidR="00ED4BA8" w:rsidRPr="00ED4BA8" w:rsidRDefault="00167CC5" w:rsidP="00ED4BA8">
      <w:pPr>
        <w:pStyle w:val="Listtoplevel"/>
        <w:rPr>
          <w:rFonts w:cs="Arial"/>
        </w:rPr>
      </w:pPr>
      <w:r w:rsidRPr="00167CC5">
        <w:drawing>
          <wp:anchor distT="0" distB="0" distL="114300" distR="114300" simplePos="0" relativeHeight="251888640" behindDoc="0" locked="0" layoutInCell="1" allowOverlap="1" wp14:anchorId="52681D6D" wp14:editId="15661EAE">
            <wp:simplePos x="0" y="0"/>
            <wp:positionH relativeFrom="margin">
              <wp:posOffset>0</wp:posOffset>
            </wp:positionH>
            <wp:positionV relativeFrom="paragraph">
              <wp:posOffset>576580</wp:posOffset>
            </wp:positionV>
            <wp:extent cx="1181274" cy="1222788"/>
            <wp:effectExtent l="0" t="0" r="0" b="0"/>
            <wp:wrapNone/>
            <wp:docPr id="172148920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8920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74" cy="12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A8">
        <w:t xml:space="preserve">access to information / </w:t>
      </w:r>
      <w:r w:rsidR="00ED4BA8" w:rsidRPr="001B2322">
        <w:rPr>
          <w:b/>
          <w:bCs/>
        </w:rPr>
        <w:t>guidance</w:t>
      </w:r>
    </w:p>
    <w:p w14:paraId="235172B0" w14:textId="5E6FD67C" w:rsidR="00ED4BA8" w:rsidRPr="001B2322" w:rsidRDefault="00ED4BA8" w:rsidP="00167CC5">
      <w:pPr>
        <w:pStyle w:val="Listtoplevel"/>
        <w:rPr>
          <w:rFonts w:cs="Arial"/>
          <w:b/>
          <w:bCs/>
        </w:rPr>
      </w:pPr>
      <w:r w:rsidRPr="001B2322">
        <w:rPr>
          <w:b/>
          <w:bCs/>
        </w:rPr>
        <w:t>making complaints</w:t>
      </w:r>
    </w:p>
    <w:p w14:paraId="07CF2A9B" w14:textId="19B2FC0D" w:rsidR="00ED4BA8" w:rsidRPr="00ED4BA8" w:rsidRDefault="00167CC5" w:rsidP="00ED4BA8">
      <w:pPr>
        <w:pStyle w:val="Listtoplevel"/>
        <w:rPr>
          <w:rFonts w:cs="Arial"/>
        </w:rPr>
      </w:pPr>
      <w:r w:rsidRPr="00ED4BA8">
        <w:drawing>
          <wp:anchor distT="0" distB="0" distL="114300" distR="114300" simplePos="0" relativeHeight="251884544" behindDoc="0" locked="0" layoutInCell="1" allowOverlap="1" wp14:anchorId="2CF3FE31" wp14:editId="040C8D6E">
            <wp:simplePos x="0" y="0"/>
            <wp:positionH relativeFrom="margin">
              <wp:align>left</wp:align>
            </wp:positionH>
            <wp:positionV relativeFrom="paragraph">
              <wp:posOffset>295217</wp:posOffset>
            </wp:positionV>
            <wp:extent cx="1496291" cy="1496291"/>
            <wp:effectExtent l="0" t="0" r="8890" b="0"/>
            <wp:wrapNone/>
            <wp:docPr id="65739593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9593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A8">
        <w:t>other ways to make things work better.</w:t>
      </w:r>
    </w:p>
    <w:p w14:paraId="4CD7EEE7" w14:textId="77777777" w:rsidR="00B30968" w:rsidRDefault="00B30968" w:rsidP="001B2322">
      <w:pPr>
        <w:rPr>
          <w:b/>
          <w:bCs/>
        </w:rPr>
      </w:pPr>
    </w:p>
    <w:p w14:paraId="59ADF902" w14:textId="77777777" w:rsidR="00B30968" w:rsidRDefault="00B30968" w:rsidP="001B2322">
      <w:pPr>
        <w:rPr>
          <w:b/>
          <w:bCs/>
        </w:rPr>
      </w:pPr>
    </w:p>
    <w:p w14:paraId="33EA207E" w14:textId="12F4F028" w:rsidR="00167CC5" w:rsidRDefault="001B2322" w:rsidP="001B2322">
      <w:r w:rsidRPr="001B2322">
        <w:rPr>
          <w:b/>
          <w:bCs/>
          <w:noProof/>
        </w:rPr>
        <w:drawing>
          <wp:anchor distT="0" distB="0" distL="114300" distR="114300" simplePos="0" relativeHeight="251898880" behindDoc="0" locked="0" layoutInCell="1" allowOverlap="1" wp14:anchorId="79206C42" wp14:editId="434E63E4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1626919" cy="1217066"/>
            <wp:effectExtent l="0" t="0" r="0" b="2540"/>
            <wp:wrapNone/>
            <wp:docPr id="898440010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40010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19" cy="121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2B588B67" wp14:editId="6CD9770D">
                <wp:simplePos x="0" y="0"/>
                <wp:positionH relativeFrom="margin">
                  <wp:align>right</wp:align>
                </wp:positionH>
                <wp:positionV relativeFrom="paragraph">
                  <wp:posOffset>-2194</wp:posOffset>
                </wp:positionV>
                <wp:extent cx="3562350" cy="665018"/>
                <wp:effectExtent l="0" t="0" r="0" b="1905"/>
                <wp:wrapNone/>
                <wp:docPr id="181328224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665018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063B9" id="Rectangle 6" o:spid="_x0000_s1026" style="position:absolute;margin-left:229.3pt;margin-top:-.15pt;width:280.5pt;height:52.35pt;z-index:-25142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" fillcolor="#d7eacc" stroked="f" strokeweight="1pt">
                <w10:wrap anchorx="margin"/>
              </v:rect>
            </w:pict>
          </mc:Fallback>
        </mc:AlternateContent>
      </w:r>
      <w:r w:rsidR="00167CC5" w:rsidRPr="001B2322">
        <w:rPr>
          <w:b/>
          <w:bCs/>
        </w:rPr>
        <w:t>Guidance</w:t>
      </w:r>
      <w:r w:rsidR="00167CC5">
        <w:t xml:space="preserve"> is when someone supports you to decide what to do.</w:t>
      </w:r>
    </w:p>
    <w:p w14:paraId="27E34794" w14:textId="15C32EAE" w:rsidR="00167CC5" w:rsidRDefault="00167CC5" w:rsidP="001B2322"/>
    <w:p w14:paraId="5616BFE0" w14:textId="415F39F1" w:rsidR="001B2322" w:rsidRDefault="001B2322" w:rsidP="001B2322"/>
    <w:p w14:paraId="0AC0016C" w14:textId="26BF9666" w:rsidR="00B30968" w:rsidRDefault="00B30968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B90D141" w14:textId="7D3E9828" w:rsidR="00ED4BA8" w:rsidRDefault="00B30968" w:rsidP="001B2322">
      <w:r w:rsidRPr="00756FB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639CAA95" wp14:editId="00D78683">
                <wp:simplePos x="0" y="0"/>
                <wp:positionH relativeFrom="margin">
                  <wp:posOffset>2178685</wp:posOffset>
                </wp:positionH>
                <wp:positionV relativeFrom="paragraph">
                  <wp:posOffset>-28575</wp:posOffset>
                </wp:positionV>
                <wp:extent cx="3562350" cy="3170712"/>
                <wp:effectExtent l="0" t="0" r="0" b="0"/>
                <wp:wrapNone/>
                <wp:docPr id="3179403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3170712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5521F" id="Rectangle 6" o:spid="_x0000_s1026" style="position:absolute;margin-left:171.55pt;margin-top:-2.25pt;width:280.5pt;height:249.6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" fillcolor="#d7eacc" stroked="f" strokeweight="1pt">
                <w10:wrap anchorx="margin"/>
              </v:rect>
            </w:pict>
          </mc:Fallback>
        </mc:AlternateContent>
      </w:r>
      <w:r w:rsidR="001B2322" w:rsidRPr="00167CC5">
        <w:rPr>
          <w:noProof/>
        </w:rPr>
        <w:drawing>
          <wp:anchor distT="0" distB="0" distL="114300" distR="114300" simplePos="0" relativeHeight="251894784" behindDoc="0" locked="0" layoutInCell="1" allowOverlap="1" wp14:anchorId="6B1E407C" wp14:editId="6F6C6529">
            <wp:simplePos x="0" y="0"/>
            <wp:positionH relativeFrom="margin">
              <wp:align>left</wp:align>
            </wp:positionH>
            <wp:positionV relativeFrom="paragraph">
              <wp:posOffset>449927</wp:posOffset>
            </wp:positionV>
            <wp:extent cx="1881434" cy="1947554"/>
            <wp:effectExtent l="0" t="0" r="5080" b="0"/>
            <wp:wrapNone/>
            <wp:docPr id="131305104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05104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34" cy="194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A8" w:rsidRPr="001B2322">
        <w:rPr>
          <w:b/>
          <w:bCs/>
        </w:rPr>
        <w:t>Making a complaint</w:t>
      </w:r>
      <w:r w:rsidR="00ED4BA8">
        <w:t xml:space="preserve"> is when you tell someone that:</w:t>
      </w:r>
    </w:p>
    <w:p w14:paraId="261D9BCE" w14:textId="685A1B45" w:rsidR="00ED4BA8" w:rsidRPr="00ED4BA8" w:rsidRDefault="00ED4BA8" w:rsidP="00ED4BA8">
      <w:pPr>
        <w:pStyle w:val="Listtoplevel"/>
        <w:rPr>
          <w:rFonts w:cs="Arial"/>
        </w:rPr>
      </w:pPr>
      <w:r>
        <w:t>you are unhappy about something</w:t>
      </w:r>
    </w:p>
    <w:p w14:paraId="19E94C5D" w14:textId="2CA3767E" w:rsidR="00A724F2" w:rsidRDefault="001B2322" w:rsidP="001B2322">
      <w:pPr>
        <w:pStyle w:val="Listtoplevel"/>
        <w:rPr>
          <w:rFonts w:cs="Arial"/>
        </w:rPr>
      </w:pPr>
      <w:r w:rsidRPr="001B2322">
        <w:rPr>
          <w:rFonts w:cs="Arial"/>
        </w:rPr>
        <w:drawing>
          <wp:anchor distT="0" distB="0" distL="114300" distR="114300" simplePos="0" relativeHeight="251896832" behindDoc="0" locked="0" layoutInCell="1" allowOverlap="1" wp14:anchorId="0A6F22A1" wp14:editId="2C71BAD3">
            <wp:simplePos x="0" y="0"/>
            <wp:positionH relativeFrom="margin">
              <wp:align>left</wp:align>
            </wp:positionH>
            <wp:positionV relativeFrom="paragraph">
              <wp:posOffset>1698798</wp:posOffset>
            </wp:positionV>
            <wp:extent cx="1793174" cy="1300081"/>
            <wp:effectExtent l="0" t="0" r="0" b="0"/>
            <wp:wrapNone/>
            <wp:docPr id="64655369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5369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4" cy="13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A8">
        <w:t>you want something to be done about that thing to make things better.</w:t>
      </w:r>
      <w:r w:rsidR="00A724F2" w:rsidRPr="00A67D28">
        <w:br/>
      </w:r>
    </w:p>
    <w:p w14:paraId="529417EE" w14:textId="28564177" w:rsidR="00ED4BA8" w:rsidRDefault="00ED4BA8" w:rsidP="00ED4BA8">
      <w:pPr>
        <w:pStyle w:val="Listtoplevel"/>
        <w:numPr>
          <w:ilvl w:val="0"/>
          <w:numId w:val="0"/>
        </w:numPr>
        <w:ind w:left="3686"/>
        <w:rPr>
          <w:rFonts w:cs="Arial"/>
        </w:rPr>
      </w:pPr>
      <w:r>
        <w:rPr>
          <w:rFonts w:cs="Arial"/>
        </w:rPr>
        <w:t>We will talk more about all of these groups of issues in this document.</w:t>
      </w:r>
    </w:p>
    <w:p w14:paraId="7E1D3BDE" w14:textId="5BE92395" w:rsidR="00ED4BA8" w:rsidRDefault="00ED4BA8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1A0701E5" w14:textId="35A3B893" w:rsidR="00FA7EA3" w:rsidRDefault="00ED4BA8" w:rsidP="00ED4BA8">
      <w:pPr>
        <w:pStyle w:val="Heading1"/>
      </w:pPr>
      <w:bookmarkStart w:id="18" w:name="_Access_to_information"/>
      <w:bookmarkEnd w:id="18"/>
      <w:r>
        <w:lastRenderedPageBreak/>
        <w:t>Access to information and guidance</w:t>
      </w:r>
    </w:p>
    <w:p w14:paraId="600822A5" w14:textId="46932AAA" w:rsidR="004A73B6" w:rsidRDefault="004A73B6" w:rsidP="00634C10">
      <w:pPr>
        <w:rPr>
          <w:rFonts w:cs="Arial"/>
        </w:rPr>
      </w:pPr>
    </w:p>
    <w:p w14:paraId="5511F738" w14:textId="6AD7A33D" w:rsidR="00ED4BA8" w:rsidRDefault="00FE24C4" w:rsidP="00634C10">
      <w:pPr>
        <w:rPr>
          <w:rFonts w:cs="Arial"/>
        </w:rPr>
      </w:pPr>
      <w:r w:rsidRPr="00810451">
        <w:rPr>
          <w:noProof/>
        </w:rPr>
        <w:drawing>
          <wp:anchor distT="0" distB="0" distL="114300" distR="114300" simplePos="0" relativeHeight="251907072" behindDoc="0" locked="0" layoutInCell="1" allowOverlap="1" wp14:anchorId="3DB45E18" wp14:editId="2218FDE8">
            <wp:simplePos x="0" y="0"/>
            <wp:positionH relativeFrom="margin">
              <wp:align>left</wp:align>
            </wp:positionH>
            <wp:positionV relativeFrom="paragraph">
              <wp:posOffset>17376</wp:posOffset>
            </wp:positionV>
            <wp:extent cx="1508166" cy="1558795"/>
            <wp:effectExtent l="0" t="0" r="0" b="3810"/>
            <wp:wrapNone/>
            <wp:docPr id="1266923235" name="Picture 1266923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23235" name="Picture 1266923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959" cy="156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CBC89" w14:textId="17BA8D9E" w:rsidR="00ED4BA8" w:rsidRDefault="00ED4BA8" w:rsidP="00634C10">
      <w:pPr>
        <w:rPr>
          <w:rFonts w:cs="Arial"/>
        </w:rPr>
      </w:pPr>
      <w:r>
        <w:rPr>
          <w:rFonts w:cs="Arial"/>
        </w:rPr>
        <w:t>Good information and guidance can be useful for:</w:t>
      </w:r>
    </w:p>
    <w:p w14:paraId="6791BAF6" w14:textId="0AAF62BD" w:rsidR="00ED4BA8" w:rsidRDefault="001B2322" w:rsidP="001B2322">
      <w:pPr>
        <w:pStyle w:val="ListParagraph"/>
      </w:pPr>
      <w:r w:rsidRPr="001B2322">
        <w:rPr>
          <w:noProof/>
        </w:rPr>
        <w:drawing>
          <wp:anchor distT="0" distB="0" distL="114300" distR="114300" simplePos="0" relativeHeight="251902976" behindDoc="0" locked="0" layoutInCell="1" allowOverlap="1" wp14:anchorId="61048B98" wp14:editId="33D16B2C">
            <wp:simplePos x="0" y="0"/>
            <wp:positionH relativeFrom="margin">
              <wp:align>left</wp:align>
            </wp:positionH>
            <wp:positionV relativeFrom="paragraph">
              <wp:posOffset>840740</wp:posOffset>
            </wp:positionV>
            <wp:extent cx="1745673" cy="1356449"/>
            <wp:effectExtent l="0" t="0" r="6985" b="0"/>
            <wp:wrapNone/>
            <wp:docPr id="166161603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1603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96" cy="13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</w:t>
      </w:r>
      <w:r w:rsidR="00ED4BA8">
        <w:t>dults who have affected decision making</w:t>
      </w:r>
    </w:p>
    <w:p w14:paraId="647CF7EC" w14:textId="401D7C5A" w:rsidR="00ED4BA8" w:rsidRDefault="001B2322" w:rsidP="001B2322">
      <w:pPr>
        <w:pStyle w:val="ListParagraph"/>
      </w:pPr>
      <w:r>
        <w:t>p</w:t>
      </w:r>
      <w:r w:rsidR="00ED4BA8">
        <w:t>eople who support them.</w:t>
      </w:r>
    </w:p>
    <w:p w14:paraId="35B9710E" w14:textId="3DA6799B" w:rsidR="00ED4BA8" w:rsidRDefault="00ED4BA8" w:rsidP="00634C10">
      <w:pPr>
        <w:rPr>
          <w:rFonts w:cs="Arial"/>
        </w:rPr>
      </w:pPr>
    </w:p>
    <w:p w14:paraId="0534E8DB" w14:textId="553DE42C" w:rsidR="00ED4BA8" w:rsidRDefault="00ED4BA8" w:rsidP="00634C10">
      <w:pPr>
        <w:rPr>
          <w:rFonts w:cs="Arial"/>
        </w:rPr>
      </w:pPr>
    </w:p>
    <w:p w14:paraId="7A0DC51A" w14:textId="3F7FF382" w:rsidR="00ED4BA8" w:rsidRDefault="00FE24C4" w:rsidP="00634C10">
      <w:pPr>
        <w:rPr>
          <w:rFonts w:cs="Arial"/>
        </w:rPr>
      </w:pPr>
      <w:r w:rsidRPr="00810451">
        <w:rPr>
          <w:noProof/>
        </w:rPr>
        <w:drawing>
          <wp:anchor distT="0" distB="0" distL="114300" distR="114300" simplePos="0" relativeHeight="251900928" behindDoc="0" locked="0" layoutInCell="1" allowOverlap="1" wp14:anchorId="65CAB037" wp14:editId="0409522D">
            <wp:simplePos x="0" y="0"/>
            <wp:positionH relativeFrom="margin">
              <wp:align>left</wp:align>
            </wp:positionH>
            <wp:positionV relativeFrom="paragraph">
              <wp:posOffset>352417</wp:posOffset>
            </wp:positionV>
            <wp:extent cx="1057275" cy="1535550"/>
            <wp:effectExtent l="0" t="0" r="0" b="7620"/>
            <wp:wrapNone/>
            <wp:docPr id="2002837566" name="Picture 20028375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37566" name="Picture 20028375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BA8">
        <w:rPr>
          <w:rFonts w:cs="Arial"/>
        </w:rPr>
        <w:t>Examples of information and guidance are:</w:t>
      </w:r>
    </w:p>
    <w:p w14:paraId="1E71060F" w14:textId="79800685" w:rsidR="00ED4BA8" w:rsidRDefault="001B2322" w:rsidP="001B2322">
      <w:pPr>
        <w:pStyle w:val="ListParagraph"/>
      </w:pPr>
      <w:r>
        <w:t>i</w:t>
      </w:r>
      <w:r w:rsidR="00ED4BA8">
        <w:t>nformation for adults with affected decision making about their rights</w:t>
      </w:r>
    </w:p>
    <w:p w14:paraId="3DEB58A8" w14:textId="437638B2" w:rsidR="00ED4BA8" w:rsidRDefault="00FE24C4" w:rsidP="001B2322">
      <w:pPr>
        <w:pStyle w:val="ListParagraph"/>
      </w:pPr>
      <w:r w:rsidRPr="00FE24C4">
        <w:rPr>
          <w:noProof/>
        </w:rPr>
        <w:drawing>
          <wp:anchor distT="0" distB="0" distL="114300" distR="114300" simplePos="0" relativeHeight="251909120" behindDoc="0" locked="0" layoutInCell="1" allowOverlap="1" wp14:anchorId="7A3D14ED" wp14:editId="5AA30633">
            <wp:simplePos x="0" y="0"/>
            <wp:positionH relativeFrom="margin">
              <wp:align>left</wp:align>
            </wp:positionH>
            <wp:positionV relativeFrom="paragraph">
              <wp:posOffset>132995</wp:posOffset>
            </wp:positionV>
            <wp:extent cx="1840675" cy="1840675"/>
            <wp:effectExtent l="0" t="0" r="7620" b="0"/>
            <wp:wrapNone/>
            <wp:docPr id="135601900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1900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75" cy="18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322">
        <w:t>i</w:t>
      </w:r>
      <w:r w:rsidR="00ED4BA8">
        <w:t>nformation about the different kind</w:t>
      </w:r>
      <w:r w:rsidR="00B30968">
        <w:t>s</w:t>
      </w:r>
      <w:r w:rsidR="00ED4BA8">
        <w:t xml:space="preserve"> of </w:t>
      </w:r>
      <w:proofErr w:type="gramStart"/>
      <w:r w:rsidR="00ED4BA8" w:rsidRPr="00B30968">
        <w:t>decision making</w:t>
      </w:r>
      <w:proofErr w:type="gramEnd"/>
      <w:r w:rsidR="00485278" w:rsidRPr="00B30968">
        <w:t xml:space="preserve"> arrangements</w:t>
      </w:r>
    </w:p>
    <w:p w14:paraId="3955C1F3" w14:textId="77A5F95F" w:rsidR="00ED4BA8" w:rsidRDefault="001B2322" w:rsidP="001B2322">
      <w:pPr>
        <w:pStyle w:val="ListParagraph"/>
      </w:pPr>
      <w:r>
        <w:t>g</w:t>
      </w:r>
      <w:r w:rsidR="00ED4BA8">
        <w:t>uidance about the law / courts</w:t>
      </w:r>
      <w:r w:rsidR="00C40F26">
        <w:t>.</w:t>
      </w:r>
    </w:p>
    <w:p w14:paraId="69E150A1" w14:textId="77777777" w:rsidR="001B2322" w:rsidRDefault="001B2322" w:rsidP="001B2322">
      <w:pPr>
        <w:ind w:left="3600"/>
      </w:pPr>
    </w:p>
    <w:p w14:paraId="5F83DBCF" w14:textId="481C68C3" w:rsidR="00ED4BA8" w:rsidRDefault="00A2514F" w:rsidP="00FE24C4">
      <w:r w:rsidRPr="00756FB0"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6AE0C84F" wp14:editId="76B9B606">
            <wp:simplePos x="0" y="0"/>
            <wp:positionH relativeFrom="margin">
              <wp:posOffset>-191729</wp:posOffset>
            </wp:positionH>
            <wp:positionV relativeFrom="paragraph">
              <wp:posOffset>847889</wp:posOffset>
            </wp:positionV>
            <wp:extent cx="1917763" cy="1457325"/>
            <wp:effectExtent l="0" t="0" r="6350" b="0"/>
            <wp:wrapNone/>
            <wp:docPr id="57926802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6802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63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4C4">
        <w:rPr>
          <w:rFonts w:cs="Arial"/>
        </w:rPr>
        <w:t>Another example of information and guidance is g</w:t>
      </w:r>
      <w:r w:rsidR="00ED4BA8">
        <w:t>uidance for people who make decisions about:</w:t>
      </w:r>
    </w:p>
    <w:p w14:paraId="188C570A" w14:textId="51385643" w:rsidR="00ED4BA8" w:rsidRDefault="00FE24C4" w:rsidP="001B2322">
      <w:pPr>
        <w:pStyle w:val="ListParagraph"/>
      </w:pPr>
      <w:r>
        <w:t>h</w:t>
      </w:r>
      <w:r w:rsidR="00ED4BA8">
        <w:t>ow to do things</w:t>
      </w:r>
    </w:p>
    <w:p w14:paraId="35E6C8EB" w14:textId="5DD97D2F" w:rsidR="00ED4BA8" w:rsidRDefault="00FE24C4" w:rsidP="001B2322">
      <w:pPr>
        <w:pStyle w:val="ListParagraph"/>
      </w:pPr>
      <w:r>
        <w:t>h</w:t>
      </w:r>
      <w:r w:rsidR="00ED4BA8">
        <w:t>ow to give good support on decision making.</w:t>
      </w:r>
    </w:p>
    <w:p w14:paraId="14137377" w14:textId="77777777" w:rsidR="00485278" w:rsidRDefault="00485278" w:rsidP="00634C10">
      <w:pPr>
        <w:rPr>
          <w:rFonts w:cs="Arial"/>
        </w:rPr>
      </w:pPr>
    </w:p>
    <w:p w14:paraId="6CE5B24B" w14:textId="2377B7EA" w:rsidR="00FE24C4" w:rsidRDefault="00FE24C4" w:rsidP="00634C10">
      <w:pPr>
        <w:rPr>
          <w:rFonts w:cs="Arial"/>
        </w:rPr>
      </w:pPr>
      <w:r w:rsidRPr="00B41C9B">
        <w:rPr>
          <w:noProof/>
          <w:lang w:val="en-NZ" w:eastAsia="en-NZ"/>
        </w:rPr>
        <w:drawing>
          <wp:anchor distT="0" distB="0" distL="114300" distR="114300" simplePos="0" relativeHeight="251921408" behindDoc="0" locked="0" layoutInCell="1" allowOverlap="1" wp14:anchorId="42D75955" wp14:editId="40597D3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757548" cy="1598317"/>
            <wp:effectExtent l="0" t="0" r="0" b="1905"/>
            <wp:wrapNone/>
            <wp:docPr id="648190484" name="Picture 6481904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90484" name="Picture 6481904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48" cy="15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D56AA" w14:textId="3038EB95" w:rsidR="00485278" w:rsidRDefault="00BB0198" w:rsidP="00634C10">
      <w:pPr>
        <w:rPr>
          <w:rFonts w:cs="Arial"/>
        </w:rPr>
      </w:pPr>
      <w:r>
        <w:rPr>
          <w:rFonts w:cs="Arial"/>
        </w:rPr>
        <w:t>In our review p</w:t>
      </w:r>
      <w:r w:rsidR="00485278">
        <w:rPr>
          <w:rFonts w:cs="Arial"/>
        </w:rPr>
        <w:t>eople told us that information and guidance need to be made better.</w:t>
      </w:r>
    </w:p>
    <w:p w14:paraId="23CF91F0" w14:textId="44C80B3D" w:rsidR="00485278" w:rsidRDefault="00B30968" w:rsidP="00634C10">
      <w:pPr>
        <w:rPr>
          <w:rFonts w:cs="Arial"/>
        </w:rPr>
      </w:pPr>
      <w:r w:rsidRPr="003E610E">
        <w:rPr>
          <w:rFonts w:cs="Arial"/>
          <w:noProof/>
        </w:rPr>
        <w:drawing>
          <wp:anchor distT="0" distB="0" distL="114300" distR="114300" simplePos="0" relativeHeight="251927552" behindDoc="0" locked="0" layoutInCell="1" allowOverlap="1" wp14:anchorId="4360AB02" wp14:editId="68F27051">
            <wp:simplePos x="0" y="0"/>
            <wp:positionH relativeFrom="margin">
              <wp:posOffset>-69850</wp:posOffset>
            </wp:positionH>
            <wp:positionV relativeFrom="paragraph">
              <wp:posOffset>245745</wp:posOffset>
            </wp:positionV>
            <wp:extent cx="2140527" cy="2140527"/>
            <wp:effectExtent l="0" t="0" r="0" b="0"/>
            <wp:wrapNone/>
            <wp:docPr id="122091339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1339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27" cy="21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C98C7" w14:textId="457F4531" w:rsidR="00485278" w:rsidRDefault="00485278" w:rsidP="00634C10">
      <w:pPr>
        <w:rPr>
          <w:rFonts w:cs="Arial"/>
        </w:rPr>
      </w:pPr>
    </w:p>
    <w:p w14:paraId="25AD6002" w14:textId="71618213" w:rsidR="00485278" w:rsidRDefault="00485278" w:rsidP="00B30968">
      <w:r>
        <w:rPr>
          <w:rFonts w:cs="Arial"/>
        </w:rPr>
        <w:t xml:space="preserve">Some people do not know about ways of setting up decision </w:t>
      </w:r>
      <w:proofErr w:type="gramStart"/>
      <w:r>
        <w:rPr>
          <w:rFonts w:cs="Arial"/>
        </w:rPr>
        <w:t xml:space="preserve">making </w:t>
      </w:r>
      <w:r w:rsidR="00B30968">
        <w:rPr>
          <w:rFonts w:cs="Arial"/>
        </w:rPr>
        <w:t>arrangements</w:t>
      </w:r>
      <w:proofErr w:type="gramEnd"/>
      <w:r w:rsidR="00B30968">
        <w:rPr>
          <w:rFonts w:cs="Arial"/>
        </w:rPr>
        <w:t>.</w:t>
      </w:r>
    </w:p>
    <w:p w14:paraId="65B73244" w14:textId="0E8236BA" w:rsidR="00485278" w:rsidRDefault="00485278" w:rsidP="00485278">
      <w:pPr>
        <w:rPr>
          <w:rFonts w:cs="Arial"/>
        </w:rPr>
      </w:pPr>
    </w:p>
    <w:p w14:paraId="2C1208C8" w14:textId="671CF1AF" w:rsidR="00324EDE" w:rsidRDefault="003E610E" w:rsidP="00485278">
      <w:pPr>
        <w:rPr>
          <w:rFonts w:cs="Arial"/>
        </w:rPr>
      </w:pPr>
      <w:r w:rsidRPr="003E610E">
        <w:rPr>
          <w:rFonts w:cs="Arial"/>
          <w:noProof/>
        </w:rPr>
        <w:drawing>
          <wp:anchor distT="0" distB="0" distL="114300" distR="114300" simplePos="0" relativeHeight="251944960" behindDoc="0" locked="0" layoutInCell="1" allowOverlap="1" wp14:anchorId="0CF29997" wp14:editId="4C334CE7">
            <wp:simplePos x="0" y="0"/>
            <wp:positionH relativeFrom="margin">
              <wp:align>left</wp:align>
            </wp:positionH>
            <wp:positionV relativeFrom="paragraph">
              <wp:posOffset>347559</wp:posOffset>
            </wp:positionV>
            <wp:extent cx="1781941" cy="1650671"/>
            <wp:effectExtent l="0" t="0" r="8890" b="6985"/>
            <wp:wrapNone/>
            <wp:docPr id="127097666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7666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941" cy="16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326B9" w14:textId="0749F165" w:rsidR="00485278" w:rsidRDefault="003E610E" w:rsidP="00485278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945984" behindDoc="0" locked="0" layoutInCell="1" allowOverlap="1" wp14:anchorId="43897B9C" wp14:editId="671A22E4">
            <wp:simplePos x="0" y="0"/>
            <wp:positionH relativeFrom="column">
              <wp:posOffset>1046480</wp:posOffset>
            </wp:positionH>
            <wp:positionV relativeFrom="paragraph">
              <wp:posOffset>985413</wp:posOffset>
            </wp:positionV>
            <wp:extent cx="914400" cy="914400"/>
            <wp:effectExtent l="0" t="0" r="0" b="0"/>
            <wp:wrapNone/>
            <wp:docPr id="1412659287" name="Graphic 1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59287" name="Graphic 1412659287" descr="Close with solid fill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278">
        <w:rPr>
          <w:rFonts w:cs="Arial"/>
        </w:rPr>
        <w:t xml:space="preserve">Some people think there is not enough information on how to set up decision </w:t>
      </w:r>
      <w:proofErr w:type="gramStart"/>
      <w:r w:rsidR="00485278">
        <w:rPr>
          <w:rFonts w:cs="Arial"/>
        </w:rPr>
        <w:t>making</w:t>
      </w:r>
      <w:r w:rsidR="00B30968">
        <w:rPr>
          <w:rFonts w:cs="Arial"/>
        </w:rPr>
        <w:t xml:space="preserve"> arrangements</w:t>
      </w:r>
      <w:proofErr w:type="gramEnd"/>
      <w:r w:rsidR="00485278">
        <w:rPr>
          <w:rFonts w:cs="Arial"/>
        </w:rPr>
        <w:t>.</w:t>
      </w:r>
    </w:p>
    <w:p w14:paraId="5CA508CA" w14:textId="1C2E47A8" w:rsidR="00485278" w:rsidRDefault="00485278" w:rsidP="00485278">
      <w:pPr>
        <w:rPr>
          <w:rFonts w:cs="Arial"/>
        </w:rPr>
      </w:pPr>
    </w:p>
    <w:p w14:paraId="6D730043" w14:textId="4963F236" w:rsidR="00485278" w:rsidRDefault="003E610E" w:rsidP="00485278">
      <w:pPr>
        <w:rPr>
          <w:rFonts w:cs="Arial"/>
        </w:rPr>
      </w:pPr>
      <w:r w:rsidRPr="003E610E">
        <w:rPr>
          <w:rFonts w:cs="Arial"/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5069FE8B" wp14:editId="70B97106">
            <wp:simplePos x="0" y="0"/>
            <wp:positionH relativeFrom="margin">
              <wp:align>left</wp:align>
            </wp:positionH>
            <wp:positionV relativeFrom="paragraph">
              <wp:posOffset>322621</wp:posOffset>
            </wp:positionV>
            <wp:extent cx="1960969" cy="2772897"/>
            <wp:effectExtent l="0" t="0" r="1270" b="0"/>
            <wp:wrapNone/>
            <wp:docPr id="178574110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4110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69" cy="27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278">
        <w:rPr>
          <w:rFonts w:cs="Arial"/>
        </w:rPr>
        <w:t>The information and guidance we have can be:</w:t>
      </w:r>
    </w:p>
    <w:p w14:paraId="2E8A6FA0" w14:textId="4451972F" w:rsidR="00485278" w:rsidRDefault="003E610E" w:rsidP="00324EDE">
      <w:pPr>
        <w:pStyle w:val="Listtoplevel"/>
      </w:pPr>
      <w:r>
        <w:t>hard</w:t>
      </w:r>
      <w:r w:rsidR="00485278">
        <w:t xml:space="preserve"> to understand</w:t>
      </w:r>
    </w:p>
    <w:p w14:paraId="679CA926" w14:textId="5A1EDD07" w:rsidR="00485278" w:rsidRDefault="003E610E" w:rsidP="00324EDE">
      <w:pPr>
        <w:pStyle w:val="Listtoplevel"/>
      </w:pPr>
      <w:r>
        <w:t>n</w:t>
      </w:r>
      <w:r w:rsidR="00485278">
        <w:t>ot accessible</w:t>
      </w:r>
      <w:r w:rsidR="00070401">
        <w:t>.</w:t>
      </w:r>
    </w:p>
    <w:p w14:paraId="443136FE" w14:textId="51815909" w:rsidR="00485278" w:rsidRDefault="00485278" w:rsidP="00485278">
      <w:pPr>
        <w:rPr>
          <w:rFonts w:cs="Arial"/>
        </w:rPr>
      </w:pPr>
    </w:p>
    <w:p w14:paraId="0B389D0B" w14:textId="3EABF5A3" w:rsidR="00324EDE" w:rsidRDefault="00324EDE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348B752F" w14:textId="7BED461C" w:rsidR="00485278" w:rsidRDefault="003E610E" w:rsidP="00485278">
      <w:pPr>
        <w:rPr>
          <w:rFonts w:cs="Arial"/>
        </w:rPr>
      </w:pPr>
      <w:r w:rsidRPr="003E610E">
        <w:rPr>
          <w:rFonts w:cs="Arial"/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0EA629DD" wp14:editId="26E270A4">
            <wp:simplePos x="0" y="0"/>
            <wp:positionH relativeFrom="margin">
              <wp:align>left</wp:align>
            </wp:positionH>
            <wp:positionV relativeFrom="paragraph">
              <wp:posOffset>-3318</wp:posOffset>
            </wp:positionV>
            <wp:extent cx="1725561" cy="1725561"/>
            <wp:effectExtent l="0" t="0" r="8255" b="0"/>
            <wp:wrapNone/>
            <wp:docPr id="178843872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3872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33" cy="17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278">
        <w:rPr>
          <w:rFonts w:cs="Arial"/>
        </w:rPr>
        <w:t>People who work with adults with affected decision making do not always feel they know how to give them good support.</w:t>
      </w:r>
    </w:p>
    <w:p w14:paraId="074A8BD7" w14:textId="77777777" w:rsidR="00485278" w:rsidRDefault="00485278" w:rsidP="00485278">
      <w:pPr>
        <w:rPr>
          <w:rFonts w:cs="Arial"/>
        </w:rPr>
      </w:pPr>
    </w:p>
    <w:p w14:paraId="1EF22B7B" w14:textId="15A34732" w:rsidR="00485278" w:rsidRDefault="003E610E" w:rsidP="00485278">
      <w:pPr>
        <w:rPr>
          <w:rFonts w:cs="Arial"/>
        </w:rPr>
      </w:pPr>
      <w:r w:rsidRPr="00D32300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7E4DA625" wp14:editId="343C776D">
                <wp:simplePos x="0" y="0"/>
                <wp:positionH relativeFrom="margin">
                  <wp:align>right</wp:align>
                </wp:positionH>
                <wp:positionV relativeFrom="paragraph">
                  <wp:posOffset>325582</wp:posOffset>
                </wp:positionV>
                <wp:extent cx="3562350" cy="1377537"/>
                <wp:effectExtent l="0" t="0" r="0" b="0"/>
                <wp:wrapNone/>
                <wp:docPr id="102354168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37753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2F4DE" id="Rectangle 96" o:spid="_x0000_s1026" style="position:absolute;margin-left:229.3pt;margin-top:25.65pt;width:280.5pt;height:108.45pt;z-index:-251380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" fillcolor="#ffe599 [1303]" stroked="f" strokeweight="1pt">
                <w10:wrap anchorx="margin"/>
              </v:rect>
            </w:pict>
          </mc:Fallback>
        </mc:AlternateContent>
      </w:r>
    </w:p>
    <w:p w14:paraId="41FA54EB" w14:textId="72ADEE7E" w:rsidR="00485278" w:rsidRPr="003E610E" w:rsidRDefault="003E610E" w:rsidP="00485278">
      <w:pPr>
        <w:rPr>
          <w:rFonts w:cs="Arial"/>
          <w:b/>
          <w:bCs/>
        </w:rPr>
      </w:pPr>
      <w:r w:rsidRPr="003E610E">
        <w:rPr>
          <w:rFonts w:cs="Arial"/>
          <w:noProof/>
        </w:rPr>
        <w:drawing>
          <wp:anchor distT="0" distB="0" distL="114300" distR="114300" simplePos="0" relativeHeight="251933696" behindDoc="0" locked="0" layoutInCell="1" allowOverlap="1" wp14:anchorId="75BD67D7" wp14:editId="0EBE4E7E">
            <wp:simplePos x="0" y="0"/>
            <wp:positionH relativeFrom="margin">
              <wp:align>left</wp:align>
            </wp:positionH>
            <wp:positionV relativeFrom="paragraph">
              <wp:posOffset>10581</wp:posOffset>
            </wp:positionV>
            <wp:extent cx="2063802" cy="1496291"/>
            <wp:effectExtent l="0" t="0" r="0" b="8890"/>
            <wp:wrapNone/>
            <wp:docPr id="6119851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851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02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278" w:rsidRPr="003E610E">
        <w:rPr>
          <w:rFonts w:cs="Arial"/>
          <w:b/>
          <w:bCs/>
        </w:rPr>
        <w:t>Question 4.1</w:t>
      </w:r>
    </w:p>
    <w:p w14:paraId="213067F4" w14:textId="6ADF4BA6" w:rsidR="00485278" w:rsidRDefault="00485278" w:rsidP="00485278">
      <w:pPr>
        <w:rPr>
          <w:rFonts w:cs="Arial"/>
        </w:rPr>
      </w:pPr>
    </w:p>
    <w:p w14:paraId="604C4657" w14:textId="3B6D872C" w:rsidR="00485278" w:rsidRDefault="00485278" w:rsidP="00485278">
      <w:pPr>
        <w:rPr>
          <w:rFonts w:cs="Arial"/>
        </w:rPr>
      </w:pPr>
      <w:r>
        <w:rPr>
          <w:rFonts w:cs="Arial"/>
        </w:rPr>
        <w:t>What information and guidance would be useful?</w:t>
      </w:r>
    </w:p>
    <w:p w14:paraId="0DD34306" w14:textId="77777777" w:rsidR="00485278" w:rsidRDefault="00485278" w:rsidP="00485278">
      <w:pPr>
        <w:rPr>
          <w:rFonts w:cs="Arial"/>
        </w:rPr>
      </w:pPr>
    </w:p>
    <w:p w14:paraId="45BE3C36" w14:textId="77777777" w:rsidR="00485278" w:rsidRDefault="00485278" w:rsidP="00485278">
      <w:pPr>
        <w:rPr>
          <w:rFonts w:cs="Arial"/>
        </w:rPr>
      </w:pPr>
    </w:p>
    <w:p w14:paraId="0406DBC0" w14:textId="77777777" w:rsidR="00485278" w:rsidRDefault="00485278" w:rsidP="00485278">
      <w:pPr>
        <w:rPr>
          <w:rFonts w:cs="Arial"/>
        </w:rPr>
      </w:pPr>
    </w:p>
    <w:p w14:paraId="776760C8" w14:textId="77777777" w:rsidR="00655568" w:rsidRDefault="00655568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0E2A2C03" w14:textId="52EE7607" w:rsidR="00A516FD" w:rsidRDefault="00485278" w:rsidP="0053591C">
      <w:pPr>
        <w:pStyle w:val="Heading1"/>
      </w:pPr>
      <w:bookmarkStart w:id="19" w:name="_Keeping_court-appointed_representat"/>
      <w:bookmarkStart w:id="20" w:name="_Making_complaints"/>
      <w:bookmarkEnd w:id="19"/>
      <w:bookmarkEnd w:id="20"/>
      <w:r>
        <w:lastRenderedPageBreak/>
        <w:t>Making complaints</w:t>
      </w:r>
    </w:p>
    <w:p w14:paraId="335438E5" w14:textId="77777777" w:rsidR="00485278" w:rsidRDefault="00485278" w:rsidP="00485278">
      <w:pPr>
        <w:pStyle w:val="BodyText"/>
      </w:pPr>
    </w:p>
    <w:p w14:paraId="10FF9F3C" w14:textId="3957B08A" w:rsidR="008A314B" w:rsidRDefault="003E610E" w:rsidP="00485278">
      <w:pPr>
        <w:pStyle w:val="BodyText"/>
      </w:pPr>
      <w:r w:rsidRPr="003E610E">
        <w:rPr>
          <w:noProof/>
        </w:rPr>
        <w:drawing>
          <wp:anchor distT="0" distB="0" distL="114300" distR="114300" simplePos="0" relativeHeight="251939840" behindDoc="0" locked="0" layoutInCell="1" allowOverlap="1" wp14:anchorId="43BA363C" wp14:editId="35D5EC99">
            <wp:simplePos x="0" y="0"/>
            <wp:positionH relativeFrom="margin">
              <wp:align>left</wp:align>
            </wp:positionH>
            <wp:positionV relativeFrom="paragraph">
              <wp:posOffset>22959</wp:posOffset>
            </wp:positionV>
            <wp:extent cx="1626919" cy="1626919"/>
            <wp:effectExtent l="0" t="0" r="0" b="0"/>
            <wp:wrapNone/>
            <wp:docPr id="53886412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6412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19" cy="16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3D484" w14:textId="07EA0F40" w:rsidR="008A314B" w:rsidRDefault="008A314B" w:rsidP="003E610E">
      <w:r>
        <w:t xml:space="preserve">Sometimes decision </w:t>
      </w:r>
      <w:proofErr w:type="gramStart"/>
      <w:r>
        <w:t>making arrangements</w:t>
      </w:r>
      <w:proofErr w:type="gramEnd"/>
      <w:r>
        <w:t xml:space="preserve"> do not go how they should.</w:t>
      </w:r>
    </w:p>
    <w:p w14:paraId="4802253B" w14:textId="77777777" w:rsidR="008A314B" w:rsidRDefault="008A314B" w:rsidP="003E610E"/>
    <w:p w14:paraId="63C8CE67" w14:textId="00BFC828" w:rsidR="008A314B" w:rsidRDefault="003E610E" w:rsidP="003E610E">
      <w:r w:rsidRPr="00B41C9B">
        <w:rPr>
          <w:noProof/>
          <w:lang w:val="en-NZ" w:eastAsia="en-NZ"/>
        </w:rPr>
        <w:drawing>
          <wp:anchor distT="0" distB="0" distL="114300" distR="114300" simplePos="0" relativeHeight="251937792" behindDoc="0" locked="0" layoutInCell="1" allowOverlap="1" wp14:anchorId="665EBBC0" wp14:editId="6AE28597">
            <wp:simplePos x="0" y="0"/>
            <wp:positionH relativeFrom="margin">
              <wp:align>left</wp:align>
            </wp:positionH>
            <wp:positionV relativeFrom="paragraph">
              <wp:posOffset>16889</wp:posOffset>
            </wp:positionV>
            <wp:extent cx="1757548" cy="1598317"/>
            <wp:effectExtent l="0" t="0" r="0" b="1905"/>
            <wp:wrapNone/>
            <wp:docPr id="1749639915" name="Picture 17496399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39915" name="Picture 17496399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48" cy="15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4BEA7" w14:textId="6A23F6CB" w:rsidR="008A314B" w:rsidRDefault="008A314B" w:rsidP="003E610E">
      <w:r>
        <w:t>People have told us there is not always an easy way to do something about it.</w:t>
      </w:r>
    </w:p>
    <w:p w14:paraId="24BC4C39" w14:textId="77777777" w:rsidR="008A314B" w:rsidRDefault="008A314B" w:rsidP="003E610E"/>
    <w:p w14:paraId="2D28FE40" w14:textId="1C02012C" w:rsidR="008A314B" w:rsidRDefault="003E610E" w:rsidP="003E610E">
      <w:r>
        <w:rPr>
          <w:noProof/>
        </w:rPr>
        <w:drawing>
          <wp:anchor distT="0" distB="0" distL="114300" distR="114300" simplePos="0" relativeHeight="251940864" behindDoc="0" locked="0" layoutInCell="1" allowOverlap="1" wp14:anchorId="3B00605A" wp14:editId="0E29C24C">
            <wp:simplePos x="0" y="0"/>
            <wp:positionH relativeFrom="margin">
              <wp:posOffset>-135542</wp:posOffset>
            </wp:positionH>
            <wp:positionV relativeFrom="paragraph">
              <wp:posOffset>219075</wp:posOffset>
            </wp:positionV>
            <wp:extent cx="2018805" cy="1278920"/>
            <wp:effectExtent l="0" t="0" r="635" b="0"/>
            <wp:wrapNone/>
            <wp:docPr id="145320778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0778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5" cy="12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00B28F" w14:textId="7D78BD45" w:rsidR="008A314B" w:rsidRDefault="008A314B" w:rsidP="003E610E">
      <w:r>
        <w:t>This might be if a person does not think a representative or attorney is doing their job well.</w:t>
      </w:r>
    </w:p>
    <w:p w14:paraId="2089E0AD" w14:textId="77777777" w:rsidR="008A314B" w:rsidRDefault="008A314B" w:rsidP="003E610E"/>
    <w:p w14:paraId="2CB2D41C" w14:textId="6DB553F6" w:rsidR="008A314B" w:rsidRDefault="00A2514F" w:rsidP="003E610E">
      <w:r w:rsidRPr="003E610E">
        <w:rPr>
          <w:noProof/>
        </w:rPr>
        <w:drawing>
          <wp:anchor distT="0" distB="0" distL="114300" distR="114300" simplePos="0" relativeHeight="251942912" behindDoc="0" locked="0" layoutInCell="1" allowOverlap="1" wp14:anchorId="62BADB21" wp14:editId="078C34D9">
            <wp:simplePos x="0" y="0"/>
            <wp:positionH relativeFrom="margin">
              <wp:posOffset>-269875</wp:posOffset>
            </wp:positionH>
            <wp:positionV relativeFrom="paragraph">
              <wp:posOffset>316722</wp:posOffset>
            </wp:positionV>
            <wp:extent cx="2160905" cy="1329055"/>
            <wp:effectExtent l="0" t="0" r="0" b="4445"/>
            <wp:wrapNone/>
            <wp:docPr id="144489148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9148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31AEA" w14:textId="3622BCE4" w:rsidR="008A314B" w:rsidRDefault="008A314B" w:rsidP="003E610E">
      <w:r>
        <w:t>It also might be if friends / family members do not agree on the best way to support the person with affected decision making.</w:t>
      </w:r>
    </w:p>
    <w:p w14:paraId="6CDEA04A" w14:textId="77777777" w:rsidR="008A314B" w:rsidRDefault="008A314B" w:rsidP="003E610E"/>
    <w:p w14:paraId="3A8856F3" w14:textId="77777777" w:rsidR="008A314B" w:rsidRDefault="008A314B" w:rsidP="003E610E"/>
    <w:p w14:paraId="0F095392" w14:textId="78694666" w:rsidR="008A314B" w:rsidRDefault="003E610E" w:rsidP="003E610E">
      <w:r w:rsidRPr="00ED4BA8">
        <w:rPr>
          <w:noProof/>
        </w:rPr>
        <w:lastRenderedPageBreak/>
        <w:drawing>
          <wp:anchor distT="0" distB="0" distL="114300" distR="114300" simplePos="0" relativeHeight="251948032" behindDoc="0" locked="0" layoutInCell="1" allowOverlap="1" wp14:anchorId="79BEB4A2" wp14:editId="24F22276">
            <wp:simplePos x="0" y="0"/>
            <wp:positionH relativeFrom="margin">
              <wp:align>left</wp:align>
            </wp:positionH>
            <wp:positionV relativeFrom="paragraph">
              <wp:posOffset>-249102</wp:posOffset>
            </wp:positionV>
            <wp:extent cx="1674421" cy="1674421"/>
            <wp:effectExtent l="0" t="0" r="2540" b="2540"/>
            <wp:wrapNone/>
            <wp:docPr id="85228587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8587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21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01">
        <w:t>The main way to deal with this now is to go to court.</w:t>
      </w:r>
    </w:p>
    <w:p w14:paraId="37B50F35" w14:textId="77777777" w:rsidR="009F2701" w:rsidRDefault="009F2701" w:rsidP="00485278">
      <w:pPr>
        <w:pStyle w:val="BodyText"/>
      </w:pPr>
    </w:p>
    <w:p w14:paraId="1F66CE23" w14:textId="77777777" w:rsidR="009F2701" w:rsidRDefault="009F2701" w:rsidP="00485278">
      <w:pPr>
        <w:pStyle w:val="BodyText"/>
      </w:pPr>
    </w:p>
    <w:p w14:paraId="5E52236E" w14:textId="03F71FBF" w:rsidR="009F2701" w:rsidRDefault="003E610E" w:rsidP="00485278">
      <w:pPr>
        <w:pStyle w:val="BodyText"/>
      </w:pPr>
      <w:r w:rsidRPr="00D32300">
        <w:rPr>
          <w:noProof/>
        </w:rPr>
        <w:drawing>
          <wp:anchor distT="0" distB="0" distL="114300" distR="114300" simplePos="0" relativeHeight="251950080" behindDoc="0" locked="0" layoutInCell="1" allowOverlap="1" wp14:anchorId="5AF431DF" wp14:editId="403C0BF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466850" cy="1037553"/>
            <wp:effectExtent l="0" t="0" r="0" b="0"/>
            <wp:wrapNone/>
            <wp:docPr id="152791017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10176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01">
        <w:t>Going to court can:</w:t>
      </w:r>
    </w:p>
    <w:p w14:paraId="1CF7A3E8" w14:textId="54D5B7D6" w:rsidR="009F2701" w:rsidRDefault="003E610E" w:rsidP="003E610E">
      <w:pPr>
        <w:pStyle w:val="Listtoplevel"/>
      </w:pPr>
      <w:r w:rsidRPr="00E96D58">
        <w:rPr>
          <w:lang w:eastAsia="en-GB"/>
        </w:rPr>
        <w:drawing>
          <wp:anchor distT="0" distB="0" distL="114300" distR="114300" simplePos="0" relativeHeight="251952128" behindDoc="0" locked="0" layoutInCell="1" allowOverlap="1" wp14:anchorId="0C975318" wp14:editId="1FDCD47B">
            <wp:simplePos x="0" y="0"/>
            <wp:positionH relativeFrom="page">
              <wp:posOffset>1995426</wp:posOffset>
            </wp:positionH>
            <wp:positionV relativeFrom="paragraph">
              <wp:posOffset>278484</wp:posOffset>
            </wp:positionV>
            <wp:extent cx="990600" cy="990600"/>
            <wp:effectExtent l="0" t="0" r="0" b="0"/>
            <wp:wrapNone/>
            <wp:docPr id="2697227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227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01">
        <w:t>cost a lot of money</w:t>
      </w:r>
    </w:p>
    <w:p w14:paraId="07AED1B3" w14:textId="3A898A40" w:rsidR="009F2701" w:rsidRDefault="003E610E" w:rsidP="003E610E">
      <w:pPr>
        <w:pStyle w:val="Listtoplevel"/>
      </w:pPr>
      <w:r w:rsidRPr="00E96D58">
        <w:rPr>
          <w:lang w:eastAsia="en-GB"/>
        </w:rPr>
        <w:drawing>
          <wp:anchor distT="0" distB="0" distL="114300" distR="114300" simplePos="0" relativeHeight="251951104" behindDoc="0" locked="0" layoutInCell="1" allowOverlap="1" wp14:anchorId="1C8B0C62" wp14:editId="75D039A3">
            <wp:simplePos x="0" y="0"/>
            <wp:positionH relativeFrom="margin">
              <wp:align>left</wp:align>
            </wp:positionH>
            <wp:positionV relativeFrom="paragraph">
              <wp:posOffset>573958</wp:posOffset>
            </wp:positionV>
            <wp:extent cx="1019175" cy="1019175"/>
            <wp:effectExtent l="0" t="0" r="9525" b="0"/>
            <wp:wrapNone/>
            <wp:docPr id="651852864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52864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01">
        <w:t>be stressful</w:t>
      </w:r>
    </w:p>
    <w:p w14:paraId="43700C64" w14:textId="0C224BD2" w:rsidR="009F2701" w:rsidRDefault="009F2701" w:rsidP="003E610E">
      <w:pPr>
        <w:pStyle w:val="Listtoplevel"/>
      </w:pPr>
      <w:r>
        <w:t>take a long time.</w:t>
      </w:r>
    </w:p>
    <w:p w14:paraId="712421D6" w14:textId="77777777" w:rsidR="009F2701" w:rsidRDefault="009F2701" w:rsidP="00485278">
      <w:pPr>
        <w:pStyle w:val="BodyText"/>
      </w:pPr>
    </w:p>
    <w:p w14:paraId="497866C4" w14:textId="77777777" w:rsidR="009F2701" w:rsidRDefault="009F2701" w:rsidP="00485278">
      <w:pPr>
        <w:pStyle w:val="BodyText"/>
      </w:pPr>
    </w:p>
    <w:p w14:paraId="698EEFBA" w14:textId="42EB4E8F" w:rsidR="009F2701" w:rsidRDefault="004F1BB6" w:rsidP="00485278">
      <w:pPr>
        <w:pStyle w:val="BodyText"/>
      </w:pPr>
      <w:r w:rsidRPr="004F1BB6">
        <w:rPr>
          <w:noProof/>
        </w:rPr>
        <w:drawing>
          <wp:anchor distT="0" distB="0" distL="114300" distR="114300" simplePos="0" relativeHeight="251954176" behindDoc="0" locked="0" layoutInCell="1" allowOverlap="1" wp14:anchorId="4FD1B458" wp14:editId="504022F1">
            <wp:simplePos x="0" y="0"/>
            <wp:positionH relativeFrom="margin">
              <wp:align>left</wp:align>
            </wp:positionH>
            <wp:positionV relativeFrom="paragraph">
              <wp:posOffset>44013</wp:posOffset>
            </wp:positionV>
            <wp:extent cx="2116776" cy="2116776"/>
            <wp:effectExtent l="0" t="0" r="0" b="0"/>
            <wp:wrapNone/>
            <wp:docPr id="99445064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5064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76" cy="21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01">
        <w:t>People also told us</w:t>
      </w:r>
      <w:r w:rsidR="003E610E">
        <w:t xml:space="preserve"> that</w:t>
      </w:r>
      <w:r w:rsidR="009F2701">
        <w:t>:</w:t>
      </w:r>
    </w:p>
    <w:p w14:paraId="526D049F" w14:textId="4BD4F7FC" w:rsidR="009F2701" w:rsidRDefault="003E610E" w:rsidP="003E610E">
      <w:pPr>
        <w:pStyle w:val="Listtoplevel"/>
      </w:pPr>
      <w:r>
        <w:t>i</w:t>
      </w:r>
      <w:r w:rsidR="009F2701">
        <w:t>t is not always clear what things they can do to make things better</w:t>
      </w:r>
    </w:p>
    <w:p w14:paraId="5418C2B5" w14:textId="33F480ED" w:rsidR="009F2701" w:rsidRDefault="003E610E" w:rsidP="003E610E">
      <w:pPr>
        <w:pStyle w:val="Listtoplevel"/>
      </w:pPr>
      <w:r>
        <w:t>p</w:t>
      </w:r>
      <w:r w:rsidR="009F2701">
        <w:t>roblems that are not serious enough to go to court are not always dealt with.</w:t>
      </w:r>
    </w:p>
    <w:p w14:paraId="4971EBE6" w14:textId="2586E426" w:rsidR="003E610E" w:rsidRDefault="003E610E">
      <w:pPr>
        <w:spacing w:line="240" w:lineRule="auto"/>
        <w:ind w:left="0"/>
      </w:pPr>
      <w:r>
        <w:br w:type="page"/>
      </w:r>
    </w:p>
    <w:p w14:paraId="79E80F4A" w14:textId="4F9BC697" w:rsidR="002A5325" w:rsidRDefault="004F1BB6" w:rsidP="00485278">
      <w:pPr>
        <w:pStyle w:val="BodyText"/>
      </w:pPr>
      <w:r w:rsidRPr="00D32300">
        <w:rPr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3E06CA61" wp14:editId="478953C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64296" cy="1389413"/>
            <wp:effectExtent l="0" t="0" r="0" b="0"/>
            <wp:wrapNone/>
            <wp:docPr id="78433532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3532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96" cy="1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0E">
        <w:t>People also told us that they</w:t>
      </w:r>
      <w:r w:rsidR="002A5325">
        <w:t xml:space="preserve"> can find it hard to have their problems heard if they</w:t>
      </w:r>
      <w:r w:rsidR="003E610E">
        <w:t xml:space="preserve"> do not:</w:t>
      </w:r>
    </w:p>
    <w:p w14:paraId="43C3BFBB" w14:textId="76110D2A" w:rsidR="002A5325" w:rsidRDefault="004F1BB6" w:rsidP="003E610E">
      <w:pPr>
        <w:pStyle w:val="Listtoplevel"/>
      </w:pPr>
      <w:r w:rsidRPr="004F1BB6">
        <w:drawing>
          <wp:anchor distT="0" distB="0" distL="114300" distR="114300" simplePos="0" relativeHeight="251958272" behindDoc="0" locked="0" layoutInCell="1" allowOverlap="1" wp14:anchorId="289357C9" wp14:editId="7A6036DC">
            <wp:simplePos x="0" y="0"/>
            <wp:positionH relativeFrom="margin">
              <wp:align>left</wp:align>
            </wp:positionH>
            <wp:positionV relativeFrom="paragraph">
              <wp:posOffset>309155</wp:posOffset>
            </wp:positionV>
            <wp:extent cx="1355745" cy="1757548"/>
            <wp:effectExtent l="0" t="0" r="0" b="0"/>
            <wp:wrapNone/>
            <wp:docPr id="212359644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9644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01" cy="176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0E">
        <w:t>have the money</w:t>
      </w:r>
      <w:r w:rsidR="002A5325">
        <w:t xml:space="preserve"> to go to court</w:t>
      </w:r>
    </w:p>
    <w:p w14:paraId="7FB63521" w14:textId="7D77E237" w:rsidR="002A5325" w:rsidRDefault="002A5325" w:rsidP="004F1BB6">
      <w:pPr>
        <w:pStyle w:val="Listtoplevel"/>
      </w:pPr>
      <w:r>
        <w:t>know how to go to court.</w:t>
      </w:r>
    </w:p>
    <w:p w14:paraId="0DB0FC87" w14:textId="6766B2B5" w:rsidR="002A5325" w:rsidRDefault="002A5325" w:rsidP="00485278">
      <w:pPr>
        <w:pStyle w:val="BodyText"/>
      </w:pPr>
    </w:p>
    <w:p w14:paraId="4AF0C982" w14:textId="7B1FBCA5" w:rsidR="002A5325" w:rsidRDefault="002A5325" w:rsidP="00485278">
      <w:pPr>
        <w:pStyle w:val="BodyText"/>
      </w:pPr>
    </w:p>
    <w:p w14:paraId="56F897AA" w14:textId="351CAD2F" w:rsidR="002A5325" w:rsidRDefault="004F1BB6" w:rsidP="00485278">
      <w:pPr>
        <w:pStyle w:val="BodyText"/>
      </w:pPr>
      <w:r w:rsidRPr="004F1BB6">
        <w:rPr>
          <w:noProof/>
        </w:rPr>
        <w:drawing>
          <wp:anchor distT="0" distB="0" distL="114300" distR="114300" simplePos="0" relativeHeight="251960320" behindDoc="0" locked="0" layoutInCell="1" allowOverlap="1" wp14:anchorId="7B2D93AD" wp14:editId="582584E4">
            <wp:simplePos x="0" y="0"/>
            <wp:positionH relativeFrom="margin">
              <wp:align>left</wp:align>
            </wp:positionH>
            <wp:positionV relativeFrom="paragraph">
              <wp:posOffset>224361</wp:posOffset>
            </wp:positionV>
            <wp:extent cx="1508166" cy="1531058"/>
            <wp:effectExtent l="0" t="0" r="0" b="0"/>
            <wp:wrapNone/>
            <wp:docPr id="62444677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446770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66" cy="15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A9F">
        <w:t xml:space="preserve">Some other ways to deal with </w:t>
      </w:r>
      <w:r w:rsidR="00C130FE">
        <w:t>complaints could be:</w:t>
      </w:r>
    </w:p>
    <w:p w14:paraId="61F61F63" w14:textId="261E79EE" w:rsidR="00C130FE" w:rsidRDefault="004F1BB6" w:rsidP="004F1BB6">
      <w:pPr>
        <w:pStyle w:val="Listtoplevel"/>
      </w:pPr>
      <w:r w:rsidRPr="004F1BB6">
        <w:drawing>
          <wp:anchor distT="0" distB="0" distL="114300" distR="114300" simplePos="0" relativeHeight="251962368" behindDoc="0" locked="0" layoutInCell="1" allowOverlap="1" wp14:anchorId="01DAF8E1" wp14:editId="3267F91E">
            <wp:simplePos x="0" y="0"/>
            <wp:positionH relativeFrom="margin">
              <wp:align>left</wp:align>
            </wp:positionH>
            <wp:positionV relativeFrom="paragraph">
              <wp:posOffset>931397</wp:posOffset>
            </wp:positionV>
            <wp:extent cx="1792605" cy="1792605"/>
            <wp:effectExtent l="0" t="0" r="0" b="0"/>
            <wp:wrapNone/>
            <wp:docPr id="48609764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9764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</w:t>
      </w:r>
      <w:r w:rsidR="00C130FE">
        <w:t>aving an organisation that deals with complaints</w:t>
      </w:r>
    </w:p>
    <w:p w14:paraId="3EF97FFB" w14:textId="1296CA28" w:rsidR="00C130FE" w:rsidRDefault="004F1BB6" w:rsidP="004F1BB6">
      <w:pPr>
        <w:pStyle w:val="Listtoplevel"/>
      </w:pPr>
      <w:r>
        <w:t>h</w:t>
      </w:r>
      <w:r w:rsidR="00C130FE">
        <w:t>aving ways of dealing with complain</w:t>
      </w:r>
      <w:r>
        <w:t>t</w:t>
      </w:r>
      <w:r w:rsidR="00C130FE">
        <w:t>s outside of court like:</w:t>
      </w:r>
    </w:p>
    <w:p w14:paraId="711A8461" w14:textId="7FFEF5C5" w:rsidR="00C130FE" w:rsidRPr="004F1BB6" w:rsidRDefault="004F1BB6" w:rsidP="004F1BB6">
      <w:pPr>
        <w:pStyle w:val="Listsecondlevel"/>
        <w:rPr>
          <w:b/>
          <w:bCs/>
        </w:rPr>
      </w:pPr>
      <w:r w:rsidRPr="004F1BB6">
        <w:rPr>
          <w:b/>
          <w:bCs/>
        </w:rPr>
        <w:t>m</w:t>
      </w:r>
      <w:r w:rsidR="00C130FE" w:rsidRPr="004F1BB6">
        <w:rPr>
          <w:b/>
          <w:bCs/>
        </w:rPr>
        <w:t>ediation</w:t>
      </w:r>
    </w:p>
    <w:p w14:paraId="317645EA" w14:textId="22875EA5" w:rsidR="00C130FE" w:rsidRDefault="004F1BB6" w:rsidP="004F1BB6">
      <w:pPr>
        <w:pStyle w:val="Listsecondlevel"/>
      </w:pPr>
      <w:r w:rsidRPr="004F1BB6">
        <w:rPr>
          <w:noProof/>
        </w:rPr>
        <w:drawing>
          <wp:anchor distT="0" distB="0" distL="114300" distR="114300" simplePos="0" relativeHeight="251966464" behindDoc="0" locked="0" layoutInCell="1" allowOverlap="1" wp14:anchorId="01B286CC" wp14:editId="59CCC904">
            <wp:simplePos x="0" y="0"/>
            <wp:positionH relativeFrom="margin">
              <wp:align>left</wp:align>
            </wp:positionH>
            <wp:positionV relativeFrom="paragraph">
              <wp:posOffset>190014</wp:posOffset>
            </wp:positionV>
            <wp:extent cx="2193309" cy="1626878"/>
            <wp:effectExtent l="0" t="0" r="0" b="0"/>
            <wp:wrapNone/>
            <wp:docPr id="34763722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3722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09" cy="16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C130FE">
        <w:t xml:space="preserve">ays of doing things that fit </w:t>
      </w:r>
      <w:r w:rsidR="00C130FE" w:rsidRPr="004F1BB6">
        <w:rPr>
          <w:b/>
          <w:bCs/>
        </w:rPr>
        <w:t>tikanga</w:t>
      </w:r>
      <w:r>
        <w:t>.</w:t>
      </w:r>
    </w:p>
    <w:p w14:paraId="5631C6B4" w14:textId="1926A00C" w:rsidR="00C130FE" w:rsidRDefault="00C130FE" w:rsidP="00485278">
      <w:pPr>
        <w:pStyle w:val="BodyText"/>
      </w:pPr>
    </w:p>
    <w:p w14:paraId="18F87AB1" w14:textId="2F81D2F9" w:rsidR="004F1BB6" w:rsidRDefault="004F1BB6">
      <w:pPr>
        <w:spacing w:line="240" w:lineRule="auto"/>
        <w:ind w:left="0"/>
      </w:pPr>
      <w:r>
        <w:br w:type="page"/>
      </w:r>
    </w:p>
    <w:p w14:paraId="025E0C00" w14:textId="1CA89F44" w:rsidR="004F1BB6" w:rsidRDefault="00FF3C0A" w:rsidP="00485278">
      <w:pPr>
        <w:pStyle w:val="BodyText"/>
      </w:pPr>
      <w:r w:rsidRPr="00756FB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6D7FE94F" wp14:editId="2048857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562350" cy="2291938"/>
                <wp:effectExtent l="0" t="0" r="0" b="0"/>
                <wp:wrapNone/>
                <wp:docPr id="10680181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291938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8465E" id="Rectangle 6" o:spid="_x0000_s1026" style="position:absolute;margin-left:229.3pt;margin-top:0;width:280.5pt;height:180.45pt;z-index:-25134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" fillcolor="#d7eacc" stroked="f" strokeweight="1pt">
                <w10:wrap anchorx="margin"/>
              </v:rect>
            </w:pict>
          </mc:Fallback>
        </mc:AlternateContent>
      </w:r>
      <w:r w:rsidR="004F1BB6" w:rsidRPr="004F1BB6">
        <w:rPr>
          <w:b/>
          <w:bCs/>
          <w:noProof/>
        </w:rPr>
        <w:drawing>
          <wp:anchor distT="0" distB="0" distL="114300" distR="114300" simplePos="0" relativeHeight="251964416" behindDoc="0" locked="0" layoutInCell="1" allowOverlap="1" wp14:anchorId="21AAE5CF" wp14:editId="193590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5055" cy="1048807"/>
            <wp:effectExtent l="0" t="0" r="5715" b="0"/>
            <wp:wrapNone/>
            <wp:docPr id="196210367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0367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27" cy="10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B6" w:rsidRPr="004F1BB6">
        <w:rPr>
          <w:b/>
          <w:bCs/>
        </w:rPr>
        <w:t>Mediation</w:t>
      </w:r>
      <w:r w:rsidR="004F1BB6">
        <w:t xml:space="preserve"> is when people have support to:</w:t>
      </w:r>
      <w:r w:rsidR="004F1BB6" w:rsidRPr="004F1BB6">
        <w:rPr>
          <w:b/>
          <w:bCs/>
          <w:noProof/>
        </w:rPr>
        <w:t xml:space="preserve"> </w:t>
      </w:r>
    </w:p>
    <w:p w14:paraId="56ECC62E" w14:textId="675980D7" w:rsidR="004F1BB6" w:rsidRDefault="004F1BB6" w:rsidP="004F1BB6">
      <w:pPr>
        <w:pStyle w:val="Listtoplevel"/>
      </w:pPr>
      <w:r>
        <w:t>talk through a problem</w:t>
      </w:r>
    </w:p>
    <w:p w14:paraId="651DB419" w14:textId="38B2AA09" w:rsidR="004F1BB6" w:rsidRDefault="004F1BB6" w:rsidP="004F1BB6">
      <w:pPr>
        <w:pStyle w:val="Listtoplevel"/>
      </w:pPr>
      <w:r w:rsidRPr="004F1BB6">
        <w:drawing>
          <wp:anchor distT="0" distB="0" distL="114300" distR="114300" simplePos="0" relativeHeight="251972608" behindDoc="0" locked="0" layoutInCell="1" allowOverlap="1" wp14:anchorId="3C49B5D1" wp14:editId="36E82B85">
            <wp:simplePos x="0" y="0"/>
            <wp:positionH relativeFrom="margin">
              <wp:align>left</wp:align>
            </wp:positionH>
            <wp:positionV relativeFrom="paragraph">
              <wp:posOffset>686666</wp:posOffset>
            </wp:positionV>
            <wp:extent cx="1840675" cy="2128838"/>
            <wp:effectExtent l="0" t="0" r="7620" b="5080"/>
            <wp:wrapNone/>
            <wp:docPr id="54275829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8293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65" cy="21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come to an agreement themselves.</w:t>
      </w:r>
    </w:p>
    <w:p w14:paraId="0E890970" w14:textId="7020E308" w:rsidR="004F1BB6" w:rsidRDefault="004F1BB6" w:rsidP="004F1BB6"/>
    <w:p w14:paraId="671707EA" w14:textId="7C920615" w:rsidR="004F1BB6" w:rsidRDefault="004F1BB6" w:rsidP="004F1BB6"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342F1FBC" wp14:editId="03DA50C2">
                <wp:simplePos x="0" y="0"/>
                <wp:positionH relativeFrom="margin">
                  <wp:align>right</wp:align>
                </wp:positionH>
                <wp:positionV relativeFrom="paragraph">
                  <wp:posOffset>338010</wp:posOffset>
                </wp:positionV>
                <wp:extent cx="3562350" cy="985652"/>
                <wp:effectExtent l="0" t="0" r="0" b="5080"/>
                <wp:wrapNone/>
                <wp:docPr id="9885632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985652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1697E" id="Rectangle 6" o:spid="_x0000_s1026" style="position:absolute;margin-left:229.3pt;margin-top:26.6pt;width:280.5pt;height:77.6pt;z-index:-25134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" fillcolor="#d7eacc" stroked="f" strokeweight="1pt">
                <w10:wrap anchorx="margin"/>
              </v:rect>
            </w:pict>
          </mc:Fallback>
        </mc:AlternateContent>
      </w:r>
    </w:p>
    <w:p w14:paraId="43402F9D" w14:textId="3F460747" w:rsidR="004F1BB6" w:rsidRDefault="004F1BB6" w:rsidP="004F1BB6">
      <w:r w:rsidRPr="004F1BB6">
        <w:rPr>
          <w:b/>
          <w:bCs/>
        </w:rPr>
        <w:t>Tikanga</w:t>
      </w:r>
      <w:r>
        <w:t xml:space="preserve"> is the right way of doing things in </w:t>
      </w:r>
      <w:proofErr w:type="spellStart"/>
      <w:r>
        <w:t>te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Māori / the Māori world.</w:t>
      </w:r>
    </w:p>
    <w:p w14:paraId="4AE4947D" w14:textId="77777777" w:rsidR="004F1BB6" w:rsidRDefault="004F1BB6" w:rsidP="00485278">
      <w:pPr>
        <w:pStyle w:val="BodyText"/>
      </w:pPr>
    </w:p>
    <w:p w14:paraId="1F41AB3F" w14:textId="77777777" w:rsidR="004F1BB6" w:rsidRDefault="004F1BB6" w:rsidP="00485278">
      <w:pPr>
        <w:pStyle w:val="BodyText"/>
      </w:pPr>
    </w:p>
    <w:p w14:paraId="52D526D7" w14:textId="5A4F247D" w:rsidR="004F1BB6" w:rsidRDefault="004F1BB6" w:rsidP="00485278">
      <w:pPr>
        <w:pStyle w:val="BodyText"/>
      </w:pPr>
      <w:r w:rsidRPr="00ED4BA8">
        <w:rPr>
          <w:noProof/>
        </w:rPr>
        <w:drawing>
          <wp:anchor distT="0" distB="0" distL="114300" distR="114300" simplePos="0" relativeHeight="251974656" behindDoc="0" locked="0" layoutInCell="1" allowOverlap="1" wp14:anchorId="2937BFA8" wp14:editId="6958C1D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74421" cy="1674421"/>
            <wp:effectExtent l="0" t="0" r="2540" b="2540"/>
            <wp:wrapNone/>
            <wp:docPr id="120505838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5838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21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Another way to deal with complaints is making how courts work:</w:t>
      </w:r>
    </w:p>
    <w:p w14:paraId="552888FF" w14:textId="563FD96D" w:rsidR="00C130FE" w:rsidRDefault="00C130FE" w:rsidP="004F1BB6">
      <w:pPr>
        <w:pStyle w:val="Listtoplevel"/>
      </w:pPr>
      <w:r>
        <w:t>more accessible</w:t>
      </w:r>
    </w:p>
    <w:p w14:paraId="49301565" w14:textId="39E869B0" w:rsidR="00C130FE" w:rsidRDefault="004F1BB6" w:rsidP="004F1BB6">
      <w:pPr>
        <w:pStyle w:val="Listtoplevel"/>
      </w:pPr>
      <w:r>
        <w:t>e</w:t>
      </w:r>
      <w:r w:rsidR="00C130FE">
        <w:t>asier for people to use</w:t>
      </w:r>
      <w:r>
        <w:t>.</w:t>
      </w:r>
    </w:p>
    <w:p w14:paraId="3AD54A2B" w14:textId="77777777" w:rsidR="00C130FE" w:rsidRDefault="00C130FE" w:rsidP="00485278">
      <w:pPr>
        <w:pStyle w:val="BodyText"/>
      </w:pPr>
    </w:p>
    <w:p w14:paraId="404DA65A" w14:textId="45C1F75E" w:rsidR="008E213D" w:rsidRDefault="008E213D" w:rsidP="00634C10">
      <w:pPr>
        <w:rPr>
          <w:rFonts w:cs="Arial"/>
        </w:rPr>
      </w:pPr>
    </w:p>
    <w:p w14:paraId="635275CD" w14:textId="77777777" w:rsidR="004F1BB6" w:rsidRDefault="004F1BB6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2F62DCDC" w14:textId="45BDBF71" w:rsidR="00C130FE" w:rsidRPr="004F1BB6" w:rsidRDefault="004F1BB6" w:rsidP="00C130FE">
      <w:pPr>
        <w:rPr>
          <w:rFonts w:cs="Arial"/>
          <w:b/>
          <w:bCs/>
        </w:rPr>
      </w:pPr>
      <w:r w:rsidRPr="00D32300">
        <w:rPr>
          <w:b/>
          <w:bCs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55A896AC" wp14:editId="0D1265FA">
                <wp:simplePos x="0" y="0"/>
                <wp:positionH relativeFrom="margin">
                  <wp:align>right</wp:align>
                </wp:positionH>
                <wp:positionV relativeFrom="paragraph">
                  <wp:posOffset>-11875</wp:posOffset>
                </wp:positionV>
                <wp:extent cx="3562350" cy="1697421"/>
                <wp:effectExtent l="0" t="0" r="0" b="0"/>
                <wp:wrapNone/>
                <wp:docPr id="19482682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69742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65FC" id="Rectangle 96" o:spid="_x0000_s1026" style="position:absolute;margin-left:229.3pt;margin-top:-.95pt;width:280.5pt;height:133.65pt;z-index:-25133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" fillcolor="#ffe599 [1303]" stroked="f" strokeweight="1pt">
                <w10:wrap anchorx="margin"/>
              </v:rect>
            </w:pict>
          </mc:Fallback>
        </mc:AlternateContent>
      </w:r>
      <w:r w:rsidRPr="004F1BB6">
        <w:rPr>
          <w:b/>
          <w:bCs/>
          <w:noProof/>
        </w:rPr>
        <w:drawing>
          <wp:anchor distT="0" distB="0" distL="114300" distR="114300" simplePos="0" relativeHeight="251978752" behindDoc="0" locked="0" layoutInCell="1" allowOverlap="1" wp14:anchorId="342779EC" wp14:editId="15DED2C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81434" cy="1947554"/>
            <wp:effectExtent l="0" t="0" r="5080" b="0"/>
            <wp:wrapNone/>
            <wp:docPr id="73771119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71119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34" cy="194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FE" w:rsidRPr="004F1BB6">
        <w:rPr>
          <w:rFonts w:cs="Arial"/>
          <w:b/>
          <w:bCs/>
        </w:rPr>
        <w:t>Question 4.2</w:t>
      </w:r>
    </w:p>
    <w:p w14:paraId="19FCC0A9" w14:textId="2B67BCAB" w:rsidR="004F1BB6" w:rsidRDefault="004F1BB6" w:rsidP="00C130FE">
      <w:pPr>
        <w:rPr>
          <w:rFonts w:cs="Arial"/>
        </w:rPr>
      </w:pPr>
    </w:p>
    <w:p w14:paraId="3AA3F565" w14:textId="34B81B8C" w:rsidR="00C130FE" w:rsidRDefault="00C130FE" w:rsidP="00C130FE">
      <w:pPr>
        <w:rPr>
          <w:rFonts w:cs="Arial"/>
        </w:rPr>
      </w:pPr>
      <w:r>
        <w:rPr>
          <w:rFonts w:cs="Arial"/>
        </w:rPr>
        <w:t>What ways should there be for problems to be raised if things are not going well</w:t>
      </w:r>
      <w:r w:rsidR="00070401">
        <w:rPr>
          <w:rFonts w:cs="Arial"/>
        </w:rPr>
        <w:t>?</w:t>
      </w:r>
    </w:p>
    <w:p w14:paraId="144716D8" w14:textId="3E04DBD6" w:rsidR="00655568" w:rsidRDefault="00655568" w:rsidP="00485278"/>
    <w:p w14:paraId="4787BCE1" w14:textId="77777777" w:rsidR="00655568" w:rsidRDefault="00655568" w:rsidP="00634C10">
      <w:pPr>
        <w:rPr>
          <w:rFonts w:cs="Arial"/>
        </w:rPr>
      </w:pPr>
    </w:p>
    <w:p w14:paraId="27617898" w14:textId="1767DA8B" w:rsidR="00D02D2A" w:rsidRDefault="00D02D2A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cs="Arial"/>
        </w:rPr>
        <w:br w:type="page"/>
      </w:r>
    </w:p>
    <w:p w14:paraId="117743CB" w14:textId="2F04E59E" w:rsidR="00634C10" w:rsidRDefault="00C130FE" w:rsidP="00D02D2A">
      <w:pPr>
        <w:pStyle w:val="Heading1"/>
        <w:rPr>
          <w:shd w:val="clear" w:color="auto" w:fill="FFFFFF"/>
          <w:lang w:eastAsia="en-GB"/>
        </w:rPr>
      </w:pPr>
      <w:bookmarkStart w:id="21" w:name="_Making_someone_a"/>
      <w:bookmarkStart w:id="22" w:name="_Other_ways_to"/>
      <w:bookmarkEnd w:id="21"/>
      <w:bookmarkEnd w:id="22"/>
      <w:r>
        <w:rPr>
          <w:shd w:val="clear" w:color="auto" w:fill="FFFFFF"/>
          <w:lang w:eastAsia="en-GB"/>
        </w:rPr>
        <w:lastRenderedPageBreak/>
        <w:t xml:space="preserve">Other ways to make things </w:t>
      </w:r>
      <w:proofErr w:type="gramStart"/>
      <w:r>
        <w:rPr>
          <w:shd w:val="clear" w:color="auto" w:fill="FFFFFF"/>
          <w:lang w:eastAsia="en-GB"/>
        </w:rPr>
        <w:t>better</w:t>
      </w:r>
      <w:proofErr w:type="gramEnd"/>
    </w:p>
    <w:p w14:paraId="01B7E04C" w14:textId="6BEC06F5" w:rsidR="006A4581" w:rsidRDefault="00AF291E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63744" behindDoc="0" locked="0" layoutInCell="1" allowOverlap="1" wp14:anchorId="502199A4" wp14:editId="1326F8AA">
            <wp:simplePos x="0" y="0"/>
            <wp:positionH relativeFrom="column">
              <wp:posOffset>68239</wp:posOffset>
            </wp:positionH>
            <wp:positionV relativeFrom="paragraph">
              <wp:posOffset>193533</wp:posOffset>
            </wp:positionV>
            <wp:extent cx="1992573" cy="1992573"/>
            <wp:effectExtent l="0" t="0" r="8255" b="0"/>
            <wp:wrapNone/>
            <wp:docPr id="16813914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6B6F4" w14:textId="422C9BF7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</w:p>
    <w:p w14:paraId="6A1C8619" w14:textId="586DA5C7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are thinking about other ways to make things work better.</w:t>
      </w:r>
    </w:p>
    <w:p w14:paraId="1820E0B4" w14:textId="29AF6C28" w:rsidR="000E1A84" w:rsidRDefault="000E1A84" w:rsidP="00634C10">
      <w:pPr>
        <w:rPr>
          <w:rFonts w:eastAsia="Times New Roman"/>
          <w:shd w:val="clear" w:color="auto" w:fill="FFFFFF"/>
          <w:lang w:eastAsia="en-GB"/>
        </w:rPr>
      </w:pPr>
    </w:p>
    <w:p w14:paraId="376B82FD" w14:textId="0716C429" w:rsidR="000E1A84" w:rsidRDefault="000E1A84" w:rsidP="00634C10">
      <w:pPr>
        <w:rPr>
          <w:rFonts w:eastAsia="Times New Roman"/>
          <w:shd w:val="clear" w:color="auto" w:fill="FFFFFF"/>
          <w:lang w:eastAsia="en-GB"/>
        </w:rPr>
      </w:pPr>
    </w:p>
    <w:p w14:paraId="640C9626" w14:textId="1108C059" w:rsidR="000E1A84" w:rsidRDefault="00AF291E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69888" behindDoc="0" locked="0" layoutInCell="1" allowOverlap="1" wp14:anchorId="23A6EC6B" wp14:editId="43363F4B">
            <wp:simplePos x="0" y="0"/>
            <wp:positionH relativeFrom="column">
              <wp:posOffset>122555</wp:posOffset>
            </wp:positionH>
            <wp:positionV relativeFrom="paragraph">
              <wp:posOffset>314988</wp:posOffset>
            </wp:positionV>
            <wp:extent cx="1971383" cy="1787856"/>
            <wp:effectExtent l="0" t="0" r="0" b="3175"/>
            <wp:wrapNone/>
            <wp:docPr id="1855527077" name="Picture 4" descr="A person with his hands out and a question m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27077" name="Picture 4" descr="A person with his hands out and a question m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83" cy="178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84">
        <w:rPr>
          <w:rFonts w:eastAsia="Times New Roman"/>
          <w:shd w:val="clear" w:color="auto" w:fill="FFFFFF"/>
          <w:lang w:eastAsia="en-GB"/>
        </w:rPr>
        <w:t>One idea is to have services for setting up decision-making arrangements that are:</w:t>
      </w:r>
    </w:p>
    <w:p w14:paraId="18A64344" w14:textId="1C3419D4" w:rsidR="000E1A84" w:rsidRPr="000E1A84" w:rsidRDefault="00284825" w:rsidP="0028482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f</w:t>
      </w:r>
      <w:r w:rsidR="000E1A84" w:rsidRPr="000E1A84">
        <w:rPr>
          <w:shd w:val="clear" w:color="auto" w:fill="FFFFFF"/>
          <w:lang w:eastAsia="en-GB"/>
        </w:rPr>
        <w:t>ree</w:t>
      </w:r>
    </w:p>
    <w:p w14:paraId="0A481321" w14:textId="34ED5CAA" w:rsidR="000E1A84" w:rsidRPr="000E1A84" w:rsidRDefault="00284825" w:rsidP="00AF291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d</w:t>
      </w:r>
      <w:r w:rsidR="000E1A84" w:rsidRPr="000E1A84">
        <w:rPr>
          <w:shd w:val="clear" w:color="auto" w:fill="FFFFFF"/>
          <w:lang w:eastAsia="en-GB"/>
        </w:rPr>
        <w:t>o not cost much.</w:t>
      </w:r>
    </w:p>
    <w:p w14:paraId="7D7A809A" w14:textId="77777777" w:rsidR="000E1A84" w:rsidRDefault="000E1A84" w:rsidP="00634C10">
      <w:pPr>
        <w:rPr>
          <w:rFonts w:eastAsia="Times New Roman"/>
          <w:shd w:val="clear" w:color="auto" w:fill="FFFFFF"/>
          <w:lang w:eastAsia="en-GB"/>
        </w:rPr>
      </w:pPr>
    </w:p>
    <w:p w14:paraId="46A67535" w14:textId="5A4B7F56" w:rsidR="000E1A84" w:rsidRDefault="000E1A84" w:rsidP="00634C10">
      <w:pPr>
        <w:rPr>
          <w:rFonts w:eastAsia="Times New Roman"/>
          <w:shd w:val="clear" w:color="auto" w:fill="FFFFFF"/>
          <w:lang w:eastAsia="en-GB"/>
        </w:rPr>
      </w:pPr>
    </w:p>
    <w:p w14:paraId="2DB3BED6" w14:textId="1D60ED32" w:rsidR="000E1A84" w:rsidRDefault="00AF291E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67840" behindDoc="0" locked="0" layoutInCell="1" allowOverlap="1" wp14:anchorId="0A612600" wp14:editId="4FE5F008">
            <wp:simplePos x="0" y="0"/>
            <wp:positionH relativeFrom="column">
              <wp:posOffset>122555</wp:posOffset>
            </wp:positionH>
            <wp:positionV relativeFrom="paragraph">
              <wp:posOffset>145671</wp:posOffset>
            </wp:positionV>
            <wp:extent cx="1937982" cy="1937982"/>
            <wp:effectExtent l="0" t="0" r="5715" b="0"/>
            <wp:wrapNone/>
            <wp:docPr id="1111842697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42697" name="Picture 3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982" cy="19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84">
        <w:rPr>
          <w:rFonts w:eastAsia="Times New Roman"/>
          <w:shd w:val="clear" w:color="auto" w:fill="FFFFFF"/>
          <w:lang w:eastAsia="en-GB"/>
        </w:rPr>
        <w:t>Another idea is to have a group of:</w:t>
      </w:r>
    </w:p>
    <w:p w14:paraId="4729723F" w14:textId="03EBC4ED" w:rsidR="000E1A84" w:rsidRDefault="00AF291E" w:rsidP="000E1A8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</w:t>
      </w:r>
      <w:r w:rsidR="000E1A84">
        <w:rPr>
          <w:shd w:val="clear" w:color="auto" w:fill="FFFFFF"/>
          <w:lang w:eastAsia="en-GB"/>
        </w:rPr>
        <w:t>upporters</w:t>
      </w:r>
    </w:p>
    <w:p w14:paraId="5ECCDFBE" w14:textId="7A04D220" w:rsidR="000E1A84" w:rsidRDefault="00AF291E" w:rsidP="000E1A8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r</w:t>
      </w:r>
      <w:r w:rsidR="000E1A84">
        <w:rPr>
          <w:shd w:val="clear" w:color="auto" w:fill="FFFFFF"/>
          <w:lang w:eastAsia="en-GB"/>
        </w:rPr>
        <w:t>epresentatives</w:t>
      </w:r>
    </w:p>
    <w:p w14:paraId="12B1A3C8" w14:textId="2C64408F" w:rsidR="000E1A84" w:rsidRDefault="000E1A84" w:rsidP="000E1A8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lawyers</w:t>
      </w:r>
    </w:p>
    <w:p w14:paraId="49394738" w14:textId="733A2436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</w:p>
    <w:p w14:paraId="4360CB66" w14:textId="7351134C" w:rsidR="000E1A84" w:rsidRDefault="000E1A84" w:rsidP="00634C10">
      <w:pPr>
        <w:rPr>
          <w:rFonts w:eastAsia="Times New Roman"/>
          <w:shd w:val="clear" w:color="auto" w:fill="FFFFFF"/>
          <w:lang w:eastAsia="en-GB"/>
        </w:rPr>
      </w:pPr>
    </w:p>
    <w:p w14:paraId="748E11A2" w14:textId="28587AD0" w:rsidR="000E1A84" w:rsidRDefault="00AF291E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71936" behindDoc="0" locked="0" layoutInCell="1" allowOverlap="1" wp14:anchorId="7252608A" wp14:editId="04691F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9618" cy="1719618"/>
            <wp:effectExtent l="0" t="0" r="0" b="0"/>
            <wp:wrapNone/>
            <wp:docPr id="6000028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12" cy="172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84">
        <w:rPr>
          <w:rFonts w:eastAsia="Times New Roman"/>
          <w:shd w:val="clear" w:color="auto" w:fill="FFFFFF"/>
          <w:lang w:eastAsia="en-GB"/>
        </w:rPr>
        <w:t>This group would be for people who do not have other people like family members to be supporters / representatives.</w:t>
      </w:r>
    </w:p>
    <w:p w14:paraId="207CB0CB" w14:textId="55A66685" w:rsidR="000E1A84" w:rsidRDefault="00AF291E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73984" behindDoc="0" locked="0" layoutInCell="1" allowOverlap="1" wp14:anchorId="36932710" wp14:editId="65302E32">
            <wp:simplePos x="0" y="0"/>
            <wp:positionH relativeFrom="column">
              <wp:posOffset>0</wp:posOffset>
            </wp:positionH>
            <wp:positionV relativeFrom="paragraph">
              <wp:posOffset>344833</wp:posOffset>
            </wp:positionV>
            <wp:extent cx="1965278" cy="1965278"/>
            <wp:effectExtent l="0" t="0" r="0" b="0"/>
            <wp:wrapNone/>
            <wp:docPr id="1523186650" name="Picture 6" descr="A person writing on a clip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86650" name="Picture 6" descr="A person writing on a clip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27" cy="197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86EFE" w14:textId="269A8211" w:rsidR="000E1A84" w:rsidRDefault="000E1A84" w:rsidP="00634C10">
      <w:pPr>
        <w:rPr>
          <w:rFonts w:eastAsia="Times New Roman"/>
          <w:shd w:val="clear" w:color="auto" w:fill="FFFFFF"/>
          <w:lang w:eastAsia="en-GB"/>
        </w:rPr>
      </w:pPr>
    </w:p>
    <w:p w14:paraId="690AAECB" w14:textId="72184521" w:rsidR="0073709B" w:rsidRDefault="0073709B" w:rsidP="0073709B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We are </w:t>
      </w:r>
      <w:r w:rsidR="000E1A84">
        <w:rPr>
          <w:rFonts w:eastAsia="Times New Roman"/>
          <w:shd w:val="clear" w:color="auto" w:fill="FFFFFF"/>
          <w:lang w:eastAsia="en-GB"/>
        </w:rPr>
        <w:t xml:space="preserve">also </w:t>
      </w:r>
      <w:r>
        <w:rPr>
          <w:rFonts w:eastAsia="Times New Roman"/>
          <w:shd w:val="clear" w:color="auto" w:fill="FFFFFF"/>
          <w:lang w:eastAsia="en-GB"/>
        </w:rPr>
        <w:t xml:space="preserve">thinking who should </w:t>
      </w:r>
      <w:proofErr w:type="gramStart"/>
      <w:r>
        <w:rPr>
          <w:rFonts w:eastAsia="Times New Roman"/>
          <w:shd w:val="clear" w:color="auto" w:fill="FFFFFF"/>
          <w:lang w:eastAsia="en-GB"/>
        </w:rPr>
        <w:t>be in charge of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making things better.</w:t>
      </w:r>
    </w:p>
    <w:p w14:paraId="59FB7AE4" w14:textId="4210C63F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</w:p>
    <w:p w14:paraId="30E50053" w14:textId="71931A32" w:rsidR="000E1A84" w:rsidRDefault="000E1A84" w:rsidP="00634C10">
      <w:pPr>
        <w:rPr>
          <w:rFonts w:eastAsia="Times New Roman"/>
          <w:shd w:val="clear" w:color="auto" w:fill="FFFFFF"/>
          <w:lang w:eastAsia="en-GB"/>
        </w:rPr>
      </w:pPr>
    </w:p>
    <w:p w14:paraId="4D09BC44" w14:textId="3360E607" w:rsidR="0073709B" w:rsidRDefault="00AF291E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82176" behindDoc="0" locked="0" layoutInCell="1" allowOverlap="1" wp14:anchorId="7EDFE187" wp14:editId="6F7B386A">
            <wp:simplePos x="0" y="0"/>
            <wp:positionH relativeFrom="margin">
              <wp:align>left</wp:align>
            </wp:positionH>
            <wp:positionV relativeFrom="paragraph">
              <wp:posOffset>302156</wp:posOffset>
            </wp:positionV>
            <wp:extent cx="1337480" cy="1337480"/>
            <wp:effectExtent l="0" t="0" r="0" b="0"/>
            <wp:wrapNone/>
            <wp:docPr id="1024450478" name="Picture 11" descr="A blue and white folded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50478" name="Picture 11" descr="A blue and white folded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80" cy="13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09B">
        <w:rPr>
          <w:rFonts w:eastAsia="Times New Roman"/>
          <w:shd w:val="clear" w:color="auto" w:fill="FFFFFF"/>
          <w:lang w:eastAsia="en-GB"/>
        </w:rPr>
        <w:t xml:space="preserve">In some countries there is 1 </w:t>
      </w:r>
      <w:r w:rsidR="0073709B" w:rsidRPr="00AF291E">
        <w:rPr>
          <w:rFonts w:eastAsia="Times New Roman"/>
          <w:b/>
          <w:bCs/>
          <w:shd w:val="clear" w:color="auto" w:fill="FFFFFF"/>
          <w:lang w:eastAsia="en-GB"/>
        </w:rPr>
        <w:t>public body</w:t>
      </w:r>
      <w:r w:rsidR="0073709B">
        <w:rPr>
          <w:rFonts w:eastAsia="Times New Roman"/>
          <w:shd w:val="clear" w:color="auto" w:fill="FFFFFF"/>
          <w:lang w:eastAsia="en-GB"/>
        </w:rPr>
        <w:t xml:space="preserve"> that does things like:</w:t>
      </w:r>
    </w:p>
    <w:p w14:paraId="1E626B52" w14:textId="283C45AF" w:rsidR="0073709B" w:rsidRDefault="0073709B" w:rsidP="0073709B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giving information</w:t>
      </w:r>
    </w:p>
    <w:p w14:paraId="15BB5D7F" w14:textId="0473852D" w:rsidR="0073709B" w:rsidRDefault="00AF291E" w:rsidP="00AF291E">
      <w:pPr>
        <w:pStyle w:val="Listtoplevel"/>
        <w:rPr>
          <w:shd w:val="clear" w:color="auto" w:fill="FFFFFF"/>
          <w:lang w:eastAsia="en-GB"/>
        </w:rPr>
      </w:pPr>
      <w:r w:rsidRPr="00AF291E">
        <w:rPr>
          <w:shd w:val="clear" w:color="auto" w:fill="FFFFFF"/>
          <w:lang w:eastAsia="en-GB"/>
        </w:rPr>
        <w:drawing>
          <wp:anchor distT="0" distB="0" distL="114300" distR="114300" simplePos="0" relativeHeight="252080128" behindDoc="0" locked="0" layoutInCell="1" allowOverlap="1" wp14:anchorId="7D26A455" wp14:editId="39D9B17F">
            <wp:simplePos x="0" y="0"/>
            <wp:positionH relativeFrom="margin">
              <wp:align>left</wp:align>
            </wp:positionH>
            <wp:positionV relativeFrom="paragraph">
              <wp:posOffset>311103</wp:posOffset>
            </wp:positionV>
            <wp:extent cx="1542576" cy="1596788"/>
            <wp:effectExtent l="0" t="0" r="635" b="3810"/>
            <wp:wrapNone/>
            <wp:docPr id="1026004450" name="Picture 10" descr="A black and white of a person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04450" name="Picture 10" descr="A black and white of a person sitting at a de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76" cy="1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09B">
        <w:rPr>
          <w:shd w:val="clear" w:color="auto" w:fill="FFFFFF"/>
          <w:lang w:eastAsia="en-GB"/>
        </w:rPr>
        <w:t>dealing with complaints</w:t>
      </w:r>
    </w:p>
    <w:p w14:paraId="426E8708" w14:textId="3FDC8937" w:rsidR="0073709B" w:rsidRDefault="0073709B" w:rsidP="0073709B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checking how decision-making arrangements are working.</w:t>
      </w:r>
    </w:p>
    <w:p w14:paraId="4D68E367" w14:textId="016EA407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</w:p>
    <w:p w14:paraId="2553B17F" w14:textId="0C974124" w:rsidR="000E1A84" w:rsidRDefault="00AF291E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78080" behindDoc="0" locked="0" layoutInCell="1" allowOverlap="1" wp14:anchorId="6804B913" wp14:editId="21AAB615">
            <wp:simplePos x="0" y="0"/>
            <wp:positionH relativeFrom="margin">
              <wp:align>left</wp:align>
            </wp:positionH>
            <wp:positionV relativeFrom="paragraph">
              <wp:posOffset>264264</wp:posOffset>
            </wp:positionV>
            <wp:extent cx="2012188" cy="1255594"/>
            <wp:effectExtent l="0" t="0" r="7620" b="1905"/>
            <wp:wrapNone/>
            <wp:docPr id="152105860" name="Picture 8" descr="A large white building with colum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5860" name="Picture 8" descr="A large white building with colum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88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6C9BBA3D" wp14:editId="7E8DC787">
                <wp:simplePos x="0" y="0"/>
                <wp:positionH relativeFrom="margin">
                  <wp:align>right</wp:align>
                </wp:positionH>
                <wp:positionV relativeFrom="paragraph">
                  <wp:posOffset>196556</wp:posOffset>
                </wp:positionV>
                <wp:extent cx="3562350" cy="821747"/>
                <wp:effectExtent l="0" t="0" r="0" b="0"/>
                <wp:wrapNone/>
                <wp:docPr id="5053392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821747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AA1C3" id="Rectangle 6" o:spid="_x0000_s1026" style="position:absolute;margin-left:229.3pt;margin-top:15.5pt;width:280.5pt;height:64.7pt;z-index:-25124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" fillcolor="#d7eacc" stroked="f" strokeweight="1pt">
                <w10:wrap anchorx="margin"/>
              </v:rect>
            </w:pict>
          </mc:Fallback>
        </mc:AlternateContent>
      </w:r>
    </w:p>
    <w:p w14:paraId="39868846" w14:textId="01C3EB10" w:rsidR="0073709B" w:rsidRPr="00AF291E" w:rsidRDefault="0073709B" w:rsidP="00634C10">
      <w:r w:rsidRPr="00AF291E">
        <w:t xml:space="preserve">A </w:t>
      </w:r>
      <w:r w:rsidRPr="00AF291E">
        <w:rPr>
          <w:b/>
          <w:bCs/>
        </w:rPr>
        <w:t>public body</w:t>
      </w:r>
      <w:r w:rsidRPr="00AF291E">
        <w:t xml:space="preserve"> is like an organisation which is paid for by the government.</w:t>
      </w:r>
    </w:p>
    <w:p w14:paraId="5B656FB1" w14:textId="77777777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</w:p>
    <w:p w14:paraId="73D6440D" w14:textId="3DC9F5D5" w:rsidR="0073709B" w:rsidRDefault="00AF291E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86272" behindDoc="0" locked="0" layoutInCell="1" allowOverlap="1" wp14:anchorId="587F5C4E" wp14:editId="0D85124A">
            <wp:simplePos x="0" y="0"/>
            <wp:positionH relativeFrom="margin">
              <wp:align>left</wp:align>
            </wp:positionH>
            <wp:positionV relativeFrom="paragraph">
              <wp:posOffset>-136260</wp:posOffset>
            </wp:positionV>
            <wp:extent cx="1528285" cy="1710812"/>
            <wp:effectExtent l="0" t="0" r="0" b="0"/>
            <wp:wrapNone/>
            <wp:docPr id="2063575824" name="Picture 13" descr="A person with his thumb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75824" name="Picture 13" descr="A person with his thumb 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49" cy="17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09B">
        <w:rPr>
          <w:rFonts w:eastAsia="Times New Roman"/>
          <w:shd w:val="clear" w:color="auto" w:fill="FFFFFF"/>
          <w:lang w:eastAsia="en-GB"/>
        </w:rPr>
        <w:t xml:space="preserve">Having 1 public body in Aotearoa New Zealand might </w:t>
      </w:r>
      <w:r w:rsidR="0073709B">
        <w:rPr>
          <w:shd w:val="clear" w:color="auto" w:fill="FFFFFF"/>
          <w:lang w:eastAsia="en-GB"/>
        </w:rPr>
        <w:t>make</w:t>
      </w:r>
      <w:r w:rsidR="0073709B">
        <w:rPr>
          <w:rFonts w:eastAsia="Times New Roman"/>
          <w:shd w:val="clear" w:color="auto" w:fill="FFFFFF"/>
          <w:lang w:eastAsia="en-GB"/>
        </w:rPr>
        <w:t>:</w:t>
      </w:r>
    </w:p>
    <w:p w14:paraId="1EF02851" w14:textId="1A9F4EA9" w:rsidR="0073709B" w:rsidRDefault="0073709B" w:rsidP="0073709B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things work better</w:t>
      </w:r>
    </w:p>
    <w:p w14:paraId="2C10EBE1" w14:textId="1A74F466" w:rsidR="0073709B" w:rsidRDefault="00AF291E" w:rsidP="0073709B">
      <w:pPr>
        <w:pStyle w:val="Listtoplevel"/>
        <w:rPr>
          <w:shd w:val="clear" w:color="auto" w:fill="FFFFFF"/>
          <w:lang w:eastAsia="en-GB"/>
        </w:rPr>
      </w:pPr>
      <w:r w:rsidRPr="00AF291E">
        <w:rPr>
          <w:shd w:val="clear" w:color="auto" w:fill="FFFFFF"/>
          <w:lang w:eastAsia="en-GB"/>
        </w:rPr>
        <w:drawing>
          <wp:anchor distT="0" distB="0" distL="114300" distR="114300" simplePos="0" relativeHeight="252084224" behindDoc="0" locked="0" layoutInCell="1" allowOverlap="1" wp14:anchorId="266A77E8" wp14:editId="65E05BD5">
            <wp:simplePos x="0" y="0"/>
            <wp:positionH relativeFrom="margin">
              <wp:posOffset>1</wp:posOffset>
            </wp:positionH>
            <wp:positionV relativeFrom="paragraph">
              <wp:posOffset>739325</wp:posOffset>
            </wp:positionV>
            <wp:extent cx="1666568" cy="1666568"/>
            <wp:effectExtent l="0" t="0" r="0" b="0"/>
            <wp:wrapNone/>
            <wp:docPr id="1404647169" name="Picture 12" descr="A person wearing a head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647169" name="Picture 12" descr="A person wearing a heads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13" cy="16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09B">
        <w:rPr>
          <w:shd w:val="clear" w:color="auto" w:fill="FFFFFF"/>
          <w:lang w:eastAsia="en-GB"/>
        </w:rPr>
        <w:t xml:space="preserve">it easier for people to know where to go to </w:t>
      </w:r>
      <w:r w:rsidR="000E1A84">
        <w:rPr>
          <w:shd w:val="clear" w:color="auto" w:fill="FFFFFF"/>
          <w:lang w:eastAsia="en-GB"/>
        </w:rPr>
        <w:t>do things like:</w:t>
      </w:r>
    </w:p>
    <w:p w14:paraId="1862C5FD" w14:textId="6E4CB837" w:rsidR="000E1A84" w:rsidRDefault="000E1A84" w:rsidP="00AF291E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get information</w:t>
      </w:r>
    </w:p>
    <w:p w14:paraId="6DEF2038" w14:textId="075D0C8B" w:rsidR="000E1A84" w:rsidRDefault="000E1A84" w:rsidP="00AF291E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make a complaint.</w:t>
      </w:r>
    </w:p>
    <w:p w14:paraId="0E947CB0" w14:textId="7D16AF4E" w:rsidR="0073709B" w:rsidRDefault="00B52BB5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noProof/>
          <w:shd w:val="clear" w:color="auto" w:fill="FFFFFF"/>
          <w:lang w:eastAsia="en-GB"/>
        </w:rPr>
        <w:drawing>
          <wp:anchor distT="0" distB="0" distL="114300" distR="114300" simplePos="0" relativeHeight="252088320" behindDoc="0" locked="0" layoutInCell="1" allowOverlap="1" wp14:anchorId="39963999" wp14:editId="3DA8900D">
            <wp:simplePos x="0" y="0"/>
            <wp:positionH relativeFrom="margin">
              <wp:posOffset>-186690</wp:posOffset>
            </wp:positionH>
            <wp:positionV relativeFrom="paragraph">
              <wp:posOffset>377763</wp:posOffset>
            </wp:positionV>
            <wp:extent cx="1852930" cy="1310640"/>
            <wp:effectExtent l="0" t="0" r="0" b="0"/>
            <wp:wrapNone/>
            <wp:docPr id="265467744" name="Picture 14" descr="A 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67744" name="Picture 14" descr="A close-up of a currenc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1ECC7" w14:textId="223E836C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</w:p>
    <w:p w14:paraId="5BD136AE" w14:textId="628E0305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Starting new </w:t>
      </w:r>
      <w:r w:rsidR="000E1A84">
        <w:rPr>
          <w:rFonts w:eastAsia="Times New Roman"/>
          <w:shd w:val="clear" w:color="auto" w:fill="FFFFFF"/>
          <w:lang w:eastAsia="en-GB"/>
        </w:rPr>
        <w:t xml:space="preserve">public </w:t>
      </w:r>
      <w:r>
        <w:rPr>
          <w:rFonts w:eastAsia="Times New Roman"/>
          <w:shd w:val="clear" w:color="auto" w:fill="FFFFFF"/>
          <w:lang w:eastAsia="en-GB"/>
        </w:rPr>
        <w:t>bodies also:</w:t>
      </w:r>
    </w:p>
    <w:p w14:paraId="62342362" w14:textId="77E238BE" w:rsidR="0073709B" w:rsidRDefault="0073709B" w:rsidP="00AF291E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costs money</w:t>
      </w:r>
    </w:p>
    <w:p w14:paraId="568C7063" w14:textId="5808A38F" w:rsidR="0073709B" w:rsidRDefault="00D3552A" w:rsidP="0073709B">
      <w:pPr>
        <w:pStyle w:val="Listtoplevel"/>
        <w:rPr>
          <w:shd w:val="clear" w:color="auto" w:fill="FFFFFF"/>
          <w:lang w:eastAsia="en-GB"/>
        </w:rPr>
      </w:pPr>
      <w:r w:rsidRPr="00D3552A">
        <w:rPr>
          <w:rFonts w:eastAsia="Times New Roman"/>
          <w:shd w:val="clear" w:color="auto" w:fill="FFFFFF"/>
          <w:lang w:eastAsia="en-GB"/>
        </w:rPr>
        <w:drawing>
          <wp:anchor distT="0" distB="0" distL="114300" distR="114300" simplePos="0" relativeHeight="252090368" behindDoc="0" locked="0" layoutInCell="1" allowOverlap="1" wp14:anchorId="4A32810E" wp14:editId="6E7241E9">
            <wp:simplePos x="0" y="0"/>
            <wp:positionH relativeFrom="margin">
              <wp:posOffset>0</wp:posOffset>
            </wp:positionH>
            <wp:positionV relativeFrom="paragraph">
              <wp:posOffset>258569</wp:posOffset>
            </wp:positionV>
            <wp:extent cx="1460310" cy="1102429"/>
            <wp:effectExtent l="0" t="0" r="6985" b="2540"/>
            <wp:wrapNone/>
            <wp:docPr id="459961182" name="Picture 15" descr="A calendar with a x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61182" name="Picture 15" descr="A calendar with a x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10" cy="11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09B">
        <w:rPr>
          <w:shd w:val="clear" w:color="auto" w:fill="FFFFFF"/>
          <w:lang w:eastAsia="en-GB"/>
        </w:rPr>
        <w:t>can take time.</w:t>
      </w:r>
    </w:p>
    <w:p w14:paraId="75171BD1" w14:textId="61E2E218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1EE68EBA" w14:textId="22E54A4C" w:rsidR="0073709B" w:rsidRDefault="00B52BB5" w:rsidP="00634C10">
      <w:pPr>
        <w:rPr>
          <w:rFonts w:eastAsia="Times New Roman"/>
          <w:shd w:val="clear" w:color="auto" w:fill="FFFFFF"/>
          <w:lang w:eastAsia="en-GB"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92416" behindDoc="0" locked="0" layoutInCell="1" allowOverlap="1" wp14:anchorId="05041394" wp14:editId="1CF5541C">
            <wp:simplePos x="0" y="0"/>
            <wp:positionH relativeFrom="margin">
              <wp:posOffset>-191729</wp:posOffset>
            </wp:positionH>
            <wp:positionV relativeFrom="paragraph">
              <wp:posOffset>346116</wp:posOffset>
            </wp:positionV>
            <wp:extent cx="1992573" cy="1992573"/>
            <wp:effectExtent l="0" t="0" r="8255" b="0"/>
            <wp:wrapNone/>
            <wp:docPr id="425854697" name="Picture 2" descr="A person holding a sign with a green tick and red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54697" name="Picture 2" descr="A person holding a sign with a green tick and red cr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BF0EC" w14:textId="59761A8C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It might be better to work on making the organisations / way of doing things we have now better.</w:t>
      </w:r>
    </w:p>
    <w:p w14:paraId="6AFA7AD2" w14:textId="77777777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</w:p>
    <w:p w14:paraId="1833DAD9" w14:textId="77777777" w:rsidR="0073709B" w:rsidRDefault="0073709B" w:rsidP="0073709B">
      <w:pPr>
        <w:rPr>
          <w:rFonts w:eastAsia="Times New Roman"/>
          <w:shd w:val="clear" w:color="auto" w:fill="FFFFFF"/>
          <w:lang w:eastAsia="en-GB"/>
        </w:rPr>
      </w:pPr>
    </w:p>
    <w:p w14:paraId="185F6B36" w14:textId="77AC3A60" w:rsidR="0073709B" w:rsidRDefault="0073709B" w:rsidP="0073709B">
      <w:pPr>
        <w:ind w:left="0"/>
        <w:rPr>
          <w:rFonts w:eastAsia="Times New Roman"/>
          <w:shd w:val="clear" w:color="auto" w:fill="FFFFFF"/>
          <w:lang w:eastAsia="en-GB"/>
        </w:rPr>
      </w:pPr>
    </w:p>
    <w:p w14:paraId="1FA0A8D2" w14:textId="1ADA5CEB" w:rsidR="0073709B" w:rsidRPr="00D32300" w:rsidRDefault="00AF291E" w:rsidP="0073709B">
      <w:pPr>
        <w:rPr>
          <w:b/>
          <w:bCs/>
        </w:rPr>
      </w:pPr>
      <w:r w:rsidRPr="00AF291E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65792" behindDoc="0" locked="0" layoutInCell="1" allowOverlap="1" wp14:anchorId="462B6CCD" wp14:editId="542829F6">
            <wp:simplePos x="0" y="0"/>
            <wp:positionH relativeFrom="column">
              <wp:posOffset>-265470</wp:posOffset>
            </wp:positionH>
            <wp:positionV relativeFrom="paragraph">
              <wp:posOffset>-278212</wp:posOffset>
            </wp:positionV>
            <wp:extent cx="1992573" cy="1992573"/>
            <wp:effectExtent l="0" t="0" r="8255" b="0"/>
            <wp:wrapNone/>
            <wp:docPr id="2088068791" name="Picture 2" descr="A person holding a sign with a green tick and red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68791" name="Picture 2" descr="A person holding a sign with a green tick and red cro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84" w:rsidRPr="00D32300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1ECE61F7" wp14:editId="2487FD97">
                <wp:simplePos x="0" y="0"/>
                <wp:positionH relativeFrom="margin">
                  <wp:posOffset>2019869</wp:posOffset>
                </wp:positionH>
                <wp:positionV relativeFrom="paragraph">
                  <wp:posOffset>-68239</wp:posOffset>
                </wp:positionV>
                <wp:extent cx="3562350" cy="1448085"/>
                <wp:effectExtent l="0" t="0" r="0" b="0"/>
                <wp:wrapNone/>
                <wp:docPr id="87679490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448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A994C" id="Rectangle 96" o:spid="_x0000_s1026" style="position:absolute;margin-left:159.05pt;margin-top:-5.35pt;width:280.5pt;height:114pt;z-index:-25125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" fillcolor="#ffe599 [1303]" stroked="f" strokeweight="1pt">
                <w10:wrap anchorx="margin"/>
              </v:rect>
            </w:pict>
          </mc:Fallback>
        </mc:AlternateContent>
      </w:r>
      <w:r w:rsidR="0073709B" w:rsidRPr="00D32300">
        <w:rPr>
          <w:b/>
          <w:bCs/>
        </w:rPr>
        <w:t xml:space="preserve">Question </w:t>
      </w:r>
      <w:r w:rsidR="0073709B">
        <w:rPr>
          <w:b/>
          <w:bCs/>
        </w:rPr>
        <w:t>4.3</w:t>
      </w:r>
    </w:p>
    <w:p w14:paraId="71794E96" w14:textId="23795B04" w:rsidR="0073709B" w:rsidRDefault="0073709B" w:rsidP="0073709B"/>
    <w:p w14:paraId="55C8C993" w14:textId="50665125" w:rsidR="0073709B" w:rsidRDefault="0073709B" w:rsidP="0073709B">
      <w:r>
        <w:t>How do you think we can make things work better?</w:t>
      </w:r>
    </w:p>
    <w:p w14:paraId="12E9FAA0" w14:textId="77777777" w:rsidR="0073709B" w:rsidRDefault="0073709B" w:rsidP="0073709B">
      <w:pPr>
        <w:pStyle w:val="Listtoplevel"/>
        <w:numPr>
          <w:ilvl w:val="0"/>
          <w:numId w:val="0"/>
        </w:numPr>
      </w:pPr>
    </w:p>
    <w:p w14:paraId="7F91D20B" w14:textId="77777777" w:rsidR="0073709B" w:rsidRDefault="0073709B" w:rsidP="00634C10">
      <w:pPr>
        <w:rPr>
          <w:rFonts w:eastAsia="Times New Roman"/>
          <w:shd w:val="clear" w:color="auto" w:fill="FFFFFF"/>
          <w:lang w:eastAsia="en-GB"/>
        </w:rPr>
      </w:pPr>
    </w:p>
    <w:p w14:paraId="77D7B8D8" w14:textId="780AB4C1" w:rsidR="0073709B" w:rsidRDefault="0073709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FA75342" w14:textId="612568B7" w:rsidR="000E1A84" w:rsidRDefault="000E1A84" w:rsidP="000E1A84">
      <w:pPr>
        <w:pStyle w:val="Heading1"/>
        <w:rPr>
          <w:shd w:val="clear" w:color="auto" w:fill="FFFFFF"/>
          <w:lang w:eastAsia="en-GB"/>
        </w:rPr>
      </w:pPr>
      <w:bookmarkStart w:id="23" w:name="_Making_how_courts"/>
      <w:bookmarkEnd w:id="23"/>
      <w:r>
        <w:rPr>
          <w:shd w:val="clear" w:color="auto" w:fill="FFFFFF"/>
          <w:lang w:eastAsia="en-GB"/>
        </w:rPr>
        <w:lastRenderedPageBreak/>
        <w:t xml:space="preserve">Making how courts work easier for </w:t>
      </w:r>
      <w:proofErr w:type="gramStart"/>
      <w:r>
        <w:rPr>
          <w:shd w:val="clear" w:color="auto" w:fill="FFFFFF"/>
          <w:lang w:eastAsia="en-GB"/>
        </w:rPr>
        <w:t>people</w:t>
      </w:r>
      <w:proofErr w:type="gramEnd"/>
    </w:p>
    <w:p w14:paraId="1FF9308F" w14:textId="77777777" w:rsidR="000E1A84" w:rsidRDefault="000E1A84" w:rsidP="00634C10">
      <w:pPr>
        <w:rPr>
          <w:rFonts w:eastAsia="Times New Roman"/>
          <w:shd w:val="clear" w:color="auto" w:fill="FFFFFF"/>
          <w:lang w:eastAsia="en-GB"/>
        </w:rPr>
      </w:pPr>
    </w:p>
    <w:p w14:paraId="3053ED5B" w14:textId="7131D65A" w:rsidR="00C130FE" w:rsidRDefault="0073709B" w:rsidP="00634C10">
      <w:pPr>
        <w:rPr>
          <w:rFonts w:eastAsia="Times New Roman"/>
          <w:shd w:val="clear" w:color="auto" w:fill="FFFFFF"/>
          <w:lang w:eastAsia="en-GB"/>
        </w:rPr>
      </w:pPr>
      <w:r w:rsidRPr="00ED4BA8">
        <w:rPr>
          <w:noProof/>
        </w:rPr>
        <w:drawing>
          <wp:anchor distT="0" distB="0" distL="114300" distR="114300" simplePos="0" relativeHeight="251980800" behindDoc="0" locked="0" layoutInCell="1" allowOverlap="1" wp14:anchorId="7A1625AA" wp14:editId="231383AA">
            <wp:simplePos x="0" y="0"/>
            <wp:positionH relativeFrom="margin">
              <wp:posOffset>209550</wp:posOffset>
            </wp:positionH>
            <wp:positionV relativeFrom="paragraph">
              <wp:posOffset>37465</wp:posOffset>
            </wp:positionV>
            <wp:extent cx="1674421" cy="1674421"/>
            <wp:effectExtent l="0" t="0" r="2540" b="2540"/>
            <wp:wrapNone/>
            <wp:docPr id="1593103565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03565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21" cy="16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BB6">
        <w:rPr>
          <w:rFonts w:eastAsia="Times New Roman"/>
          <w:shd w:val="clear" w:color="auto" w:fill="FFFFFF"/>
          <w:lang w:eastAsia="en-GB"/>
        </w:rPr>
        <w:t>People</w:t>
      </w:r>
      <w:r w:rsidR="00C130FE">
        <w:rPr>
          <w:rFonts w:eastAsia="Times New Roman"/>
          <w:shd w:val="clear" w:color="auto" w:fill="FFFFFF"/>
          <w:lang w:eastAsia="en-GB"/>
        </w:rPr>
        <w:t xml:space="preserve"> find going to court can be very hard.</w:t>
      </w:r>
    </w:p>
    <w:p w14:paraId="6B6AE428" w14:textId="48AA2435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1F606F7E" w14:textId="77777777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4E15115E" w14:textId="06540912" w:rsidR="00C130FE" w:rsidRDefault="00FF3C0A" w:rsidP="00634C10">
      <w:pPr>
        <w:rPr>
          <w:rFonts w:eastAsia="Times New Roman"/>
          <w:shd w:val="clear" w:color="auto" w:fill="FFFFFF"/>
          <w:lang w:eastAsia="en-GB"/>
        </w:rPr>
      </w:pPr>
      <w:r w:rsidRPr="00FF3C0A">
        <w:rPr>
          <w:b/>
          <w:bCs/>
          <w:noProof/>
        </w:rPr>
        <w:drawing>
          <wp:anchor distT="0" distB="0" distL="114300" distR="114300" simplePos="0" relativeHeight="251981824" behindDoc="0" locked="0" layoutInCell="1" allowOverlap="1" wp14:anchorId="7A7757E9" wp14:editId="3FB28F9B">
            <wp:simplePos x="0" y="0"/>
            <wp:positionH relativeFrom="margin">
              <wp:posOffset>0</wp:posOffset>
            </wp:positionH>
            <wp:positionV relativeFrom="paragraph">
              <wp:posOffset>67541</wp:posOffset>
            </wp:positionV>
            <wp:extent cx="1466850" cy="1037553"/>
            <wp:effectExtent l="0" t="0" r="0" b="0"/>
            <wp:wrapNone/>
            <wp:docPr id="192261261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1261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FE" w:rsidRPr="00FF3C0A">
        <w:rPr>
          <w:rFonts w:eastAsia="Times New Roman"/>
          <w:b/>
          <w:bCs/>
          <w:shd w:val="clear" w:color="auto" w:fill="FFFFFF"/>
          <w:lang w:eastAsia="en-GB"/>
        </w:rPr>
        <w:t>Court hearings</w:t>
      </w:r>
      <w:r w:rsidR="00C130FE">
        <w:rPr>
          <w:rFonts w:eastAsia="Times New Roman"/>
          <w:shd w:val="clear" w:color="auto" w:fill="FFFFFF"/>
          <w:lang w:eastAsia="en-GB"/>
        </w:rPr>
        <w:t xml:space="preserve"> can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14A7D718" w14:textId="087A5517" w:rsidR="00C130FE" w:rsidRDefault="00FF3C0A" w:rsidP="00FF3C0A">
      <w:pPr>
        <w:pStyle w:val="Listtoplevel"/>
        <w:rPr>
          <w:shd w:val="clear" w:color="auto" w:fill="FFFFFF"/>
          <w:lang w:eastAsia="en-GB"/>
        </w:rPr>
      </w:pPr>
      <w:r w:rsidRPr="00E96D58">
        <w:rPr>
          <w:lang w:eastAsia="en-GB"/>
        </w:rPr>
        <w:drawing>
          <wp:anchor distT="0" distB="0" distL="114300" distR="114300" simplePos="0" relativeHeight="251983872" behindDoc="0" locked="0" layoutInCell="1" allowOverlap="1" wp14:anchorId="4B5065F7" wp14:editId="36832CF8">
            <wp:simplePos x="0" y="0"/>
            <wp:positionH relativeFrom="page">
              <wp:posOffset>1995170</wp:posOffset>
            </wp:positionH>
            <wp:positionV relativeFrom="paragraph">
              <wp:posOffset>422275</wp:posOffset>
            </wp:positionV>
            <wp:extent cx="990600" cy="990600"/>
            <wp:effectExtent l="0" t="0" r="0" b="0"/>
            <wp:wrapNone/>
            <wp:docPr id="111321083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1083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6D58">
        <w:rPr>
          <w:lang w:eastAsia="en-GB"/>
        </w:rPr>
        <w:drawing>
          <wp:anchor distT="0" distB="0" distL="114300" distR="114300" simplePos="0" relativeHeight="251982848" behindDoc="0" locked="0" layoutInCell="1" allowOverlap="1" wp14:anchorId="40C76F9E" wp14:editId="616103AD">
            <wp:simplePos x="0" y="0"/>
            <wp:positionH relativeFrom="margin">
              <wp:posOffset>0</wp:posOffset>
            </wp:positionH>
            <wp:positionV relativeFrom="paragraph">
              <wp:posOffset>1310005</wp:posOffset>
            </wp:positionV>
            <wp:extent cx="1019175" cy="1019175"/>
            <wp:effectExtent l="0" t="0" r="9525" b="0"/>
            <wp:wrapNone/>
            <wp:docPr id="604869417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69417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c</w:t>
      </w:r>
      <w:r w:rsidR="00C130FE">
        <w:rPr>
          <w:shd w:val="clear" w:color="auto" w:fill="FFFFFF"/>
          <w:lang w:eastAsia="en-GB"/>
        </w:rPr>
        <w:t>ost a lot of money</w:t>
      </w:r>
    </w:p>
    <w:p w14:paraId="31D582AE" w14:textId="102AA187" w:rsidR="00C130FE" w:rsidRDefault="00FF3C0A" w:rsidP="00FF3C0A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C130FE">
        <w:rPr>
          <w:shd w:val="clear" w:color="auto" w:fill="FFFFFF"/>
          <w:lang w:eastAsia="en-GB"/>
        </w:rPr>
        <w:t>ake a lot of time</w:t>
      </w:r>
    </w:p>
    <w:p w14:paraId="75794B66" w14:textId="7FC28376" w:rsidR="00C130FE" w:rsidRDefault="00FF3C0A" w:rsidP="00FF3C0A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</w:t>
      </w:r>
      <w:r w:rsidR="00C130FE">
        <w:rPr>
          <w:shd w:val="clear" w:color="auto" w:fill="FFFFFF"/>
          <w:lang w:eastAsia="en-GB"/>
        </w:rPr>
        <w:t>e stressful</w:t>
      </w:r>
    </w:p>
    <w:p w14:paraId="0AAA8918" w14:textId="60ECAEAF" w:rsidR="00C130FE" w:rsidRDefault="00FF3C0A" w:rsidP="00FF3C0A">
      <w:pPr>
        <w:pStyle w:val="Listtoplevel"/>
        <w:rPr>
          <w:shd w:val="clear" w:color="auto" w:fill="FFFFFF"/>
          <w:lang w:eastAsia="en-GB"/>
        </w:rPr>
      </w:pPr>
      <w:r w:rsidRPr="00FF3C0A">
        <w:rPr>
          <w:shd w:val="clear" w:color="auto" w:fill="FFFFFF"/>
          <w:lang w:eastAsia="en-GB"/>
        </w:rPr>
        <w:drawing>
          <wp:anchor distT="0" distB="0" distL="114300" distR="114300" simplePos="0" relativeHeight="251985920" behindDoc="0" locked="0" layoutInCell="1" allowOverlap="1" wp14:anchorId="1583A775" wp14:editId="61D6FF07">
            <wp:simplePos x="0" y="0"/>
            <wp:positionH relativeFrom="column">
              <wp:posOffset>699679</wp:posOffset>
            </wp:positionH>
            <wp:positionV relativeFrom="paragraph">
              <wp:posOffset>145704</wp:posOffset>
            </wp:positionV>
            <wp:extent cx="1429568" cy="1045029"/>
            <wp:effectExtent l="0" t="0" r="0" b="3175"/>
            <wp:wrapNone/>
            <wp:docPr id="168435686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5686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68" cy="1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c</w:t>
      </w:r>
      <w:r w:rsidR="00C130FE">
        <w:rPr>
          <w:shd w:val="clear" w:color="auto" w:fill="FFFFFF"/>
          <w:lang w:eastAsia="en-GB"/>
        </w:rPr>
        <w:t xml:space="preserve">ause problems with </w:t>
      </w:r>
      <w:r w:rsidR="00C130FE" w:rsidRPr="00FF3C0A">
        <w:rPr>
          <w:b/>
          <w:bCs/>
          <w:shd w:val="clear" w:color="auto" w:fill="FFFFFF"/>
          <w:lang w:eastAsia="en-GB"/>
        </w:rPr>
        <w:t>relationships</w:t>
      </w:r>
      <w:r>
        <w:rPr>
          <w:shd w:val="clear" w:color="auto" w:fill="FFFFFF"/>
          <w:lang w:eastAsia="en-GB"/>
        </w:rPr>
        <w:t>.</w:t>
      </w:r>
    </w:p>
    <w:p w14:paraId="4CE40C8C" w14:textId="04F9A063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51B8ED9A" w14:textId="44824E98" w:rsidR="00FF3C0A" w:rsidRPr="00E42182" w:rsidRDefault="00E42182" w:rsidP="00634C10">
      <w:pPr>
        <w:rPr>
          <w:rFonts w:cs="Arial"/>
        </w:rPr>
      </w:pPr>
      <w:r w:rsidRPr="00756FB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4D879DD8" wp14:editId="1002A110">
                <wp:simplePos x="0" y="0"/>
                <wp:positionH relativeFrom="margin">
                  <wp:align>right</wp:align>
                </wp:positionH>
                <wp:positionV relativeFrom="paragraph">
                  <wp:posOffset>331627</wp:posOffset>
                </wp:positionV>
                <wp:extent cx="3562350" cy="1971081"/>
                <wp:effectExtent l="0" t="0" r="0" b="0"/>
                <wp:wrapNone/>
                <wp:docPr id="22276080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1971081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8D511" id="Rectangle 6" o:spid="_x0000_s1026" style="position:absolute;margin-left:229.3pt;margin-top:26.1pt;width:280.5pt;height:155.2pt;z-index:-251322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" fillcolor="#d7eacc" stroked="f" strokeweight="1pt">
                <w10:wrap anchorx="margin"/>
              </v:rect>
            </w:pict>
          </mc:Fallback>
        </mc:AlternateContent>
      </w:r>
    </w:p>
    <w:p w14:paraId="6763F9F0" w14:textId="345F3BB5" w:rsidR="00FF3C0A" w:rsidRPr="00E42182" w:rsidRDefault="00FF3C0A" w:rsidP="00FF3C0A">
      <w:pPr>
        <w:rPr>
          <w:rFonts w:cs="Arial"/>
        </w:rPr>
      </w:pPr>
      <w:r w:rsidRPr="00E42182">
        <w:rPr>
          <w:rFonts w:cs="Arial"/>
          <w:b/>
          <w:bCs/>
          <w:noProof/>
        </w:rPr>
        <w:drawing>
          <wp:anchor distT="0" distB="0" distL="114300" distR="114300" simplePos="0" relativeHeight="251987968" behindDoc="0" locked="0" layoutInCell="1" allowOverlap="1" wp14:anchorId="0888BB26" wp14:editId="4FE99D68">
            <wp:simplePos x="0" y="0"/>
            <wp:positionH relativeFrom="margin">
              <wp:align>left</wp:align>
            </wp:positionH>
            <wp:positionV relativeFrom="paragraph">
              <wp:posOffset>16328</wp:posOffset>
            </wp:positionV>
            <wp:extent cx="1995054" cy="1995054"/>
            <wp:effectExtent l="0" t="0" r="5715" b="5715"/>
            <wp:wrapNone/>
            <wp:docPr id="111830631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0631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16" cy="19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FE" w:rsidRPr="00E42182">
        <w:rPr>
          <w:rFonts w:cs="Arial"/>
          <w:b/>
          <w:bCs/>
        </w:rPr>
        <w:t>Court hearings</w:t>
      </w:r>
      <w:r w:rsidRPr="00E42182">
        <w:rPr>
          <w:rFonts w:cs="Arial"/>
        </w:rPr>
        <w:t xml:space="preserve"> are when a court:</w:t>
      </w:r>
    </w:p>
    <w:p w14:paraId="09711A12" w14:textId="735A50F9" w:rsidR="00FF3C0A" w:rsidRPr="00E42182" w:rsidRDefault="00FF3C0A" w:rsidP="00FF3C0A">
      <w:pPr>
        <w:pStyle w:val="Listtoplevel"/>
        <w:rPr>
          <w:rFonts w:eastAsiaTheme="minorEastAsia" w:cs="Arial"/>
          <w:noProof w:val="0"/>
          <w:szCs w:val="24"/>
          <w:lang w:val="en-AU"/>
        </w:rPr>
      </w:pPr>
      <w:r w:rsidRPr="00E42182">
        <w:rPr>
          <w:rFonts w:eastAsiaTheme="minorEastAsia" w:cs="Arial"/>
          <w:noProof w:val="0"/>
          <w:szCs w:val="24"/>
          <w:lang w:val="en-AU"/>
        </w:rPr>
        <w:t xml:space="preserve">listens to what people have to </w:t>
      </w:r>
      <w:proofErr w:type="gramStart"/>
      <w:r w:rsidRPr="00E42182">
        <w:rPr>
          <w:rFonts w:eastAsiaTheme="minorEastAsia" w:cs="Arial"/>
          <w:noProof w:val="0"/>
          <w:szCs w:val="24"/>
          <w:lang w:val="en-AU"/>
        </w:rPr>
        <w:t>say</w:t>
      </w:r>
      <w:proofErr w:type="gramEnd"/>
    </w:p>
    <w:p w14:paraId="3A985C0F" w14:textId="71C244B4" w:rsidR="00FF3C0A" w:rsidRPr="00E42182" w:rsidRDefault="00FF3C0A" w:rsidP="00FF3C0A">
      <w:pPr>
        <w:pStyle w:val="Listtoplevel"/>
        <w:rPr>
          <w:rFonts w:eastAsiaTheme="minorEastAsia" w:cs="Arial"/>
          <w:noProof w:val="0"/>
          <w:szCs w:val="24"/>
          <w:lang w:val="en-AU"/>
        </w:rPr>
      </w:pPr>
      <w:r w:rsidRPr="00E42182">
        <w:rPr>
          <w:rFonts w:eastAsiaTheme="minorEastAsia" w:cs="Arial"/>
          <w:noProof w:val="0"/>
          <w:szCs w:val="24"/>
          <w:lang w:val="en-AU"/>
        </w:rPr>
        <w:t>decides something.</w:t>
      </w:r>
    </w:p>
    <w:p w14:paraId="0D50E02B" w14:textId="0D52CEBA" w:rsidR="00C130FE" w:rsidRPr="00E42182" w:rsidRDefault="00A2514F" w:rsidP="00634C10">
      <w:pPr>
        <w:rPr>
          <w:rFonts w:cs="Arial"/>
        </w:rPr>
      </w:pPr>
      <w:r w:rsidRPr="00E42182">
        <w:rPr>
          <w:rFonts w:cs="Arial"/>
          <w:b/>
          <w:bCs/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76428214" wp14:editId="311CFA14">
            <wp:simplePos x="0" y="0"/>
            <wp:positionH relativeFrom="margin">
              <wp:posOffset>0</wp:posOffset>
            </wp:positionH>
            <wp:positionV relativeFrom="paragraph">
              <wp:posOffset>204613</wp:posOffset>
            </wp:positionV>
            <wp:extent cx="1620528" cy="1991032"/>
            <wp:effectExtent l="0" t="0" r="0" b="9525"/>
            <wp:wrapNone/>
            <wp:docPr id="196292129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2129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8" cy="199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182" w:rsidRPr="00E42182"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4C19FCB2" wp14:editId="5F5BC816">
                <wp:simplePos x="0" y="0"/>
                <wp:positionH relativeFrom="margin">
                  <wp:align>right</wp:align>
                </wp:positionH>
                <wp:positionV relativeFrom="paragraph">
                  <wp:posOffset>-23751</wp:posOffset>
                </wp:positionV>
                <wp:extent cx="3562350" cy="2671948"/>
                <wp:effectExtent l="0" t="0" r="0" b="0"/>
                <wp:wrapNone/>
                <wp:docPr id="176618998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2671948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6F7AF" id="Rectangle 6" o:spid="_x0000_s1026" style="position:absolute;margin-left:229.3pt;margin-top:-1.85pt;width:280.5pt;height:210.4pt;z-index:-251324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" fillcolor="#d7eacc" stroked="f" strokeweight="1pt">
                <w10:wrap anchorx="margin"/>
              </v:rect>
            </w:pict>
          </mc:Fallback>
        </mc:AlternateContent>
      </w:r>
      <w:r w:rsidR="00C130FE" w:rsidRPr="00E42182">
        <w:rPr>
          <w:rFonts w:cs="Arial"/>
          <w:b/>
          <w:bCs/>
        </w:rPr>
        <w:t>Relationships</w:t>
      </w:r>
      <w:r w:rsidR="00FF3C0A" w:rsidRPr="00E42182">
        <w:rPr>
          <w:rFonts w:cs="Arial"/>
        </w:rPr>
        <w:t xml:space="preserve"> are links you have with people like:</w:t>
      </w:r>
    </w:p>
    <w:p w14:paraId="510ADFCF" w14:textId="0181C794" w:rsidR="00FF3C0A" w:rsidRPr="00E42182" w:rsidRDefault="00FF3C0A" w:rsidP="00FF3C0A">
      <w:pPr>
        <w:pStyle w:val="Listtoplevel"/>
        <w:rPr>
          <w:rFonts w:eastAsiaTheme="minorEastAsia" w:cs="Arial"/>
          <w:noProof w:val="0"/>
          <w:szCs w:val="24"/>
          <w:lang w:val="en-AU"/>
        </w:rPr>
      </w:pPr>
      <w:r w:rsidRPr="00E42182">
        <w:rPr>
          <w:rFonts w:eastAsiaTheme="minorEastAsia" w:cs="Arial"/>
          <w:noProof w:val="0"/>
          <w:szCs w:val="24"/>
          <w:lang w:val="en-AU"/>
        </w:rPr>
        <w:t>spouse or partner</w:t>
      </w:r>
    </w:p>
    <w:p w14:paraId="199C735C" w14:textId="517007C5" w:rsidR="00FF3C0A" w:rsidRPr="00E42182" w:rsidRDefault="00FF3C0A" w:rsidP="00FF3C0A">
      <w:pPr>
        <w:pStyle w:val="Listtoplevel"/>
        <w:rPr>
          <w:rFonts w:eastAsiaTheme="minorEastAsia" w:cs="Arial"/>
          <w:noProof w:val="0"/>
          <w:szCs w:val="24"/>
          <w:lang w:val="en-AU"/>
        </w:rPr>
      </w:pPr>
      <w:r w:rsidRPr="00E42182">
        <w:rPr>
          <w:rFonts w:eastAsiaTheme="minorEastAsia" w:cs="Arial"/>
          <w:noProof w:val="0"/>
          <w:szCs w:val="24"/>
          <w:lang w:val="en-AU"/>
        </w:rPr>
        <w:t>whānau / family member</w:t>
      </w:r>
      <w:r w:rsidR="00070401">
        <w:rPr>
          <w:rFonts w:eastAsiaTheme="minorEastAsia" w:cs="Arial"/>
          <w:noProof w:val="0"/>
          <w:szCs w:val="24"/>
          <w:lang w:val="en-AU"/>
        </w:rPr>
        <w:t>s</w:t>
      </w:r>
    </w:p>
    <w:p w14:paraId="10288AFB" w14:textId="2E8AFE0E" w:rsidR="00FF3C0A" w:rsidRPr="00E42182" w:rsidRDefault="00FF3C0A" w:rsidP="00FF3C0A">
      <w:pPr>
        <w:pStyle w:val="Listtoplevel"/>
        <w:rPr>
          <w:rFonts w:eastAsiaTheme="minorEastAsia" w:cs="Arial"/>
          <w:noProof w:val="0"/>
          <w:szCs w:val="24"/>
          <w:lang w:val="en-AU"/>
        </w:rPr>
      </w:pPr>
      <w:r w:rsidRPr="00E42182">
        <w:rPr>
          <w:rFonts w:eastAsiaTheme="minorEastAsia" w:cs="Arial"/>
          <w:noProof w:val="0"/>
          <w:szCs w:val="24"/>
          <w:lang w:val="en-AU"/>
        </w:rPr>
        <w:t>friends.</w:t>
      </w:r>
    </w:p>
    <w:p w14:paraId="37D054EF" w14:textId="25411D81" w:rsidR="00C130FE" w:rsidRDefault="00E42182" w:rsidP="00634C10">
      <w:pPr>
        <w:rPr>
          <w:rFonts w:eastAsia="Times New Roman"/>
          <w:shd w:val="clear" w:color="auto" w:fill="FFFFFF"/>
          <w:lang w:eastAsia="en-GB"/>
        </w:rPr>
      </w:pPr>
      <w:r w:rsidRPr="00E4218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6160" behindDoc="0" locked="0" layoutInCell="1" allowOverlap="1" wp14:anchorId="4A0E66FA" wp14:editId="1A02568F">
            <wp:simplePos x="0" y="0"/>
            <wp:positionH relativeFrom="margin">
              <wp:posOffset>-162232</wp:posOffset>
            </wp:positionH>
            <wp:positionV relativeFrom="paragraph">
              <wp:posOffset>256745</wp:posOffset>
            </wp:positionV>
            <wp:extent cx="2447330" cy="1445342"/>
            <wp:effectExtent l="0" t="0" r="0" b="2540"/>
            <wp:wrapNone/>
            <wp:docPr id="12414466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466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30" cy="14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10EF1" w14:textId="77777777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4014C1EB" w14:textId="7360CB73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The way courts work is not accessible to everyone</w:t>
      </w:r>
      <w:r w:rsidR="00E42182">
        <w:rPr>
          <w:rFonts w:eastAsia="Times New Roman"/>
          <w:shd w:val="clear" w:color="auto" w:fill="FFFFFF"/>
          <w:lang w:eastAsia="en-GB"/>
        </w:rPr>
        <w:t>.</w:t>
      </w:r>
    </w:p>
    <w:p w14:paraId="7F17EEBA" w14:textId="77777777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118ED3D1" w14:textId="77777777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3D748266" w14:textId="50075A88" w:rsidR="00E42182" w:rsidRDefault="00E42182" w:rsidP="00634C10">
      <w:pPr>
        <w:rPr>
          <w:rFonts w:eastAsia="Times New Roman"/>
          <w:shd w:val="clear" w:color="auto" w:fill="FFFFFF"/>
          <w:lang w:eastAsia="en-GB"/>
        </w:rPr>
      </w:pPr>
      <w:r w:rsidRPr="00E4218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998208" behindDoc="0" locked="0" layoutInCell="1" allowOverlap="1" wp14:anchorId="1E4AF672" wp14:editId="2626FEFB">
            <wp:simplePos x="0" y="0"/>
            <wp:positionH relativeFrom="margin">
              <wp:align>left</wp:align>
            </wp:positionH>
            <wp:positionV relativeFrom="paragraph">
              <wp:posOffset>350397</wp:posOffset>
            </wp:positionV>
            <wp:extent cx="1850846" cy="1769807"/>
            <wp:effectExtent l="0" t="0" r="0" b="1905"/>
            <wp:wrapNone/>
            <wp:docPr id="171907509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7509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67" cy="17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FE">
        <w:rPr>
          <w:rFonts w:eastAsia="Times New Roman"/>
          <w:shd w:val="clear" w:color="auto" w:fill="FFFFFF"/>
          <w:lang w:eastAsia="en-GB"/>
        </w:rPr>
        <w:t>Adults with affected decision making are sometimes not given enough support to</w:t>
      </w:r>
      <w:r>
        <w:rPr>
          <w:rFonts w:eastAsia="Times New Roman"/>
          <w:shd w:val="clear" w:color="auto" w:fill="FFFFFF"/>
          <w:lang w:eastAsia="en-GB"/>
        </w:rPr>
        <w:t>:</w:t>
      </w:r>
    </w:p>
    <w:p w14:paraId="5B589DC6" w14:textId="0C301824" w:rsidR="00E42182" w:rsidRDefault="00E42182" w:rsidP="00E42182">
      <w:pPr>
        <w:pStyle w:val="Listtoplevel"/>
        <w:rPr>
          <w:shd w:val="clear" w:color="auto" w:fill="FFFFFF"/>
          <w:lang w:eastAsia="en-GB"/>
        </w:rPr>
      </w:pPr>
      <w:r>
        <w:rPr>
          <w:rFonts w:cs="Arial"/>
        </w:rPr>
        <w:drawing>
          <wp:anchor distT="0" distB="0" distL="114300" distR="114300" simplePos="0" relativeHeight="252000256" behindDoc="0" locked="0" layoutInCell="1" allowOverlap="1" wp14:anchorId="42A7DCBA" wp14:editId="313943C7">
            <wp:simplePos x="0" y="0"/>
            <wp:positionH relativeFrom="margin">
              <wp:align>left</wp:align>
            </wp:positionH>
            <wp:positionV relativeFrom="paragraph">
              <wp:posOffset>324271</wp:posOffset>
            </wp:positionV>
            <wp:extent cx="914400" cy="914400"/>
            <wp:effectExtent l="0" t="0" r="0" b="0"/>
            <wp:wrapNone/>
            <wp:docPr id="20176957" name="Graphic 1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59287" name="Graphic 1412659287" descr="Close with solid fill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hd w:val="clear" w:color="auto" w:fill="FFFFFF"/>
          <w:lang w:eastAsia="en-GB"/>
        </w:rPr>
        <w:t>u</w:t>
      </w:r>
      <w:r w:rsidR="00C130FE">
        <w:rPr>
          <w:shd w:val="clear" w:color="auto" w:fill="FFFFFF"/>
          <w:lang w:eastAsia="en-GB"/>
        </w:rPr>
        <w:t xml:space="preserve">nderstand </w:t>
      </w:r>
      <w:r>
        <w:rPr>
          <w:shd w:val="clear" w:color="auto" w:fill="FFFFFF"/>
          <w:lang w:eastAsia="en-GB"/>
        </w:rPr>
        <w:t>what is happening in court</w:t>
      </w:r>
    </w:p>
    <w:p w14:paraId="0F30C981" w14:textId="152C7B52" w:rsidR="00C130FE" w:rsidRDefault="00C130FE" w:rsidP="00E421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be part of what is happening in court</w:t>
      </w:r>
      <w:r w:rsidR="00E42182">
        <w:rPr>
          <w:shd w:val="clear" w:color="auto" w:fill="FFFFFF"/>
          <w:lang w:eastAsia="en-GB"/>
        </w:rPr>
        <w:t>.</w:t>
      </w:r>
    </w:p>
    <w:p w14:paraId="514FA921" w14:textId="77777777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549FD4F8" w14:textId="77777777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07619B65" w14:textId="77777777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1877D166" w14:textId="0E3B3DC4" w:rsidR="00C130FE" w:rsidRDefault="00E42182" w:rsidP="00634C10">
      <w:pPr>
        <w:rPr>
          <w:rFonts w:eastAsia="Times New Roman"/>
          <w:shd w:val="clear" w:color="auto" w:fill="FFFFFF"/>
          <w:lang w:eastAsia="en-GB"/>
        </w:rPr>
      </w:pPr>
      <w:r w:rsidRPr="00E42182">
        <w:rPr>
          <w:rFonts w:eastAsia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2004352" behindDoc="0" locked="0" layoutInCell="1" allowOverlap="1" wp14:anchorId="0B72E2F1" wp14:editId="7CE9E3E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35678" cy="1935678"/>
            <wp:effectExtent l="0" t="0" r="7620" b="0"/>
            <wp:wrapNone/>
            <wp:docPr id="132171118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1118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78" cy="193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1</w:t>
      </w:r>
      <w:r w:rsidR="00C130FE">
        <w:rPr>
          <w:rFonts w:eastAsia="Times New Roman"/>
          <w:shd w:val="clear" w:color="auto" w:fill="FFFFFF"/>
          <w:lang w:eastAsia="en-GB"/>
        </w:rPr>
        <w:t xml:space="preserve"> idea</w:t>
      </w:r>
      <w:r>
        <w:rPr>
          <w:rFonts w:eastAsia="Times New Roman"/>
          <w:shd w:val="clear" w:color="auto" w:fill="FFFFFF"/>
          <w:lang w:eastAsia="en-GB"/>
        </w:rPr>
        <w:t xml:space="preserve"> for making courts work better</w:t>
      </w:r>
      <w:r w:rsidR="00C130FE">
        <w:rPr>
          <w:rFonts w:eastAsia="Times New Roman"/>
          <w:shd w:val="clear" w:color="auto" w:fill="FFFFFF"/>
          <w:lang w:eastAsia="en-GB"/>
        </w:rPr>
        <w:t xml:space="preserve"> is to have better support for people with affected decision making to be part of court hearings</w:t>
      </w:r>
      <w:r w:rsidR="00070401">
        <w:rPr>
          <w:rFonts w:eastAsia="Times New Roman"/>
          <w:shd w:val="clear" w:color="auto" w:fill="FFFFFF"/>
          <w:lang w:eastAsia="en-GB"/>
        </w:rPr>
        <w:t>.</w:t>
      </w:r>
    </w:p>
    <w:p w14:paraId="6E74465C" w14:textId="1CB6B374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77921719" w14:textId="0EE050DE" w:rsidR="00C130FE" w:rsidRDefault="00E42182" w:rsidP="00634C10">
      <w:pPr>
        <w:rPr>
          <w:rFonts w:eastAsia="Times New Roman"/>
          <w:shd w:val="clear" w:color="auto" w:fill="FFFFFF"/>
          <w:lang w:eastAsia="en-GB"/>
        </w:rPr>
      </w:pPr>
      <w:r w:rsidRPr="00E42182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08448" behindDoc="0" locked="0" layoutInCell="1" allowOverlap="1" wp14:anchorId="1A33525D" wp14:editId="33D856F4">
            <wp:simplePos x="0" y="0"/>
            <wp:positionH relativeFrom="margin">
              <wp:align>left</wp:align>
            </wp:positionH>
            <wp:positionV relativeFrom="paragraph">
              <wp:posOffset>111323</wp:posOffset>
            </wp:positionV>
            <wp:extent cx="2116190" cy="1496291"/>
            <wp:effectExtent l="0" t="0" r="0" b="0"/>
            <wp:wrapNone/>
            <wp:docPr id="1160318077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18077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90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CBCEE" w14:textId="5CA249D1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This could be by:</w:t>
      </w:r>
    </w:p>
    <w:p w14:paraId="2A6529AD" w14:textId="7ACC0EDD" w:rsidR="00C130FE" w:rsidRDefault="00E42182" w:rsidP="00E421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</w:t>
      </w:r>
      <w:r w:rsidR="00C130FE">
        <w:rPr>
          <w:shd w:val="clear" w:color="auto" w:fill="FFFFFF"/>
          <w:lang w:eastAsia="en-GB"/>
        </w:rPr>
        <w:t>aving hearings in different places</w:t>
      </w:r>
    </w:p>
    <w:p w14:paraId="5805EDBD" w14:textId="1CDAC4D4" w:rsidR="00C130FE" w:rsidRDefault="00E42182" w:rsidP="00E42182">
      <w:pPr>
        <w:pStyle w:val="Listtoplevel"/>
        <w:rPr>
          <w:shd w:val="clear" w:color="auto" w:fill="FFFFFF"/>
          <w:lang w:eastAsia="en-GB"/>
        </w:rPr>
      </w:pPr>
      <w:r w:rsidRPr="00E42182">
        <w:rPr>
          <w:shd w:val="clear" w:color="auto" w:fill="FFFFFF"/>
          <w:lang w:eastAsia="en-GB"/>
        </w:rPr>
        <w:drawing>
          <wp:anchor distT="0" distB="0" distL="114300" distR="114300" simplePos="0" relativeHeight="252006400" behindDoc="0" locked="0" layoutInCell="1" allowOverlap="1" wp14:anchorId="39E9B54D" wp14:editId="0D8CA03E">
            <wp:simplePos x="0" y="0"/>
            <wp:positionH relativeFrom="margin">
              <wp:align>left</wp:align>
            </wp:positionH>
            <wp:positionV relativeFrom="paragraph">
              <wp:posOffset>172464</wp:posOffset>
            </wp:positionV>
            <wp:extent cx="1663394" cy="1923803"/>
            <wp:effectExtent l="0" t="0" r="0" b="635"/>
            <wp:wrapNone/>
            <wp:docPr id="137562940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294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94" cy="19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m</w:t>
      </w:r>
      <w:r w:rsidR="00C130FE">
        <w:rPr>
          <w:shd w:val="clear" w:color="auto" w:fill="FFFFFF"/>
          <w:lang w:eastAsia="en-GB"/>
        </w:rPr>
        <w:t>aking it easier to get a lawyer who understands affected decision making well</w:t>
      </w:r>
    </w:p>
    <w:p w14:paraId="2FA33A22" w14:textId="4C68957A" w:rsidR="00C130FE" w:rsidRDefault="00E42182" w:rsidP="00E421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having </w:t>
      </w:r>
      <w:r w:rsidRPr="00E42182">
        <w:rPr>
          <w:b/>
          <w:bCs/>
          <w:shd w:val="clear" w:color="auto" w:fill="FFFFFF"/>
          <w:lang w:eastAsia="en-GB"/>
        </w:rPr>
        <w:t>n</w:t>
      </w:r>
      <w:r w:rsidR="00C130FE" w:rsidRPr="00E42182">
        <w:rPr>
          <w:b/>
          <w:bCs/>
          <w:shd w:val="clear" w:color="auto" w:fill="FFFFFF"/>
          <w:lang w:eastAsia="en-GB"/>
        </w:rPr>
        <w:t>avigators</w:t>
      </w:r>
    </w:p>
    <w:p w14:paraId="7F53AC5D" w14:textId="537A6D0D" w:rsidR="00C130FE" w:rsidRDefault="00C57919" w:rsidP="00E42182">
      <w:pPr>
        <w:pStyle w:val="Listtoplevel"/>
        <w:rPr>
          <w:shd w:val="clear" w:color="auto" w:fill="FFFFFF"/>
          <w:lang w:eastAsia="en-GB"/>
        </w:rPr>
      </w:pPr>
      <w:r w:rsidRPr="00F77571">
        <w:rPr>
          <w:rFonts w:cs="Arial"/>
          <w:color w:val="000000" w:themeColor="text1"/>
          <w:szCs w:val="32"/>
          <w:lang w:eastAsia="en-NZ"/>
        </w:rPr>
        <w:drawing>
          <wp:anchor distT="0" distB="0" distL="114300" distR="114300" simplePos="0" relativeHeight="252020736" behindDoc="1" locked="0" layoutInCell="1" allowOverlap="1" wp14:anchorId="4DB5063B" wp14:editId="66EC1694">
            <wp:simplePos x="0" y="0"/>
            <wp:positionH relativeFrom="margin">
              <wp:align>left</wp:align>
            </wp:positionH>
            <wp:positionV relativeFrom="paragraph">
              <wp:posOffset>273132</wp:posOffset>
            </wp:positionV>
            <wp:extent cx="1834515" cy="1361440"/>
            <wp:effectExtent l="0" t="0" r="0" b="0"/>
            <wp:wrapNone/>
            <wp:docPr id="1663687590" name="Picture 16636875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87590" name="Picture 16636875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182">
        <w:rPr>
          <w:shd w:val="clear" w:color="auto" w:fill="FFFFFF"/>
          <w:lang w:eastAsia="en-GB"/>
        </w:rPr>
        <w:t>m</w:t>
      </w:r>
      <w:r w:rsidR="00C130FE">
        <w:rPr>
          <w:shd w:val="clear" w:color="auto" w:fill="FFFFFF"/>
          <w:lang w:eastAsia="en-GB"/>
        </w:rPr>
        <w:t xml:space="preserve">aking sure the way the courts work better fits with the </w:t>
      </w:r>
      <w:r w:rsidR="00C130FE" w:rsidRPr="00E42182">
        <w:rPr>
          <w:b/>
          <w:bCs/>
          <w:shd w:val="clear" w:color="auto" w:fill="FFFFFF"/>
          <w:lang w:eastAsia="en-GB"/>
        </w:rPr>
        <w:t>culture</w:t>
      </w:r>
      <w:r w:rsidR="00C130FE">
        <w:rPr>
          <w:shd w:val="clear" w:color="auto" w:fill="FFFFFF"/>
          <w:lang w:eastAsia="en-GB"/>
        </w:rPr>
        <w:t xml:space="preserve"> of the person with affected decision making</w:t>
      </w:r>
      <w:r w:rsidR="00E42182">
        <w:rPr>
          <w:shd w:val="clear" w:color="auto" w:fill="FFFFFF"/>
          <w:lang w:eastAsia="en-GB"/>
        </w:rPr>
        <w:t>.</w:t>
      </w:r>
    </w:p>
    <w:p w14:paraId="37CFB3E8" w14:textId="1AB66EEE" w:rsidR="00C130FE" w:rsidRDefault="00C57919" w:rsidP="00634C1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182E9A82" wp14:editId="0A2B247B">
            <wp:simplePos x="0" y="0"/>
            <wp:positionH relativeFrom="margin">
              <wp:align>left</wp:align>
            </wp:positionH>
            <wp:positionV relativeFrom="paragraph">
              <wp:posOffset>11174</wp:posOffset>
            </wp:positionV>
            <wp:extent cx="1899920" cy="1899920"/>
            <wp:effectExtent l="0" t="0" r="5080" b="0"/>
            <wp:wrapNone/>
            <wp:docPr id="16423287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287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BE3E5E" w14:textId="2BE19050" w:rsidR="00E42182" w:rsidRDefault="00C57919" w:rsidP="00634C10">
      <w:pPr>
        <w:rPr>
          <w:rFonts w:eastAsia="Times New Roman"/>
          <w:shd w:val="clear" w:color="auto" w:fill="FFFFFF"/>
          <w:lang w:eastAsia="en-GB"/>
        </w:rPr>
      </w:pPr>
      <w:r w:rsidRPr="00E42182"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6BD6EDE8" wp14:editId="342327B3">
                <wp:simplePos x="0" y="0"/>
                <wp:positionH relativeFrom="margin">
                  <wp:align>right</wp:align>
                </wp:positionH>
                <wp:positionV relativeFrom="paragraph">
                  <wp:posOffset>207678</wp:posOffset>
                </wp:positionV>
                <wp:extent cx="3562350" cy="866396"/>
                <wp:effectExtent l="0" t="0" r="0" b="0"/>
                <wp:wrapNone/>
                <wp:docPr id="189881800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866396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9B6BC" id="Rectangle 6" o:spid="_x0000_s1026" style="position:absolute;margin-left:229.3pt;margin-top:16.35pt;width:280.5pt;height:68.2pt;z-index:-25129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" fillcolor="#d7eacc" stroked="f" strokeweight="1pt">
                <w10:wrap anchorx="margin"/>
              </v:rect>
            </w:pict>
          </mc:Fallback>
        </mc:AlternateContent>
      </w:r>
    </w:p>
    <w:p w14:paraId="400A0A98" w14:textId="0683F3BD" w:rsidR="00C130FE" w:rsidRPr="00C57919" w:rsidRDefault="00E42182" w:rsidP="00634C10">
      <w:pPr>
        <w:rPr>
          <w:rFonts w:cs="Arial"/>
          <w:szCs w:val="32"/>
        </w:rPr>
      </w:pPr>
      <w:r w:rsidRPr="00C57919">
        <w:rPr>
          <w:rFonts w:cs="Arial"/>
          <w:b/>
          <w:bCs/>
          <w:szCs w:val="32"/>
        </w:rPr>
        <w:t>N</w:t>
      </w:r>
      <w:r w:rsidR="00C130FE" w:rsidRPr="00C57919">
        <w:rPr>
          <w:rFonts w:cs="Arial"/>
          <w:b/>
          <w:bCs/>
          <w:szCs w:val="32"/>
        </w:rPr>
        <w:t>avigators</w:t>
      </w:r>
      <w:r w:rsidRPr="00C57919">
        <w:rPr>
          <w:rFonts w:cs="Arial"/>
          <w:szCs w:val="32"/>
        </w:rPr>
        <w:t xml:space="preserve"> support people to find their way around how courts work.</w:t>
      </w:r>
    </w:p>
    <w:p w14:paraId="0005E8D5" w14:textId="72AA1944" w:rsidR="00C57919" w:rsidRDefault="00C57919" w:rsidP="00C57919">
      <w:pPr>
        <w:rPr>
          <w:rFonts w:cs="Arial"/>
          <w:szCs w:val="32"/>
        </w:rPr>
      </w:pPr>
      <w:r w:rsidRPr="00E42182">
        <w:rPr>
          <w:rFonts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09232FD6" wp14:editId="4C5EE58C">
                <wp:simplePos x="0" y="0"/>
                <wp:positionH relativeFrom="margin">
                  <wp:align>right</wp:align>
                </wp:positionH>
                <wp:positionV relativeFrom="paragraph">
                  <wp:posOffset>-11875</wp:posOffset>
                </wp:positionV>
                <wp:extent cx="3562350" cy="6673932"/>
                <wp:effectExtent l="0" t="0" r="0" b="0"/>
                <wp:wrapNone/>
                <wp:docPr id="2876053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2350" cy="6673932"/>
                        </a:xfrm>
                        <a:prstGeom prst="rect">
                          <a:avLst/>
                        </a:prstGeom>
                        <a:solidFill>
                          <a:srgbClr val="D7EA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412CC" id="Rectangle 6" o:spid="_x0000_s1026" style="position:absolute;margin-left:229.3pt;margin-top:-.95pt;width:280.5pt;height:525.5pt;z-index:-251297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" fillcolor="#d7eacc" stroked="f" strokeweight="1pt">
                <w10:wrap anchorx="margin"/>
              </v:rect>
            </w:pict>
          </mc:Fallback>
        </mc:AlternateContent>
      </w:r>
      <w:r w:rsidRPr="00F77571">
        <w:rPr>
          <w:rFonts w:cs="Arial"/>
          <w:noProof/>
          <w:color w:val="000000" w:themeColor="text1"/>
          <w:szCs w:val="32"/>
          <w:lang w:eastAsia="en-NZ"/>
        </w:rPr>
        <w:drawing>
          <wp:anchor distT="0" distB="0" distL="114300" distR="114300" simplePos="0" relativeHeight="252011520" behindDoc="1" locked="0" layoutInCell="1" allowOverlap="1" wp14:anchorId="5093EE96" wp14:editId="56F7832B">
            <wp:simplePos x="0" y="0"/>
            <wp:positionH relativeFrom="column">
              <wp:posOffset>-338455</wp:posOffset>
            </wp:positionH>
            <wp:positionV relativeFrom="paragraph">
              <wp:posOffset>-99170</wp:posOffset>
            </wp:positionV>
            <wp:extent cx="1834515" cy="136144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BBE">
        <w:rPr>
          <w:rFonts w:cs="Arial"/>
          <w:b/>
          <w:szCs w:val="32"/>
        </w:rPr>
        <w:t>Culture</w:t>
      </w:r>
      <w:r w:rsidRPr="00343BBE">
        <w:rPr>
          <w:rFonts w:cs="Arial"/>
          <w:szCs w:val="32"/>
        </w:rPr>
        <w:t xml:space="preserve"> is a way of</w:t>
      </w:r>
      <w:r>
        <w:rPr>
          <w:rFonts w:cs="Arial"/>
          <w:szCs w:val="32"/>
        </w:rPr>
        <w:t>:</w:t>
      </w:r>
      <w:r w:rsidRPr="00C57919">
        <w:rPr>
          <w:rFonts w:cs="Arial"/>
          <w:b/>
          <w:bCs/>
        </w:rPr>
        <w:t xml:space="preserve"> </w:t>
      </w:r>
    </w:p>
    <w:p w14:paraId="7DC1F1F1" w14:textId="6865E665" w:rsidR="00C57919" w:rsidRDefault="00C57919" w:rsidP="00C57919">
      <w:pPr>
        <w:rPr>
          <w:rFonts w:cs="Arial"/>
          <w:szCs w:val="32"/>
        </w:rPr>
      </w:pPr>
    </w:p>
    <w:p w14:paraId="146B9E18" w14:textId="77777777" w:rsidR="00C57919" w:rsidRPr="00343BBE" w:rsidRDefault="00C57919" w:rsidP="00C57919">
      <w:pPr>
        <w:pStyle w:val="ListParagraph"/>
        <w:numPr>
          <w:ilvl w:val="0"/>
          <w:numId w:val="29"/>
        </w:numPr>
        <w:spacing w:before="0"/>
        <w:ind w:left="3960"/>
        <w:contextualSpacing/>
        <w:rPr>
          <w:rFonts w:cs="Arial"/>
          <w:szCs w:val="32"/>
        </w:rPr>
      </w:pPr>
      <w:r>
        <w:rPr>
          <w:rFonts w:cs="Arial"/>
          <w:szCs w:val="32"/>
        </w:rPr>
        <w:t>t</w:t>
      </w:r>
      <w:r w:rsidRPr="00343BBE">
        <w:rPr>
          <w:rFonts w:cs="Arial"/>
          <w:szCs w:val="32"/>
        </w:rPr>
        <w:t xml:space="preserve">hinking </w:t>
      </w:r>
      <w:r>
        <w:rPr>
          <w:rFonts w:cs="Arial"/>
          <w:szCs w:val="32"/>
        </w:rPr>
        <w:t xml:space="preserve">that a group </w:t>
      </w:r>
      <w:proofErr w:type="gramStart"/>
      <w:r>
        <w:rPr>
          <w:rFonts w:cs="Arial"/>
          <w:szCs w:val="32"/>
        </w:rPr>
        <w:t>shares</w:t>
      </w:r>
      <w:proofErr w:type="gramEnd"/>
    </w:p>
    <w:p w14:paraId="7F9CC393" w14:textId="77777777" w:rsidR="00C57919" w:rsidRPr="00343BBE" w:rsidRDefault="00C57919" w:rsidP="00C57919">
      <w:pPr>
        <w:ind w:left="3240"/>
        <w:rPr>
          <w:rFonts w:cs="Arial"/>
          <w:szCs w:val="32"/>
        </w:rPr>
      </w:pPr>
    </w:p>
    <w:p w14:paraId="3C07DBD5" w14:textId="77777777" w:rsidR="00C57919" w:rsidRPr="00343BBE" w:rsidRDefault="00C57919" w:rsidP="00C57919">
      <w:pPr>
        <w:pStyle w:val="ListParagraph"/>
        <w:numPr>
          <w:ilvl w:val="0"/>
          <w:numId w:val="29"/>
        </w:numPr>
        <w:spacing w:before="0"/>
        <w:ind w:left="3960"/>
        <w:contextualSpacing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012544" behindDoc="0" locked="0" layoutInCell="1" allowOverlap="1" wp14:anchorId="41AA9768" wp14:editId="706FDB44">
            <wp:simplePos x="0" y="0"/>
            <wp:positionH relativeFrom="column">
              <wp:posOffset>-324485</wp:posOffset>
            </wp:positionH>
            <wp:positionV relativeFrom="paragraph">
              <wp:posOffset>371834</wp:posOffset>
            </wp:positionV>
            <wp:extent cx="1821180" cy="1391285"/>
            <wp:effectExtent l="0" t="0" r="7620" b="0"/>
            <wp:wrapThrough wrapText="bothSides">
              <wp:wrapPolygon edited="0">
                <wp:start x="0" y="0"/>
                <wp:lineTo x="0" y="21294"/>
                <wp:lineTo x="21464" y="21294"/>
                <wp:lineTo x="21464" y="0"/>
                <wp:lineTo x="0" y="0"/>
              </wp:wrapPolygon>
            </wp:wrapThrough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BBE">
        <w:rPr>
          <w:rFonts w:cs="Arial"/>
          <w:szCs w:val="32"/>
        </w:rPr>
        <w:t>doing things as a group.</w:t>
      </w:r>
    </w:p>
    <w:p w14:paraId="148956EB" w14:textId="77777777" w:rsidR="00C57919" w:rsidRPr="00343BBE" w:rsidRDefault="00C57919" w:rsidP="00C57919">
      <w:pPr>
        <w:rPr>
          <w:rFonts w:cs="Arial"/>
          <w:szCs w:val="32"/>
        </w:rPr>
      </w:pPr>
    </w:p>
    <w:p w14:paraId="73D8355B" w14:textId="77777777" w:rsidR="00C57919" w:rsidRDefault="00C57919" w:rsidP="00C57919">
      <w:pPr>
        <w:rPr>
          <w:rFonts w:cs="Arial"/>
          <w:szCs w:val="32"/>
        </w:rPr>
      </w:pPr>
    </w:p>
    <w:p w14:paraId="4883E8E8" w14:textId="77777777" w:rsidR="00C57919" w:rsidRPr="00343BBE" w:rsidRDefault="00C57919" w:rsidP="00C57919">
      <w:pPr>
        <w:rPr>
          <w:rFonts w:cs="Arial"/>
          <w:szCs w:val="32"/>
        </w:rPr>
      </w:pPr>
      <w:r w:rsidRPr="00343BBE">
        <w:rPr>
          <w:rFonts w:cs="Arial"/>
          <w:szCs w:val="32"/>
        </w:rPr>
        <w:t>There are many different cultures in</w:t>
      </w:r>
    </w:p>
    <w:p w14:paraId="078AE812" w14:textId="77777777" w:rsidR="00C57919" w:rsidRPr="00343BBE" w:rsidRDefault="00C57919" w:rsidP="00C57919">
      <w:pPr>
        <w:rPr>
          <w:rFonts w:cs="Arial"/>
          <w:szCs w:val="32"/>
        </w:rPr>
      </w:pPr>
      <w:r>
        <w:rPr>
          <w:rFonts w:cs="Arial"/>
          <w:szCs w:val="32"/>
        </w:rPr>
        <w:t xml:space="preserve">Aotearoa </w:t>
      </w:r>
      <w:r w:rsidRPr="00343BBE">
        <w:rPr>
          <w:rFonts w:cs="Arial"/>
          <w:szCs w:val="32"/>
        </w:rPr>
        <w:t>New Zealand.</w:t>
      </w:r>
    </w:p>
    <w:p w14:paraId="76F5C191" w14:textId="77777777" w:rsidR="00C57919" w:rsidRPr="00343BBE" w:rsidRDefault="00C57919" w:rsidP="00C57919">
      <w:pPr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013568" behindDoc="0" locked="0" layoutInCell="1" allowOverlap="1" wp14:anchorId="5489FC83" wp14:editId="0E3BA6F5">
            <wp:simplePos x="0" y="0"/>
            <wp:positionH relativeFrom="column">
              <wp:posOffset>-158943</wp:posOffset>
            </wp:positionH>
            <wp:positionV relativeFrom="paragraph">
              <wp:posOffset>420922</wp:posOffset>
            </wp:positionV>
            <wp:extent cx="1430655" cy="1654810"/>
            <wp:effectExtent l="0" t="0" r="0" b="2540"/>
            <wp:wrapThrough wrapText="bothSides">
              <wp:wrapPolygon edited="0">
                <wp:start x="0" y="0"/>
                <wp:lineTo x="0" y="21384"/>
                <wp:lineTo x="21284" y="21384"/>
                <wp:lineTo x="21284" y="0"/>
                <wp:lineTo x="0" y="0"/>
              </wp:wrapPolygon>
            </wp:wrapThrough>
            <wp:docPr id="1167236992" name="Picture 11672369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36992" name="Picture 11672369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FDF5F" w14:textId="77777777" w:rsidR="00C57919" w:rsidRDefault="00C57919" w:rsidP="00C57919">
      <w:pPr>
        <w:rPr>
          <w:rFonts w:cs="Arial"/>
          <w:szCs w:val="32"/>
        </w:rPr>
      </w:pPr>
    </w:p>
    <w:p w14:paraId="74F9178D" w14:textId="77777777" w:rsidR="00C57919" w:rsidRDefault="00C57919" w:rsidP="00C57919">
      <w:pPr>
        <w:rPr>
          <w:rFonts w:cs="Arial"/>
          <w:szCs w:val="32"/>
        </w:rPr>
      </w:pPr>
      <w:r>
        <w:rPr>
          <w:rFonts w:cs="Arial"/>
          <w:szCs w:val="32"/>
        </w:rPr>
        <w:t>Some examples of the different cultures are:</w:t>
      </w:r>
      <w:r w:rsidRPr="00343BBE">
        <w:rPr>
          <w:rFonts w:cs="Arial"/>
          <w:szCs w:val="32"/>
        </w:rPr>
        <w:t xml:space="preserve"> </w:t>
      </w:r>
    </w:p>
    <w:p w14:paraId="13096679" w14:textId="77777777" w:rsidR="00C57919" w:rsidRDefault="00C57919" w:rsidP="00C57919">
      <w:pPr>
        <w:rPr>
          <w:rFonts w:cs="Arial"/>
          <w:szCs w:val="32"/>
        </w:rPr>
      </w:pPr>
    </w:p>
    <w:p w14:paraId="6AACF94F" w14:textId="77777777" w:rsidR="00C57919" w:rsidRPr="00343BBE" w:rsidRDefault="00C57919" w:rsidP="00C57919">
      <w:pPr>
        <w:pStyle w:val="ListParagraph"/>
        <w:numPr>
          <w:ilvl w:val="0"/>
          <w:numId w:val="30"/>
        </w:numPr>
        <w:spacing w:before="0"/>
        <w:ind w:left="3960"/>
        <w:contextualSpacing/>
        <w:rPr>
          <w:rFonts w:cs="Arial"/>
          <w:szCs w:val="32"/>
        </w:rPr>
      </w:pPr>
      <w:r w:rsidRPr="00343BBE">
        <w:rPr>
          <w:rFonts w:cs="Arial"/>
          <w:szCs w:val="32"/>
        </w:rPr>
        <w:t xml:space="preserve">Māori culture </w:t>
      </w:r>
    </w:p>
    <w:p w14:paraId="08E5453D" w14:textId="77777777" w:rsidR="00C57919" w:rsidRDefault="00C57919" w:rsidP="00C57919">
      <w:pPr>
        <w:ind w:left="3240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2014592" behindDoc="0" locked="0" layoutInCell="1" allowOverlap="1" wp14:anchorId="0E6BD7A8" wp14:editId="2180C42C">
            <wp:simplePos x="0" y="0"/>
            <wp:positionH relativeFrom="column">
              <wp:posOffset>-149252</wp:posOffset>
            </wp:positionH>
            <wp:positionV relativeFrom="paragraph">
              <wp:posOffset>94228</wp:posOffset>
            </wp:positionV>
            <wp:extent cx="1638300" cy="1638300"/>
            <wp:effectExtent l="0" t="0" r="0" b="0"/>
            <wp:wrapThrough wrapText="bothSides">
              <wp:wrapPolygon edited="0">
                <wp:start x="4019" y="753"/>
                <wp:lineTo x="1005" y="5023"/>
                <wp:lineTo x="0" y="7786"/>
                <wp:lineTo x="0" y="16577"/>
                <wp:lineTo x="502" y="17330"/>
                <wp:lineTo x="3265" y="17330"/>
                <wp:lineTo x="3265" y="18586"/>
                <wp:lineTo x="8037" y="20595"/>
                <wp:lineTo x="10800" y="21098"/>
                <wp:lineTo x="12056" y="21098"/>
                <wp:lineTo x="17833" y="17833"/>
                <wp:lineTo x="20344" y="17330"/>
                <wp:lineTo x="21098" y="16326"/>
                <wp:lineTo x="21349" y="2512"/>
                <wp:lineTo x="18335" y="1758"/>
                <wp:lineTo x="5526" y="753"/>
                <wp:lineTo x="4019" y="753"/>
              </wp:wrapPolygon>
            </wp:wrapThrough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DDA19" w14:textId="23C45D50" w:rsidR="00C57919" w:rsidRPr="00343BBE" w:rsidRDefault="00BB0198" w:rsidP="00C57919">
      <w:pPr>
        <w:pStyle w:val="ListParagraph"/>
        <w:numPr>
          <w:ilvl w:val="0"/>
          <w:numId w:val="30"/>
        </w:numPr>
        <w:spacing w:before="0"/>
        <w:ind w:left="3960"/>
        <w:contextualSpacing/>
        <w:rPr>
          <w:rFonts w:cs="Arial"/>
          <w:szCs w:val="32"/>
        </w:rPr>
      </w:pPr>
      <w:proofErr w:type="spellStart"/>
      <w:r w:rsidRPr="00343BBE">
        <w:rPr>
          <w:rFonts w:cs="Arial"/>
          <w:szCs w:val="32"/>
        </w:rPr>
        <w:t>Pacifi</w:t>
      </w:r>
      <w:r>
        <w:rPr>
          <w:rFonts w:cs="Arial"/>
          <w:szCs w:val="32"/>
        </w:rPr>
        <w:t>k</w:t>
      </w:r>
      <w:r w:rsidRPr="00343BBE">
        <w:rPr>
          <w:rFonts w:cs="Arial"/>
          <w:szCs w:val="32"/>
        </w:rPr>
        <w:t>a</w:t>
      </w:r>
      <w:proofErr w:type="spellEnd"/>
      <w:r w:rsidRPr="00343BBE">
        <w:rPr>
          <w:rFonts w:cs="Arial"/>
          <w:szCs w:val="32"/>
        </w:rPr>
        <w:t xml:space="preserve"> </w:t>
      </w:r>
      <w:r w:rsidR="00C57919" w:rsidRPr="00343BBE">
        <w:rPr>
          <w:rFonts w:cs="Arial"/>
          <w:szCs w:val="32"/>
        </w:rPr>
        <w:t>culture</w:t>
      </w:r>
    </w:p>
    <w:p w14:paraId="68C4DFF9" w14:textId="77777777" w:rsidR="00C57919" w:rsidRPr="00343BBE" w:rsidRDefault="00C57919" w:rsidP="00C57919">
      <w:pPr>
        <w:ind w:left="3240"/>
        <w:rPr>
          <w:rFonts w:cs="Arial"/>
          <w:szCs w:val="32"/>
        </w:rPr>
      </w:pPr>
    </w:p>
    <w:p w14:paraId="63D14D10" w14:textId="77777777" w:rsidR="00C57919" w:rsidRPr="00343BBE" w:rsidRDefault="00C57919" w:rsidP="00C57919">
      <w:pPr>
        <w:pStyle w:val="ListParagraph"/>
        <w:numPr>
          <w:ilvl w:val="0"/>
          <w:numId w:val="30"/>
        </w:numPr>
        <w:spacing w:before="0"/>
        <w:ind w:left="3960"/>
        <w:contextualSpacing/>
        <w:rPr>
          <w:rFonts w:cs="Arial"/>
          <w:szCs w:val="32"/>
        </w:rPr>
      </w:pPr>
      <w:r w:rsidRPr="00343BBE">
        <w:rPr>
          <w:rFonts w:cs="Arial"/>
          <w:szCs w:val="32"/>
        </w:rPr>
        <w:t>Deaf culture.</w:t>
      </w:r>
    </w:p>
    <w:p w14:paraId="6F865772" w14:textId="77777777" w:rsidR="00C57919" w:rsidRPr="00343BBE" w:rsidRDefault="00C57919" w:rsidP="00C57919">
      <w:pPr>
        <w:rPr>
          <w:rFonts w:cs="Arial"/>
          <w:szCs w:val="32"/>
        </w:rPr>
      </w:pPr>
    </w:p>
    <w:p w14:paraId="0FD59B31" w14:textId="77777777" w:rsidR="00C57919" w:rsidRDefault="00C57919" w:rsidP="00C57919">
      <w:pPr>
        <w:rPr>
          <w:rFonts w:cs="Arial"/>
          <w:b/>
          <w:bCs/>
          <w:color w:val="000000" w:themeColor="text1"/>
          <w:szCs w:val="32"/>
        </w:rPr>
      </w:pPr>
      <w:r>
        <w:rPr>
          <w:rFonts w:cs="Arial"/>
          <w:b/>
          <w:bCs/>
          <w:color w:val="000000" w:themeColor="text1"/>
          <w:szCs w:val="32"/>
        </w:rPr>
        <w:br w:type="page"/>
      </w:r>
    </w:p>
    <w:p w14:paraId="260DFEC2" w14:textId="51987449" w:rsidR="00E42182" w:rsidRDefault="00E42182" w:rsidP="00E42182">
      <w:pPr>
        <w:rPr>
          <w:rFonts w:eastAsia="Times New Roman"/>
          <w:shd w:val="clear" w:color="auto" w:fill="FFFFFF"/>
          <w:lang w:eastAsia="en-GB"/>
        </w:rPr>
      </w:pPr>
      <w:r w:rsidRPr="00756FB0">
        <w:rPr>
          <w:noProof/>
        </w:rPr>
        <w:lastRenderedPageBreak/>
        <w:drawing>
          <wp:anchor distT="0" distB="0" distL="114300" distR="114300" simplePos="0" relativeHeight="252002304" behindDoc="0" locked="0" layoutInCell="1" allowOverlap="1" wp14:anchorId="4A8D87B8" wp14:editId="4A747DB8">
            <wp:simplePos x="0" y="0"/>
            <wp:positionH relativeFrom="margin">
              <wp:align>left</wp:align>
            </wp:positionH>
            <wp:positionV relativeFrom="paragraph">
              <wp:posOffset>11810</wp:posOffset>
            </wp:positionV>
            <wp:extent cx="1696065" cy="1696065"/>
            <wp:effectExtent l="0" t="0" r="0" b="0"/>
            <wp:wrapNone/>
            <wp:docPr id="170571739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1739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02534" cy="1702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Some more ideas for making courts work better are:</w:t>
      </w:r>
    </w:p>
    <w:p w14:paraId="01F329ED" w14:textId="5F10F698" w:rsidR="00E42182" w:rsidRDefault="00C57919" w:rsidP="00E4218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m</w:t>
      </w:r>
      <w:r w:rsidR="00E42182">
        <w:rPr>
          <w:shd w:val="clear" w:color="auto" w:fill="FFFFFF"/>
          <w:lang w:eastAsia="en-GB"/>
        </w:rPr>
        <w:t>aking forms / information</w:t>
      </w:r>
      <w:r w:rsidR="00070401" w:rsidRPr="00070401">
        <w:rPr>
          <w:shd w:val="clear" w:color="auto" w:fill="FFFFFF"/>
          <w:lang w:eastAsia="en-GB"/>
        </w:rPr>
        <w:t xml:space="preserve"> </w:t>
      </w:r>
      <w:r w:rsidR="00070401">
        <w:rPr>
          <w:shd w:val="clear" w:color="auto" w:fill="FFFFFF"/>
          <w:lang w:eastAsia="en-GB"/>
        </w:rPr>
        <w:t>easier to use</w:t>
      </w:r>
    </w:p>
    <w:p w14:paraId="689C2D94" w14:textId="06F6A642" w:rsidR="00E42182" w:rsidRPr="00E42182" w:rsidRDefault="00C57919" w:rsidP="00E42182">
      <w:pPr>
        <w:pStyle w:val="Listtoplevel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h</w:t>
      </w:r>
      <w:r w:rsidR="00E42182" w:rsidRPr="00E42182">
        <w:rPr>
          <w:rFonts w:eastAsia="Times New Roman"/>
          <w:shd w:val="clear" w:color="auto" w:fill="FFFFFF"/>
          <w:lang w:eastAsia="en-GB"/>
        </w:rPr>
        <w:t>aving a particular kind of court to deal just with this sort of case</w:t>
      </w:r>
      <w:r w:rsidR="00070401">
        <w:rPr>
          <w:rFonts w:eastAsia="Times New Roman"/>
          <w:shd w:val="clear" w:color="auto" w:fill="FFFFFF"/>
          <w:lang w:eastAsia="en-GB"/>
        </w:rPr>
        <w:t>.</w:t>
      </w:r>
    </w:p>
    <w:p w14:paraId="32EF117F" w14:textId="73F7B817" w:rsidR="00C130FE" w:rsidRDefault="00C130FE" w:rsidP="00634C10">
      <w:pPr>
        <w:rPr>
          <w:rFonts w:eastAsia="Times New Roman"/>
          <w:shd w:val="clear" w:color="auto" w:fill="FFFFFF"/>
          <w:lang w:eastAsia="en-GB"/>
        </w:rPr>
      </w:pPr>
    </w:p>
    <w:p w14:paraId="4A0453AC" w14:textId="015E4312" w:rsidR="00C130FE" w:rsidRDefault="00A2514F" w:rsidP="00C57919">
      <w:pPr>
        <w:ind w:left="0"/>
        <w:rPr>
          <w:rFonts w:eastAsia="Times New Roman"/>
          <w:shd w:val="clear" w:color="auto" w:fill="FFFFFF"/>
          <w:lang w:eastAsia="en-GB"/>
        </w:rPr>
      </w:pPr>
      <w:r w:rsidRPr="00C57919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23808" behindDoc="0" locked="0" layoutInCell="1" allowOverlap="1" wp14:anchorId="02EA5737" wp14:editId="7C893E0C">
            <wp:simplePos x="0" y="0"/>
            <wp:positionH relativeFrom="margin">
              <wp:posOffset>-412955</wp:posOffset>
            </wp:positionH>
            <wp:positionV relativeFrom="paragraph">
              <wp:posOffset>198346</wp:posOffset>
            </wp:positionV>
            <wp:extent cx="2018805" cy="2018805"/>
            <wp:effectExtent l="0" t="0" r="0" b="635"/>
            <wp:wrapNone/>
            <wp:docPr id="333439764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39764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5" cy="20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C6793" w14:textId="497C8E8C" w:rsidR="00D43C7A" w:rsidRPr="00D32300" w:rsidRDefault="00D32300" w:rsidP="00D32300">
      <w:pPr>
        <w:rPr>
          <w:b/>
          <w:bCs/>
        </w:rPr>
      </w:pPr>
      <w:r w:rsidRPr="00D32300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E674D2A" wp14:editId="61B2CDA2">
                <wp:simplePos x="0" y="0"/>
                <wp:positionH relativeFrom="margin">
                  <wp:posOffset>2169160</wp:posOffset>
                </wp:positionH>
                <wp:positionV relativeFrom="paragraph">
                  <wp:posOffset>-12065</wp:posOffset>
                </wp:positionV>
                <wp:extent cx="3562350" cy="1740535"/>
                <wp:effectExtent l="0" t="0" r="0" b="0"/>
                <wp:wrapNone/>
                <wp:docPr id="136507181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40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A2672" id="Rectangle 96" o:spid="_x0000_s1026" style="position:absolute;margin-left:170.8pt;margin-top:-.95pt;width:280.5pt;height:137.05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" fillcolor="#ffe599 [1303]" stroked="f" strokeweight="1pt">
                <w10:wrap anchorx="margin"/>
              </v:rect>
            </w:pict>
          </mc:Fallback>
        </mc:AlternateContent>
      </w:r>
      <w:r w:rsidR="00D43C7A" w:rsidRPr="00D32300">
        <w:rPr>
          <w:b/>
          <w:bCs/>
        </w:rPr>
        <w:t>Question</w:t>
      </w:r>
      <w:r w:rsidRPr="00D32300">
        <w:rPr>
          <w:b/>
          <w:bCs/>
        </w:rPr>
        <w:t xml:space="preserve"> </w:t>
      </w:r>
      <w:r w:rsidR="00C130FE">
        <w:rPr>
          <w:b/>
          <w:bCs/>
        </w:rPr>
        <w:t>4.</w:t>
      </w:r>
      <w:r w:rsidR="00D359F0">
        <w:rPr>
          <w:b/>
          <w:bCs/>
        </w:rPr>
        <w:t>4</w:t>
      </w:r>
    </w:p>
    <w:p w14:paraId="3A5EB58F" w14:textId="77777777" w:rsidR="00D43C7A" w:rsidRDefault="00D43C7A" w:rsidP="00D32300"/>
    <w:p w14:paraId="3D6F29A6" w14:textId="33D37102" w:rsidR="00D43C7A" w:rsidRDefault="00C130FE" w:rsidP="00D32300">
      <w:r>
        <w:t xml:space="preserve">What would make it easier for people to be part of how courts deal with decision </w:t>
      </w:r>
      <w:proofErr w:type="gramStart"/>
      <w:r>
        <w:t>making arrangements</w:t>
      </w:r>
      <w:proofErr w:type="gramEnd"/>
      <w:r>
        <w:t>?</w:t>
      </w:r>
    </w:p>
    <w:p w14:paraId="3636F7FE" w14:textId="7975FF37" w:rsidR="00D43C7A" w:rsidRDefault="00D43C7A" w:rsidP="00D43C7A">
      <w:pPr>
        <w:pStyle w:val="Listtoplevel"/>
        <w:numPr>
          <w:ilvl w:val="0"/>
          <w:numId w:val="0"/>
        </w:numPr>
      </w:pPr>
    </w:p>
    <w:p w14:paraId="14BD7863" w14:textId="77777777" w:rsidR="00D43C7A" w:rsidRDefault="00D43C7A" w:rsidP="00D43C7A">
      <w:pPr>
        <w:pStyle w:val="Listtoplevel"/>
        <w:numPr>
          <w:ilvl w:val="0"/>
          <w:numId w:val="0"/>
        </w:numPr>
        <w:ind w:left="4253" w:hanging="567"/>
      </w:pPr>
    </w:p>
    <w:p w14:paraId="674CAC84" w14:textId="77777777" w:rsidR="00C57919" w:rsidRDefault="00C57919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bookmarkStart w:id="24" w:name="_Changing_what_court"/>
      <w:bookmarkStart w:id="25" w:name="_Protections_once_an"/>
      <w:bookmarkStart w:id="26" w:name="_Anything_else_you"/>
      <w:bookmarkStart w:id="27" w:name="_Toc160710556"/>
      <w:bookmarkEnd w:id="24"/>
      <w:bookmarkEnd w:id="25"/>
      <w:bookmarkEnd w:id="26"/>
      <w:r>
        <w:rPr>
          <w:shd w:val="clear" w:color="auto" w:fill="FFFFFF"/>
          <w:lang w:eastAsia="en-GB"/>
        </w:rPr>
        <w:br w:type="page"/>
      </w:r>
    </w:p>
    <w:p w14:paraId="200BDB0C" w14:textId="50408CA0" w:rsidR="006A4581" w:rsidRDefault="006A4581" w:rsidP="006A4581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Anything else you want to tell </w:t>
      </w:r>
      <w:proofErr w:type="gramStart"/>
      <w:r>
        <w:rPr>
          <w:shd w:val="clear" w:color="auto" w:fill="FFFFFF"/>
          <w:lang w:eastAsia="en-GB"/>
        </w:rPr>
        <w:t>us</w:t>
      </w:r>
      <w:bookmarkEnd w:id="27"/>
      <w:proofErr w:type="gramEnd"/>
    </w:p>
    <w:p w14:paraId="1501A015" w14:textId="7777777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5CF920C3" w14:textId="7CA1B4FD" w:rsidR="006A4581" w:rsidRDefault="00C25FFC" w:rsidP="00634C10">
      <w:pPr>
        <w:rPr>
          <w:rFonts w:eastAsia="Times New Roman"/>
          <w:shd w:val="clear" w:color="auto" w:fill="FFFFFF"/>
          <w:lang w:eastAsia="en-GB"/>
        </w:rPr>
      </w:pPr>
      <w:r w:rsidRPr="00C25FFC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2040192" behindDoc="0" locked="0" layoutInCell="1" allowOverlap="1" wp14:anchorId="5D0F6570" wp14:editId="1FCDA4C3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1857375" cy="1045516"/>
            <wp:effectExtent l="0" t="0" r="0" b="2540"/>
            <wp:wrapNone/>
            <wp:docPr id="191797387" name="Picture 1" descr="Hands on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7387" name="Picture 1" descr="Hands on a key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4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7FCC8" w14:textId="67608380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also tell us anything else you want to say about these topics.</w:t>
      </w:r>
    </w:p>
    <w:p w14:paraId="4D98BDEC" w14:textId="23C349B7" w:rsidR="00D14DE6" w:rsidRDefault="00A2514F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7696" behindDoc="0" locked="0" layoutInCell="1" allowOverlap="1" wp14:anchorId="170F4142" wp14:editId="6325EBAF">
            <wp:simplePos x="0" y="0"/>
            <wp:positionH relativeFrom="column">
              <wp:posOffset>-250722</wp:posOffset>
            </wp:positionH>
            <wp:positionV relativeFrom="paragraph">
              <wp:posOffset>408899</wp:posOffset>
            </wp:positionV>
            <wp:extent cx="2025502" cy="2025502"/>
            <wp:effectExtent l="0" t="0" r="0" b="0"/>
            <wp:wrapNone/>
            <wp:docPr id="627676290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76290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02" cy="20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AB370" w14:textId="49538287" w:rsidR="00D14DE6" w:rsidRDefault="009978F5" w:rsidP="00634C1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EA50BF5" wp14:editId="25EBD848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3562350" cy="1757548"/>
                <wp:effectExtent l="0" t="0" r="0" b="0"/>
                <wp:wrapNone/>
                <wp:docPr id="40664843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75754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6BF68" id="Rectangle 72" o:spid="_x0000_s1026" style="position:absolute;margin-left:229.3pt;margin-top:23.3pt;width:280.5pt;height:138.4pt;z-index:-251596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" fillcolor="#ffe599 [1303]" stroked="f" strokeweight="1pt">
                <w10:wrap anchorx="margin"/>
              </v:rect>
            </w:pict>
          </mc:Fallback>
        </mc:AlternateContent>
      </w:r>
    </w:p>
    <w:p w14:paraId="0AFEAB01" w14:textId="1717D4DB" w:rsidR="006A4581" w:rsidRDefault="00D14DE6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b/>
          <w:bCs/>
          <w:lang w:eastAsia="en-GB"/>
        </w:rPr>
        <w:t>Question</w:t>
      </w:r>
      <w:r w:rsidR="007F69A8">
        <w:rPr>
          <w:rFonts w:eastAsia="Times New Roman"/>
          <w:b/>
          <w:bCs/>
          <w:lang w:eastAsia="en-GB"/>
        </w:rPr>
        <w:t xml:space="preserve"> </w:t>
      </w:r>
      <w:r w:rsidR="00167CC5">
        <w:rPr>
          <w:rFonts w:eastAsia="Times New Roman"/>
          <w:b/>
          <w:bCs/>
          <w:lang w:eastAsia="en-GB"/>
        </w:rPr>
        <w:t>4</w:t>
      </w:r>
      <w:r w:rsidR="00B10107">
        <w:rPr>
          <w:rFonts w:eastAsia="Times New Roman"/>
          <w:b/>
          <w:bCs/>
          <w:lang w:eastAsia="en-GB"/>
        </w:rPr>
        <w:t>.</w:t>
      </w:r>
      <w:r w:rsidR="00D359F0">
        <w:rPr>
          <w:rFonts w:eastAsia="Times New Roman"/>
          <w:b/>
          <w:bCs/>
          <w:lang w:eastAsia="en-GB"/>
        </w:rPr>
        <w:t>5</w:t>
      </w:r>
      <w:r w:rsidRPr="00D14DE6">
        <w:rPr>
          <w:rFonts w:eastAsia="Times New Roman"/>
          <w:b/>
          <w:bCs/>
          <w:lang w:eastAsia="en-GB"/>
        </w:rPr>
        <w:t>:</w:t>
      </w:r>
    </w:p>
    <w:p w14:paraId="124CA143" w14:textId="3DF0730D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</w:p>
    <w:p w14:paraId="65BA509C" w14:textId="3463A067" w:rsidR="006A4581" w:rsidRDefault="006A4581" w:rsidP="00634C10">
      <w:pPr>
        <w:rPr>
          <w:rFonts w:eastAsia="Times New Roman"/>
          <w:shd w:val="clear" w:color="auto" w:fill="FFFFFF"/>
          <w:lang w:eastAsia="en-GB"/>
        </w:rPr>
      </w:pPr>
      <w:r w:rsidRPr="00D14DE6">
        <w:rPr>
          <w:rFonts w:eastAsia="Times New Roman"/>
          <w:lang w:eastAsia="en-GB"/>
        </w:rPr>
        <w:t xml:space="preserve">What else do you want to tell us about </w:t>
      </w:r>
      <w:r w:rsidR="00167CC5">
        <w:rPr>
          <w:rFonts w:eastAsia="Times New Roman"/>
          <w:lang w:eastAsia="en-GB"/>
        </w:rPr>
        <w:t>how things could be made better</w:t>
      </w:r>
      <w:r w:rsidRPr="00D14DE6">
        <w:rPr>
          <w:rFonts w:eastAsia="Times New Roman"/>
          <w:lang w:eastAsia="en-GB"/>
        </w:rPr>
        <w:t>?</w:t>
      </w:r>
    </w:p>
    <w:p w14:paraId="11F48308" w14:textId="77777777" w:rsidR="00634C10" w:rsidRDefault="00634C10">
      <w:pPr>
        <w:spacing w:line="240" w:lineRule="auto"/>
        <w:ind w:left="0"/>
        <w:rPr>
          <w:rFonts w:cs="Arial"/>
        </w:rPr>
      </w:pPr>
      <w:r>
        <w:rPr>
          <w:rFonts w:cs="Arial"/>
        </w:rPr>
        <w:br w:type="page"/>
      </w:r>
    </w:p>
    <w:p w14:paraId="64198D9D" w14:textId="458D991F" w:rsidR="000A3C46" w:rsidRDefault="00A35C4D" w:rsidP="000A3C46">
      <w:pPr>
        <w:pStyle w:val="Heading1"/>
      </w:pPr>
      <w:bookmarkStart w:id="28" w:name="_Key_Topics"/>
      <w:bookmarkStart w:id="29" w:name="_How_we_will"/>
      <w:bookmarkStart w:id="30" w:name="_Get_in_touch"/>
      <w:bookmarkStart w:id="31" w:name="_Toc160439336"/>
      <w:bookmarkStart w:id="32" w:name="_Toc160710557"/>
      <w:bookmarkEnd w:id="28"/>
      <w:bookmarkEnd w:id="29"/>
      <w:bookmarkEnd w:id="30"/>
      <w:r>
        <w:lastRenderedPageBreak/>
        <w:t>How to g</w:t>
      </w:r>
      <w:r w:rsidR="00D36407">
        <w:t>et in touch</w:t>
      </w:r>
      <w:bookmarkEnd w:id="31"/>
      <w:bookmarkEnd w:id="32"/>
      <w:r>
        <w:t xml:space="preserve"> with us</w:t>
      </w:r>
    </w:p>
    <w:p w14:paraId="435A9946" w14:textId="77777777" w:rsidR="000A3C46" w:rsidRDefault="000A3C46" w:rsidP="000A3C46"/>
    <w:p w14:paraId="68067D64" w14:textId="77777777" w:rsidR="00D36407" w:rsidRDefault="00D36407" w:rsidP="000A3C46"/>
    <w:p w14:paraId="533CCAA3" w14:textId="2A17EB87" w:rsidR="00D36407" w:rsidRDefault="00D36407" w:rsidP="000A3C46">
      <w:r w:rsidRPr="00D36407">
        <w:rPr>
          <w:b/>
          <w:noProof/>
        </w:rPr>
        <w:drawing>
          <wp:anchor distT="0" distB="0" distL="114300" distR="114300" simplePos="0" relativeHeight="251624448" behindDoc="0" locked="0" layoutInCell="1" allowOverlap="1" wp14:anchorId="72B373A8" wp14:editId="63D5145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95170" cy="1276350"/>
            <wp:effectExtent l="0" t="0" r="0" b="0"/>
            <wp:wrapNone/>
            <wp:docPr id="211097590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7590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can get in touch with us by:</w:t>
      </w:r>
    </w:p>
    <w:p w14:paraId="78F4B6ED" w14:textId="77777777" w:rsidR="00D36407" w:rsidRDefault="00D36407" w:rsidP="00F26E1C">
      <w:pPr>
        <w:pStyle w:val="Listtoplevel"/>
      </w:pPr>
      <w:r>
        <w:t>email at:</w:t>
      </w:r>
    </w:p>
    <w:p w14:paraId="5D9061DE" w14:textId="147BB0F4" w:rsidR="00EF5A31" w:rsidRPr="00D36407" w:rsidRDefault="00000000" w:rsidP="00D36407">
      <w:pPr>
        <w:pStyle w:val="Listtoplevel"/>
        <w:numPr>
          <w:ilvl w:val="0"/>
          <w:numId w:val="0"/>
        </w:numPr>
        <w:ind w:left="3686" w:hanging="142"/>
        <w:rPr>
          <w:b/>
          <w:bCs/>
          <w:color w:val="000000" w:themeColor="text1"/>
        </w:rPr>
      </w:pPr>
      <w:hyperlink r:id="rId125" w:history="1">
        <w:r w:rsidR="00D36407" w:rsidRPr="00D36407">
          <w:rPr>
            <w:rStyle w:val="Hyperlink"/>
            <w:b/>
            <w:bCs/>
            <w:color w:val="000000" w:themeColor="text1"/>
            <w:u w:val="none"/>
          </w:rPr>
          <w:t>huarahi.whakatau@lawcom.govt.nz</w:t>
        </w:r>
      </w:hyperlink>
    </w:p>
    <w:p w14:paraId="115EEE66" w14:textId="7116652F" w:rsidR="00EF5A31" w:rsidRDefault="00D36407" w:rsidP="00D36407">
      <w:pPr>
        <w:pStyle w:val="Listtoplevel"/>
      </w:pPr>
      <w:r>
        <w:t>phone on:</w:t>
      </w:r>
      <w:r>
        <w:br/>
      </w:r>
      <w:r>
        <w:br/>
      </w:r>
      <w:r w:rsidR="00EF5A31" w:rsidRPr="00D36407">
        <w:rPr>
          <w:b/>
          <w:bCs/>
        </w:rPr>
        <w:t>0800 832 526</w:t>
      </w:r>
    </w:p>
    <w:p w14:paraId="243B2594" w14:textId="77777777" w:rsidR="009978F5" w:rsidRDefault="009978F5">
      <w:pPr>
        <w:spacing w:line="240" w:lineRule="auto"/>
        <w:ind w:left="0"/>
        <w:rPr>
          <w:rFonts w:eastAsia="Times New Roman" w:cs="Arial"/>
          <w:color w:val="000000"/>
          <w:szCs w:val="32"/>
          <w:lang w:val="en-GB" w:eastAsia="en-NZ"/>
        </w:rPr>
      </w:pPr>
      <w:bookmarkStart w:id="33" w:name="_Hlk53559738"/>
      <w:r>
        <w:rPr>
          <w:rFonts w:eastAsia="Times New Roman" w:cs="Arial"/>
          <w:color w:val="000000"/>
          <w:szCs w:val="32"/>
          <w:lang w:val="en-GB" w:eastAsia="en-NZ"/>
        </w:rPr>
        <w:br w:type="page"/>
      </w:r>
    </w:p>
    <w:p w14:paraId="1F59B806" w14:textId="4D251FA0" w:rsidR="00D36407" w:rsidRPr="00D36407" w:rsidRDefault="00D36407" w:rsidP="00D36407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591680" behindDoc="0" locked="0" layoutInCell="1" allowOverlap="1" wp14:anchorId="120DAC31" wp14:editId="007AA481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4FF57314" w14:textId="4605F25D" w:rsidR="00D36407" w:rsidRPr="00D36407" w:rsidRDefault="00D36407" w:rsidP="00D36407">
      <w:pPr>
        <w:pStyle w:val="Listtoplevel"/>
      </w:pPr>
      <w:r w:rsidRPr="00D36407">
        <w:t>Deaf / hard of hearing</w:t>
      </w:r>
    </w:p>
    <w:p w14:paraId="1605ADB5" w14:textId="500F2853" w:rsidR="00D36407" w:rsidRPr="00D36407" w:rsidRDefault="00D36407" w:rsidP="006F27E2">
      <w:pPr>
        <w:pStyle w:val="Listtoplevel"/>
      </w:pPr>
      <w:r w:rsidRPr="00D36407">
        <w:drawing>
          <wp:anchor distT="0" distB="0" distL="114300" distR="114300" simplePos="0" relativeHeight="251590656" behindDoc="0" locked="0" layoutInCell="1" allowOverlap="1" wp14:anchorId="052F2FA8" wp14:editId="7C059A3D">
            <wp:simplePos x="0" y="0"/>
            <wp:positionH relativeFrom="column">
              <wp:posOffset>-28575</wp:posOffset>
            </wp:positionH>
            <wp:positionV relativeFrom="paragraph">
              <wp:posOffset>316230</wp:posOffset>
            </wp:positionV>
            <wp:extent cx="1447800" cy="1447800"/>
            <wp:effectExtent l="0" t="0" r="0" b="0"/>
            <wp:wrapNone/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407">
        <w:t>deafblind</w:t>
      </w:r>
    </w:p>
    <w:p w14:paraId="6F60ACDD" w14:textId="77777777" w:rsidR="00D36407" w:rsidRPr="00EF59FC" w:rsidRDefault="00D36407" w:rsidP="00D36407">
      <w:pPr>
        <w:pStyle w:val="Listtoplevel"/>
        <w:rPr>
          <w:lang w:eastAsia="en-NZ"/>
        </w:rPr>
      </w:pPr>
      <w:r w:rsidRPr="00D36407">
        <w:t>speech impaired /</w:t>
      </w:r>
      <w:r w:rsidRPr="00EF59FC">
        <w:rPr>
          <w:lang w:eastAsia="en-NZ"/>
        </w:rPr>
        <w:t xml:space="preserve"> find it hard to talk.</w:t>
      </w:r>
    </w:p>
    <w:p w14:paraId="6AD484E8" w14:textId="77777777" w:rsidR="00D36407" w:rsidRPr="00EF59FC" w:rsidRDefault="00D36407" w:rsidP="00D36407">
      <w:pPr>
        <w:rPr>
          <w:rFonts w:eastAsia="Times New Roman" w:cs="Arial"/>
          <w:szCs w:val="32"/>
        </w:rPr>
      </w:pPr>
    </w:p>
    <w:p w14:paraId="51DEE174" w14:textId="2C83A47E" w:rsidR="00D36407" w:rsidRPr="00EF59FC" w:rsidRDefault="00D36407" w:rsidP="00D36407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589632" behindDoc="0" locked="0" layoutInCell="1" allowOverlap="1" wp14:anchorId="1004125A" wp14:editId="7DFB0AE5">
            <wp:simplePos x="0" y="0"/>
            <wp:positionH relativeFrom="margin">
              <wp:posOffset>-2540</wp:posOffset>
            </wp:positionH>
            <wp:positionV relativeFrom="paragraph">
              <wp:posOffset>13335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6E7BF77B" w14:textId="692B46EA" w:rsidR="00D36407" w:rsidRPr="00EF59FC" w:rsidRDefault="00D36407" w:rsidP="00D36407">
      <w:pPr>
        <w:rPr>
          <w:rFonts w:eastAsia="Times New Roman" w:cs="Arial"/>
          <w:szCs w:val="32"/>
        </w:rPr>
      </w:pPr>
    </w:p>
    <w:p w14:paraId="24D20972" w14:textId="25AE5871" w:rsidR="00D36407" w:rsidRPr="00EF59FC" w:rsidRDefault="00D36407" w:rsidP="00D36407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84B233C" w14:textId="77777777" w:rsidR="005267E4" w:rsidRDefault="005267E4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br w:type="page"/>
      </w:r>
    </w:p>
    <w:p w14:paraId="2D30A78A" w14:textId="4BAAD647" w:rsidR="00EC5F32" w:rsidRPr="00E43F08" w:rsidRDefault="00D36407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3B457B">
        <w:rPr>
          <w:rFonts w:cs="Arial"/>
          <w:b/>
          <w:noProof/>
          <w:sz w:val="26"/>
          <w:highlight w:val="cyan"/>
          <w:lang w:val="en-NZ" w:eastAsia="en-NZ"/>
        </w:rPr>
        <w:lastRenderedPageBreak/>
        <w:drawing>
          <wp:anchor distT="0" distB="0" distL="114300" distR="114300" simplePos="0" relativeHeight="251625472" behindDoc="0" locked="0" layoutInCell="1" allowOverlap="1" wp14:anchorId="42657109" wp14:editId="5B6C516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39240" cy="611505"/>
            <wp:effectExtent l="0" t="0" r="3810" b="0"/>
            <wp:wrapNone/>
            <wp:docPr id="2142965356" name="Picture 2142965356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183D7F6-B498-43B3-948B-1728B52AA6E4}">
                          <adec:decorative xmlns:a14="http://schemas.microsoft.com/office/drawing/2010/main" xmlns="" xmlns:o="urn:schemas-microsoft-com:office:office" xmlns:v="urn:schemas-microsoft-com:vml" xmlns:w10="urn:schemas-microsoft-com:office:word" xmlns:w="http://schemas.openxmlformats.org/wordprocessingml/2006/main" xmlns:adec="http://schemas.microsoft.com/office/drawing/2017/decorative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78F5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D93B874" wp14:editId="01260A18">
                <wp:simplePos x="0" y="0"/>
                <wp:positionH relativeFrom="margin">
                  <wp:posOffset>-344170</wp:posOffset>
                </wp:positionH>
                <wp:positionV relativeFrom="paragraph">
                  <wp:posOffset>-268605</wp:posOffset>
                </wp:positionV>
                <wp:extent cx="6234430" cy="9241155"/>
                <wp:effectExtent l="0" t="0" r="0" b="0"/>
                <wp:wrapNone/>
                <wp:docPr id="38616803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4430" cy="924115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7A89B" id="Rectangle 1" o:spid="_x0000_s1026" style="position:absolute;margin-left:-27.1pt;margin-top:-21.15pt;width:490.9pt;height:727.6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" filled="f" strokecolor="windowText">
                <v:path arrowok="t"/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</w:t>
      </w:r>
      <w:r w:rsidR="00A20140">
        <w:rPr>
          <w:rFonts w:eastAsia="Times New Roman" w:cs="Arial"/>
          <w:szCs w:val="32"/>
          <w:lang w:eastAsia="en-NZ"/>
        </w:rPr>
        <w:t>was</w:t>
      </w:r>
      <w:r w:rsidR="00EC5F32" w:rsidRPr="00E43F08">
        <w:rPr>
          <w:rFonts w:eastAsia="Times New Roman" w:cs="Arial"/>
          <w:szCs w:val="32"/>
          <w:lang w:eastAsia="en-NZ"/>
        </w:rPr>
        <w:t xml:space="preserve"> written by </w:t>
      </w:r>
      <w:r w:rsidRPr="00D36407">
        <w:rPr>
          <w:rFonts w:cs="Arial"/>
        </w:rPr>
        <w:t xml:space="preserve">Te Aka Matua o </w:t>
      </w:r>
      <w:proofErr w:type="spellStart"/>
      <w:r w:rsidRPr="00D36407">
        <w:rPr>
          <w:rFonts w:cs="Arial"/>
        </w:rPr>
        <w:t>te</w:t>
      </w:r>
      <w:proofErr w:type="spellEnd"/>
      <w:r w:rsidRPr="00D36407">
        <w:rPr>
          <w:rFonts w:cs="Arial"/>
        </w:rPr>
        <w:t xml:space="preserve"> Ture </w:t>
      </w:r>
      <w:r w:rsidR="00BB7AE0">
        <w:rPr>
          <w:rFonts w:cs="Arial"/>
        </w:rPr>
        <w:t>–</w:t>
      </w:r>
      <w:r w:rsidRPr="00D36407">
        <w:rPr>
          <w:rFonts w:cs="Arial"/>
        </w:rPr>
        <w:t xml:space="preserve"> Law Commission</w:t>
      </w:r>
      <w:r>
        <w:rPr>
          <w:rFonts w:cs="Arial"/>
        </w:rPr>
        <w:t>.</w:t>
      </w:r>
    </w:p>
    <w:p w14:paraId="3E9827E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6E3EDF44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2464" behindDoc="0" locked="0" layoutInCell="1" allowOverlap="1" wp14:anchorId="186A451D" wp14:editId="7C0CD094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D082F8E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581440" behindDoc="0" locked="0" layoutInCell="1" allowOverlap="1" wp14:anchorId="14D1FD78" wp14:editId="69D719FC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56488" w14:textId="7DA9D265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5BE7851" w14:textId="76F96818" w:rsidR="00EC5F32" w:rsidRPr="00E43F08" w:rsidRDefault="00A2514F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576320" behindDoc="1" locked="0" layoutInCell="1" allowOverlap="1" wp14:anchorId="29729E36" wp14:editId="1C9CC8EE">
            <wp:simplePos x="0" y="0"/>
            <wp:positionH relativeFrom="margin">
              <wp:posOffset>283845</wp:posOffset>
            </wp:positionH>
            <wp:positionV relativeFrom="paragraph">
              <wp:posOffset>121736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A9D23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30AF5CC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68461C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578368" behindDoc="0" locked="0" layoutInCell="1" allowOverlap="1" wp14:anchorId="13C5F2FF" wp14:editId="359BB289">
            <wp:simplePos x="0" y="0"/>
            <wp:positionH relativeFrom="margin">
              <wp:posOffset>47133</wp:posOffset>
            </wp:positionH>
            <wp:positionV relativeFrom="paragraph">
              <wp:posOffset>238781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4FA82B3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18EDD09" w14:textId="24A19724" w:rsidR="00EC5F32" w:rsidRPr="00E43F08" w:rsidRDefault="00A2514F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579392" behindDoc="0" locked="0" layoutInCell="1" allowOverlap="1" wp14:anchorId="454F97F7" wp14:editId="3ABE67AA">
            <wp:simplePos x="0" y="0"/>
            <wp:positionH relativeFrom="margin">
              <wp:posOffset>-44244</wp:posOffset>
            </wp:positionH>
            <wp:positionV relativeFrom="paragraph">
              <wp:posOffset>280465</wp:posOffset>
            </wp:positionV>
            <wp:extent cx="974502" cy="1032387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577" cy="1037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60C26601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CD01600" w14:textId="662FFDE4" w:rsidR="00EC5F32" w:rsidRPr="00AF668B" w:rsidRDefault="00A2514F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580416" behindDoc="0" locked="0" layoutInCell="1" allowOverlap="1" wp14:anchorId="3737EB0B" wp14:editId="0A7AC37D">
            <wp:simplePos x="0" y="0"/>
            <wp:positionH relativeFrom="column">
              <wp:posOffset>1057910</wp:posOffset>
            </wp:positionH>
            <wp:positionV relativeFrom="paragraph">
              <wp:posOffset>6350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75E8B093" w14:textId="3D8ED7D6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7ACAE88A" w14:textId="2BD4FC3D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3831EB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55480120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577344" behindDoc="0" locked="0" layoutInCell="1" allowOverlap="1" wp14:anchorId="0DCB93C3" wp14:editId="3AC6E706">
            <wp:simplePos x="0" y="0"/>
            <wp:positionH relativeFrom="column">
              <wp:posOffset>663083</wp:posOffset>
            </wp:positionH>
            <wp:positionV relativeFrom="paragraph">
              <wp:posOffset>555891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33"/>
    </w:p>
    <w:sectPr w:rsidR="00E757C5" w:rsidRPr="0060011B" w:rsidSect="0046218A">
      <w:footerReference w:type="even" r:id="rId136"/>
      <w:footerReference w:type="default" r:id="rId13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9AE9ED" w14:textId="77777777" w:rsidR="0052256D" w:rsidRDefault="0052256D">
      <w:pPr>
        <w:spacing w:line="240" w:lineRule="auto"/>
      </w:pPr>
      <w:r>
        <w:separator/>
      </w:r>
    </w:p>
  </w:endnote>
  <w:endnote w:type="continuationSeparator" w:id="0">
    <w:p w14:paraId="395F1812" w14:textId="77777777" w:rsidR="0052256D" w:rsidRDefault="005225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4721752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F57BA1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78304AA8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FACF4A2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9B2EF" w14:textId="77777777" w:rsidR="0052256D" w:rsidRDefault="0052256D">
      <w:pPr>
        <w:spacing w:line="240" w:lineRule="auto"/>
      </w:pPr>
      <w:r>
        <w:separator/>
      </w:r>
    </w:p>
  </w:footnote>
  <w:footnote w:type="continuationSeparator" w:id="0">
    <w:p w14:paraId="3B5BFDFD" w14:textId="77777777" w:rsidR="0052256D" w:rsidRDefault="005225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72AED"/>
    <w:multiLevelType w:val="hybridMultilevel"/>
    <w:tmpl w:val="DCEAB1B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A6F7C5D"/>
    <w:multiLevelType w:val="hybridMultilevel"/>
    <w:tmpl w:val="9A12528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B9B3418"/>
    <w:multiLevelType w:val="hybridMultilevel"/>
    <w:tmpl w:val="902A38DC"/>
    <w:lvl w:ilvl="0" w:tplc="D654D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D1312"/>
    <w:multiLevelType w:val="multilevel"/>
    <w:tmpl w:val="B17A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0E3328"/>
    <w:multiLevelType w:val="hybridMultilevel"/>
    <w:tmpl w:val="A4943A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24DB20F8"/>
    <w:multiLevelType w:val="multilevel"/>
    <w:tmpl w:val="E2BE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4F90DAE"/>
    <w:multiLevelType w:val="hybridMultilevel"/>
    <w:tmpl w:val="B12691A2"/>
    <w:lvl w:ilvl="0" w:tplc="567654B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266121B1"/>
    <w:multiLevelType w:val="hybridMultilevel"/>
    <w:tmpl w:val="8CA664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327A2CD3"/>
    <w:multiLevelType w:val="multilevel"/>
    <w:tmpl w:val="9774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46492909"/>
    <w:multiLevelType w:val="hybridMultilevel"/>
    <w:tmpl w:val="EDCC6E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48745C0D"/>
    <w:multiLevelType w:val="multilevel"/>
    <w:tmpl w:val="3A0646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958B6"/>
    <w:multiLevelType w:val="hybridMultilevel"/>
    <w:tmpl w:val="1DE2D9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3" w15:restartNumberingAfterBreak="0">
    <w:nsid w:val="5952686F"/>
    <w:multiLevelType w:val="multilevel"/>
    <w:tmpl w:val="65B0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5" w15:restartNumberingAfterBreak="0">
    <w:nsid w:val="69FB14F2"/>
    <w:multiLevelType w:val="hybridMultilevel"/>
    <w:tmpl w:val="52261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6BD801C1"/>
    <w:multiLevelType w:val="hybridMultilevel"/>
    <w:tmpl w:val="CCAA1198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7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17CD8"/>
    <w:multiLevelType w:val="multilevel"/>
    <w:tmpl w:val="74AC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CCA26A6"/>
    <w:multiLevelType w:val="hybridMultilevel"/>
    <w:tmpl w:val="AD7C0D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7F47258C"/>
    <w:multiLevelType w:val="hybridMultilevel"/>
    <w:tmpl w:val="5034744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13"/>
  </w:num>
  <w:num w:numId="2" w16cid:durableId="1751925994">
    <w:abstractNumId w:val="2"/>
  </w:num>
  <w:num w:numId="3" w16cid:durableId="930426864">
    <w:abstractNumId w:val="22"/>
  </w:num>
  <w:num w:numId="4" w16cid:durableId="90706847">
    <w:abstractNumId w:val="24"/>
  </w:num>
  <w:num w:numId="5" w16cid:durableId="313334513">
    <w:abstractNumId w:val="15"/>
  </w:num>
  <w:num w:numId="6" w16cid:durableId="2033803924">
    <w:abstractNumId w:val="6"/>
  </w:num>
  <w:num w:numId="7" w16cid:durableId="808132422">
    <w:abstractNumId w:val="3"/>
  </w:num>
  <w:num w:numId="8" w16cid:durableId="1143546541">
    <w:abstractNumId w:val="20"/>
  </w:num>
  <w:num w:numId="9" w16cid:durableId="279923130">
    <w:abstractNumId w:val="1"/>
  </w:num>
  <w:num w:numId="10" w16cid:durableId="1141115467">
    <w:abstractNumId w:val="19"/>
  </w:num>
  <w:num w:numId="11" w16cid:durableId="1254901281">
    <w:abstractNumId w:val="0"/>
  </w:num>
  <w:num w:numId="12" w16cid:durableId="2111922917">
    <w:abstractNumId w:val="27"/>
  </w:num>
  <w:num w:numId="13" w16cid:durableId="1951277367">
    <w:abstractNumId w:val="11"/>
  </w:num>
  <w:num w:numId="14" w16cid:durableId="1063219513">
    <w:abstractNumId w:val="7"/>
  </w:num>
  <w:num w:numId="15" w16cid:durableId="1616057864">
    <w:abstractNumId w:val="21"/>
  </w:num>
  <w:num w:numId="16" w16cid:durableId="99379265">
    <w:abstractNumId w:val="5"/>
  </w:num>
  <w:num w:numId="17" w16cid:durableId="776800803">
    <w:abstractNumId w:val="26"/>
  </w:num>
  <w:num w:numId="18" w16cid:durableId="1994486197">
    <w:abstractNumId w:val="12"/>
  </w:num>
  <w:num w:numId="19" w16cid:durableId="2104496185">
    <w:abstractNumId w:val="17"/>
  </w:num>
  <w:num w:numId="20" w16cid:durableId="208415421">
    <w:abstractNumId w:val="28"/>
  </w:num>
  <w:num w:numId="21" w16cid:durableId="1943562585">
    <w:abstractNumId w:val="14"/>
  </w:num>
  <w:num w:numId="22" w16cid:durableId="250047671">
    <w:abstractNumId w:val="8"/>
  </w:num>
  <w:num w:numId="23" w16cid:durableId="1520895854">
    <w:abstractNumId w:val="18"/>
  </w:num>
  <w:num w:numId="24" w16cid:durableId="1533035209">
    <w:abstractNumId w:val="23"/>
  </w:num>
  <w:num w:numId="25" w16cid:durableId="23597834">
    <w:abstractNumId w:val="10"/>
  </w:num>
  <w:num w:numId="26" w16cid:durableId="640429253">
    <w:abstractNumId w:val="16"/>
  </w:num>
  <w:num w:numId="27" w16cid:durableId="1843662204">
    <w:abstractNumId w:val="30"/>
  </w:num>
  <w:num w:numId="28" w16cid:durableId="1264415311">
    <w:abstractNumId w:val="4"/>
  </w:num>
  <w:num w:numId="29" w16cid:durableId="974027379">
    <w:abstractNumId w:val="25"/>
  </w:num>
  <w:num w:numId="30" w16cid:durableId="712385920">
    <w:abstractNumId w:val="9"/>
  </w:num>
  <w:num w:numId="31" w16cid:durableId="7335541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NK4FAFqd/UUtAAAA"/>
  </w:docVars>
  <w:rsids>
    <w:rsidRoot w:val="00E33679"/>
    <w:rsid w:val="000013CC"/>
    <w:rsid w:val="00005DB6"/>
    <w:rsid w:val="000064D2"/>
    <w:rsid w:val="000227B4"/>
    <w:rsid w:val="0003092A"/>
    <w:rsid w:val="0004557B"/>
    <w:rsid w:val="00050F53"/>
    <w:rsid w:val="00070401"/>
    <w:rsid w:val="00085E05"/>
    <w:rsid w:val="0009079F"/>
    <w:rsid w:val="00090905"/>
    <w:rsid w:val="000921EF"/>
    <w:rsid w:val="000A3C46"/>
    <w:rsid w:val="000D2B45"/>
    <w:rsid w:val="000E1A84"/>
    <w:rsid w:val="000F06E4"/>
    <w:rsid w:val="00122416"/>
    <w:rsid w:val="00124EA8"/>
    <w:rsid w:val="0015227B"/>
    <w:rsid w:val="00163855"/>
    <w:rsid w:val="00167CC5"/>
    <w:rsid w:val="001754F4"/>
    <w:rsid w:val="001B0AB6"/>
    <w:rsid w:val="001B2322"/>
    <w:rsid w:val="001B33D2"/>
    <w:rsid w:val="001B4DD5"/>
    <w:rsid w:val="001C6A7C"/>
    <w:rsid w:val="001D223E"/>
    <w:rsid w:val="001E3429"/>
    <w:rsid w:val="00201791"/>
    <w:rsid w:val="00226F54"/>
    <w:rsid w:val="00257D60"/>
    <w:rsid w:val="00261BF8"/>
    <w:rsid w:val="00266B9F"/>
    <w:rsid w:val="00266F8B"/>
    <w:rsid w:val="00283F71"/>
    <w:rsid w:val="00284825"/>
    <w:rsid w:val="00293890"/>
    <w:rsid w:val="002A5325"/>
    <w:rsid w:val="00304E71"/>
    <w:rsid w:val="00315307"/>
    <w:rsid w:val="00323508"/>
    <w:rsid w:val="00323EB3"/>
    <w:rsid w:val="00324EDE"/>
    <w:rsid w:val="003503F8"/>
    <w:rsid w:val="0036578C"/>
    <w:rsid w:val="00371C85"/>
    <w:rsid w:val="00377A97"/>
    <w:rsid w:val="003831EB"/>
    <w:rsid w:val="003A0737"/>
    <w:rsid w:val="003E4664"/>
    <w:rsid w:val="003E610E"/>
    <w:rsid w:val="003F07F7"/>
    <w:rsid w:val="003F5628"/>
    <w:rsid w:val="00411F2D"/>
    <w:rsid w:val="00412A81"/>
    <w:rsid w:val="0042300E"/>
    <w:rsid w:val="004535B5"/>
    <w:rsid w:val="004567B0"/>
    <w:rsid w:val="0046218A"/>
    <w:rsid w:val="0046650D"/>
    <w:rsid w:val="00485278"/>
    <w:rsid w:val="004A73B6"/>
    <w:rsid w:val="004F1BB6"/>
    <w:rsid w:val="004F56C0"/>
    <w:rsid w:val="00503AD5"/>
    <w:rsid w:val="005163C4"/>
    <w:rsid w:val="0052256D"/>
    <w:rsid w:val="00522E5E"/>
    <w:rsid w:val="005267E4"/>
    <w:rsid w:val="0053591C"/>
    <w:rsid w:val="00570380"/>
    <w:rsid w:val="005921AD"/>
    <w:rsid w:val="0060011B"/>
    <w:rsid w:val="00621884"/>
    <w:rsid w:val="00634C10"/>
    <w:rsid w:val="0064667B"/>
    <w:rsid w:val="00655568"/>
    <w:rsid w:val="00683296"/>
    <w:rsid w:val="00684AA7"/>
    <w:rsid w:val="006A0A47"/>
    <w:rsid w:val="006A3ABC"/>
    <w:rsid w:val="006A4581"/>
    <w:rsid w:val="006B45FC"/>
    <w:rsid w:val="006C5C26"/>
    <w:rsid w:val="006D12ED"/>
    <w:rsid w:val="006E050D"/>
    <w:rsid w:val="00705CA3"/>
    <w:rsid w:val="0071360A"/>
    <w:rsid w:val="00736E4E"/>
    <w:rsid w:val="0073709B"/>
    <w:rsid w:val="00743855"/>
    <w:rsid w:val="00747581"/>
    <w:rsid w:val="00752222"/>
    <w:rsid w:val="00756FB0"/>
    <w:rsid w:val="007829EC"/>
    <w:rsid w:val="00783F6C"/>
    <w:rsid w:val="007848C6"/>
    <w:rsid w:val="0079303F"/>
    <w:rsid w:val="007C7764"/>
    <w:rsid w:val="007E7233"/>
    <w:rsid w:val="007F69A8"/>
    <w:rsid w:val="00810451"/>
    <w:rsid w:val="00840E1C"/>
    <w:rsid w:val="00863D53"/>
    <w:rsid w:val="008848CB"/>
    <w:rsid w:val="00887F23"/>
    <w:rsid w:val="008A314B"/>
    <w:rsid w:val="008D437D"/>
    <w:rsid w:val="008E213D"/>
    <w:rsid w:val="00905BC1"/>
    <w:rsid w:val="009411B0"/>
    <w:rsid w:val="0094516C"/>
    <w:rsid w:val="00950D86"/>
    <w:rsid w:val="00974E0B"/>
    <w:rsid w:val="0098180B"/>
    <w:rsid w:val="00987E34"/>
    <w:rsid w:val="009978F5"/>
    <w:rsid w:val="009A289C"/>
    <w:rsid w:val="009F2701"/>
    <w:rsid w:val="00A12915"/>
    <w:rsid w:val="00A14135"/>
    <w:rsid w:val="00A1608E"/>
    <w:rsid w:val="00A20140"/>
    <w:rsid w:val="00A2514F"/>
    <w:rsid w:val="00A35C4D"/>
    <w:rsid w:val="00A516FD"/>
    <w:rsid w:val="00A67570"/>
    <w:rsid w:val="00A70308"/>
    <w:rsid w:val="00A724F2"/>
    <w:rsid w:val="00AB770E"/>
    <w:rsid w:val="00AD30C3"/>
    <w:rsid w:val="00AE2133"/>
    <w:rsid w:val="00AF291E"/>
    <w:rsid w:val="00B002F9"/>
    <w:rsid w:val="00B10107"/>
    <w:rsid w:val="00B26BF8"/>
    <w:rsid w:val="00B30968"/>
    <w:rsid w:val="00B355BA"/>
    <w:rsid w:val="00B478AD"/>
    <w:rsid w:val="00B50B0B"/>
    <w:rsid w:val="00B52BB5"/>
    <w:rsid w:val="00B65A9F"/>
    <w:rsid w:val="00B81A2E"/>
    <w:rsid w:val="00B87C82"/>
    <w:rsid w:val="00BB0198"/>
    <w:rsid w:val="00BB7AE0"/>
    <w:rsid w:val="00BC7E04"/>
    <w:rsid w:val="00BD34B6"/>
    <w:rsid w:val="00BD5CD8"/>
    <w:rsid w:val="00BF5DDC"/>
    <w:rsid w:val="00C130FE"/>
    <w:rsid w:val="00C200AE"/>
    <w:rsid w:val="00C25FFC"/>
    <w:rsid w:val="00C2781D"/>
    <w:rsid w:val="00C40F26"/>
    <w:rsid w:val="00C55791"/>
    <w:rsid w:val="00C57919"/>
    <w:rsid w:val="00C85B19"/>
    <w:rsid w:val="00CC5BCC"/>
    <w:rsid w:val="00CE5BC5"/>
    <w:rsid w:val="00CE7082"/>
    <w:rsid w:val="00D02D2A"/>
    <w:rsid w:val="00D14DE6"/>
    <w:rsid w:val="00D32300"/>
    <w:rsid w:val="00D3552A"/>
    <w:rsid w:val="00D359F0"/>
    <w:rsid w:val="00D36407"/>
    <w:rsid w:val="00D43C7A"/>
    <w:rsid w:val="00D652D9"/>
    <w:rsid w:val="00D67451"/>
    <w:rsid w:val="00D852B6"/>
    <w:rsid w:val="00DB17D8"/>
    <w:rsid w:val="00DC5D2A"/>
    <w:rsid w:val="00DE0801"/>
    <w:rsid w:val="00DF2E18"/>
    <w:rsid w:val="00DF5B38"/>
    <w:rsid w:val="00E17BF8"/>
    <w:rsid w:val="00E25EA4"/>
    <w:rsid w:val="00E301CA"/>
    <w:rsid w:val="00E3152A"/>
    <w:rsid w:val="00E33679"/>
    <w:rsid w:val="00E42182"/>
    <w:rsid w:val="00E56A37"/>
    <w:rsid w:val="00E70E61"/>
    <w:rsid w:val="00E757C5"/>
    <w:rsid w:val="00E90CD9"/>
    <w:rsid w:val="00E96D58"/>
    <w:rsid w:val="00EA567F"/>
    <w:rsid w:val="00EC5F32"/>
    <w:rsid w:val="00ED4BA8"/>
    <w:rsid w:val="00EE5E19"/>
    <w:rsid w:val="00EF4A04"/>
    <w:rsid w:val="00EF5A31"/>
    <w:rsid w:val="00F20BCC"/>
    <w:rsid w:val="00F30954"/>
    <w:rsid w:val="00F32DCE"/>
    <w:rsid w:val="00F51924"/>
    <w:rsid w:val="00F80A87"/>
    <w:rsid w:val="00F87859"/>
    <w:rsid w:val="00F9309C"/>
    <w:rsid w:val="00FA7EA3"/>
    <w:rsid w:val="00FC1BD7"/>
    <w:rsid w:val="00FC7634"/>
    <w:rsid w:val="00FD0F21"/>
    <w:rsid w:val="00FE24C4"/>
    <w:rsid w:val="00FF1118"/>
    <w:rsid w:val="00FF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F6888"/>
  <w15:docId w15:val="{B2DDC390-E1E4-41D9-A07F-7C74746B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34C10"/>
    <w:pPr>
      <w:keepNext/>
      <w:keepLines/>
      <w:widowControl w:val="0"/>
      <w:pBdr>
        <w:top w:val="single" w:sz="18" w:space="10" w:color="538135" w:themeColor="accent6" w:themeShade="BF"/>
        <w:left w:val="single" w:sz="18" w:space="4" w:color="538135" w:themeColor="accent6" w:themeShade="BF"/>
        <w:bottom w:val="single" w:sz="18" w:space="0" w:color="538135" w:themeColor="accent6" w:themeShade="BF"/>
        <w:right w:val="single" w:sz="18" w:space="4" w:color="538135" w:themeColor="accent6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336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34C1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CE708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CE708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33679"/>
    <w:rPr>
      <w:rFonts w:asciiTheme="majorHAnsi" w:eastAsiaTheme="majorEastAsia" w:hAnsiTheme="majorHAnsi" w:cstheme="majorBidi"/>
      <w:color w:val="1F3763" w:themeColor="accent1" w:themeShade="7F"/>
      <w:lang w:val="en-AU"/>
    </w:rPr>
  </w:style>
  <w:style w:type="paragraph" w:customStyle="1" w:styleId="paragraph">
    <w:name w:val="paragraph"/>
    <w:basedOn w:val="Normal"/>
    <w:rsid w:val="005267E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normaltextrun">
    <w:name w:val="normaltextrun"/>
    <w:basedOn w:val="DefaultParagraphFont"/>
    <w:rsid w:val="005267E4"/>
  </w:style>
  <w:style w:type="character" w:customStyle="1" w:styleId="eop">
    <w:name w:val="eop"/>
    <w:basedOn w:val="DefaultParagraphFont"/>
    <w:rsid w:val="005267E4"/>
  </w:style>
  <w:style w:type="character" w:customStyle="1" w:styleId="wacimagecontainer">
    <w:name w:val="wacimagecontainer"/>
    <w:basedOn w:val="DefaultParagraphFont"/>
    <w:rsid w:val="005267E4"/>
  </w:style>
  <w:style w:type="character" w:customStyle="1" w:styleId="findhit">
    <w:name w:val="findhit"/>
    <w:basedOn w:val="DefaultParagraphFont"/>
    <w:rsid w:val="00304E71"/>
  </w:style>
  <w:style w:type="character" w:customStyle="1" w:styleId="scxw11241075">
    <w:name w:val="scxw11241075"/>
    <w:basedOn w:val="DefaultParagraphFont"/>
    <w:rsid w:val="00304E71"/>
  </w:style>
  <w:style w:type="character" w:styleId="UnresolvedMention">
    <w:name w:val="Unresolved Mention"/>
    <w:basedOn w:val="DefaultParagraphFont"/>
    <w:uiPriority w:val="99"/>
    <w:semiHidden/>
    <w:unhideWhenUsed/>
    <w:rsid w:val="00EF5A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3640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D3640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6407"/>
    <w:pPr>
      <w:spacing w:after="100"/>
      <w:ind w:left="0"/>
    </w:pPr>
  </w:style>
  <w:style w:type="paragraph" w:styleId="TOC3">
    <w:name w:val="toc 3"/>
    <w:basedOn w:val="Normal"/>
    <w:next w:val="Normal"/>
    <w:autoRedefine/>
    <w:uiPriority w:val="39"/>
    <w:unhideWhenUsed/>
    <w:rsid w:val="00D36407"/>
    <w:pPr>
      <w:spacing w:after="100"/>
      <w:ind w:left="640"/>
    </w:pPr>
  </w:style>
  <w:style w:type="paragraph" w:styleId="Revision">
    <w:name w:val="Revision"/>
    <w:hidden/>
    <w:uiPriority w:val="99"/>
    <w:semiHidden/>
    <w:rsid w:val="006A0A47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7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5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8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19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5.jpeg"/><Relationship Id="rId139" Type="http://schemas.openxmlformats.org/officeDocument/2006/relationships/theme" Target="theme/theme1.xml"/><Relationship Id="rId80" Type="http://schemas.openxmlformats.org/officeDocument/2006/relationships/image" Target="media/image72.sv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png"/><Relationship Id="rId129" Type="http://schemas.openxmlformats.org/officeDocument/2006/relationships/image" Target="media/image120.jpeg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44" Type="http://schemas.openxmlformats.org/officeDocument/2006/relationships/image" Target="media/image37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hyperlink" Target="mailto:huarahi.whakatau@lawcom.govt.nz" TargetMode="External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hyperlink" Target="mailto:Huarahi.whakatau@lawcom.govt.nz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2.jpeg"/><Relationship Id="rId136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8.jp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8.jpeg"/><Relationship Id="rId13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3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0.jpe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image" Target="media/image1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37A3D-600F-484E-AB0A-317EB77C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3</TotalTime>
  <Pages>41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Kathryn Parrish</cp:lastModifiedBy>
  <cp:revision>3</cp:revision>
  <dcterms:created xsi:type="dcterms:W3CDTF">2024-04-17T07:21:00Z</dcterms:created>
  <dcterms:modified xsi:type="dcterms:W3CDTF">2024-04-18T04:00:00Z</dcterms:modified>
</cp:coreProperties>
</file>