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93FF8" w14:textId="5F8149F5" w:rsidR="00F87859" w:rsidRDefault="00D36407" w:rsidP="00F87859">
      <w:pPr>
        <w:rPr>
          <w:rFonts w:cs="Arial"/>
          <w:szCs w:val="32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972608" behindDoc="0" locked="0" layoutInCell="1" allowOverlap="1" wp14:anchorId="7DFF316A" wp14:editId="282D236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05157" cy="1114425"/>
            <wp:effectExtent l="0" t="0" r="0" b="0"/>
            <wp:wrapNone/>
            <wp:docPr id="496445514" name="Picture 496445514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5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4660005E" wp14:editId="68C6E2DB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80AD4" w14:textId="77777777" w:rsidR="00F87859" w:rsidRDefault="00F87859" w:rsidP="00F87859">
      <w:pPr>
        <w:rPr>
          <w:rFonts w:cs="Arial"/>
          <w:szCs w:val="32"/>
        </w:rPr>
      </w:pPr>
    </w:p>
    <w:p w14:paraId="680412B2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F4E32E4" w14:textId="77777777" w:rsidR="00F87859" w:rsidRDefault="00F87859" w:rsidP="00F87859">
      <w:pPr>
        <w:rPr>
          <w:rFonts w:cs="Arial"/>
          <w:szCs w:val="32"/>
        </w:rPr>
      </w:pPr>
    </w:p>
    <w:p w14:paraId="76035B2C" w14:textId="77777777" w:rsidR="00F87859" w:rsidRDefault="00F87859" w:rsidP="00F87859">
      <w:pPr>
        <w:rPr>
          <w:rFonts w:cs="Arial"/>
          <w:szCs w:val="32"/>
        </w:rPr>
      </w:pPr>
    </w:p>
    <w:p w14:paraId="1D7271B4" w14:textId="2F1F21C7" w:rsidR="00D36407" w:rsidRDefault="00D36407" w:rsidP="00D0554F">
      <w:pPr>
        <w:pStyle w:val="Title"/>
      </w:pPr>
      <w:r w:rsidRPr="00D37F40">
        <w:t xml:space="preserve">He </w:t>
      </w:r>
      <w:proofErr w:type="spellStart"/>
      <w:r w:rsidRPr="00D37F40">
        <w:t>arotake</w:t>
      </w:r>
      <w:proofErr w:type="spellEnd"/>
      <w:r w:rsidRPr="00D37F40">
        <w:t xml:space="preserve"> </w:t>
      </w:r>
      <w:proofErr w:type="spellStart"/>
      <w:r w:rsidRPr="00D37F40">
        <w:t>i</w:t>
      </w:r>
      <w:proofErr w:type="spellEnd"/>
      <w:r w:rsidRPr="00D37F40">
        <w:t xml:space="preserve"> </w:t>
      </w:r>
      <w:proofErr w:type="spellStart"/>
      <w:r w:rsidRPr="00D37F40">
        <w:t>te</w:t>
      </w:r>
      <w:proofErr w:type="spellEnd"/>
      <w:r w:rsidRPr="00D37F40">
        <w:t xml:space="preserve"> </w:t>
      </w:r>
      <w:proofErr w:type="spellStart"/>
      <w:r w:rsidRPr="00D37F40">
        <w:t>ture</w:t>
      </w:r>
      <w:proofErr w:type="spellEnd"/>
      <w:r w:rsidRPr="00D37F40">
        <w:t xml:space="preserve"> </w:t>
      </w:r>
      <w:proofErr w:type="spellStart"/>
      <w:r w:rsidRPr="00D37F40">
        <w:t>mō</w:t>
      </w:r>
      <w:proofErr w:type="spellEnd"/>
      <w:r w:rsidRPr="00D37F40">
        <w:t xml:space="preserve"> </w:t>
      </w:r>
      <w:proofErr w:type="spellStart"/>
      <w:r w:rsidRPr="00D37F40">
        <w:t>ngā</w:t>
      </w:r>
      <w:proofErr w:type="spellEnd"/>
      <w:r w:rsidRPr="00D37F40">
        <w:t xml:space="preserve"> </w:t>
      </w:r>
      <w:proofErr w:type="spellStart"/>
      <w:r w:rsidRPr="00D37F40">
        <w:t>huarahi</w:t>
      </w:r>
      <w:proofErr w:type="spellEnd"/>
      <w:r w:rsidRPr="00D37F40">
        <w:t xml:space="preserve"> </w:t>
      </w:r>
      <w:proofErr w:type="spellStart"/>
      <w:r w:rsidRPr="00D37F40">
        <w:t>whakatau</w:t>
      </w:r>
      <w:proofErr w:type="spellEnd"/>
      <w:r w:rsidRPr="00D37F40">
        <w:t xml:space="preserve"> a </w:t>
      </w:r>
      <w:proofErr w:type="spellStart"/>
      <w:r w:rsidRPr="00D37F40">
        <w:t>ngā</w:t>
      </w:r>
      <w:proofErr w:type="spellEnd"/>
      <w:r w:rsidRPr="00D37F40">
        <w:t xml:space="preserve"> </w:t>
      </w:r>
      <w:proofErr w:type="spellStart"/>
      <w:r w:rsidRPr="00D37F40">
        <w:t>pakeke</w:t>
      </w:r>
      <w:proofErr w:type="spellEnd"/>
    </w:p>
    <w:p w14:paraId="4B110091" w14:textId="77777777" w:rsidR="00D37F40" w:rsidRPr="00D37F40" w:rsidRDefault="00D37F40" w:rsidP="00D37F40">
      <w:pPr>
        <w:rPr>
          <w:sz w:val="16"/>
          <w:szCs w:val="8"/>
          <w:lang w:val="en-NZ" w:eastAsia="en-GB"/>
        </w:rPr>
      </w:pPr>
    </w:p>
    <w:p w14:paraId="4A80D331" w14:textId="1026D821" w:rsidR="00D36407" w:rsidRPr="00D37F40" w:rsidRDefault="00D36407" w:rsidP="00D0554F">
      <w:pPr>
        <w:pStyle w:val="Title"/>
      </w:pPr>
      <w:r w:rsidRPr="00D37F40">
        <w:t>Review of adult decision-making capacity law</w:t>
      </w:r>
    </w:p>
    <w:p w14:paraId="465D8873" w14:textId="3D3E3644" w:rsidR="00887F23" w:rsidRDefault="00D36407" w:rsidP="00D0554F">
      <w:pPr>
        <w:pStyle w:val="Title"/>
      </w:pPr>
      <w:r w:rsidRPr="0015227B">
        <w:rPr>
          <w:noProof/>
        </w:rPr>
        <w:drawing>
          <wp:anchor distT="0" distB="0" distL="114300" distR="114300" simplePos="0" relativeHeight="251876864" behindDoc="0" locked="0" layoutInCell="1" allowOverlap="1" wp14:anchorId="191D6D9B" wp14:editId="001D53B6">
            <wp:simplePos x="0" y="0"/>
            <wp:positionH relativeFrom="column">
              <wp:posOffset>1115060</wp:posOffset>
            </wp:positionH>
            <wp:positionV relativeFrom="paragraph">
              <wp:posOffset>105553</wp:posOffset>
            </wp:positionV>
            <wp:extent cx="3310128" cy="2476241"/>
            <wp:effectExtent l="0" t="0" r="5080" b="635"/>
            <wp:wrapNone/>
            <wp:docPr id="1612351191" name="Picture 11" descr="One person is holding up information to a second person who is thin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51191" name="Picture 11" descr="One person is holding up information to a second person who is thinking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28" cy="247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88D34" w14:textId="77777777" w:rsidR="00887F23" w:rsidRDefault="00887F23" w:rsidP="00D0554F">
      <w:pPr>
        <w:pStyle w:val="Title"/>
      </w:pPr>
    </w:p>
    <w:p w14:paraId="335DCD2C" w14:textId="77777777" w:rsidR="00887F23" w:rsidRDefault="00887F23" w:rsidP="00D0554F">
      <w:pPr>
        <w:pStyle w:val="Title"/>
      </w:pPr>
    </w:p>
    <w:p w14:paraId="7D2D6F29" w14:textId="20F071DC" w:rsidR="00D36407" w:rsidRDefault="00F87859" w:rsidP="00BF5DDC">
      <w:pPr>
        <w:pStyle w:val="Datepublished"/>
      </w:pPr>
      <w:r w:rsidRPr="00366ECB">
        <w:rPr>
          <w:sz w:val="74"/>
          <w:szCs w:val="56"/>
        </w:rPr>
        <w:br/>
      </w:r>
      <w:r w:rsidRPr="00F87859">
        <w:t xml:space="preserve"> </w:t>
      </w:r>
      <w:r w:rsidR="00D36407">
        <w:t>Key topics information sheet</w:t>
      </w:r>
    </w:p>
    <w:p w14:paraId="17F4578B" w14:textId="77777777" w:rsidR="003D4CD6" w:rsidRPr="003D4CD6" w:rsidRDefault="003D4CD6" w:rsidP="00BF5DDC">
      <w:pPr>
        <w:pStyle w:val="Datepublished"/>
        <w:rPr>
          <w:sz w:val="32"/>
          <w:szCs w:val="14"/>
        </w:rPr>
      </w:pPr>
    </w:p>
    <w:p w14:paraId="3094DD30" w14:textId="1815D0B4" w:rsidR="00F87859" w:rsidRPr="00D37F40" w:rsidRDefault="00887F23" w:rsidP="00BF5DDC">
      <w:pPr>
        <w:pStyle w:val="Datepublished"/>
        <w:rPr>
          <w:sz w:val="36"/>
          <w:szCs w:val="18"/>
        </w:rPr>
      </w:pPr>
      <w:r w:rsidRPr="00D37F40">
        <w:rPr>
          <w:sz w:val="36"/>
          <w:szCs w:val="18"/>
        </w:rPr>
        <w:t xml:space="preserve">Published: </w:t>
      </w:r>
      <w:r w:rsidR="009E1A17">
        <w:rPr>
          <w:sz w:val="36"/>
          <w:szCs w:val="18"/>
        </w:rPr>
        <w:t>April</w:t>
      </w:r>
      <w:r w:rsidR="00D36407" w:rsidRPr="00D37F40">
        <w:rPr>
          <w:sz w:val="36"/>
          <w:szCs w:val="18"/>
        </w:rPr>
        <w:t xml:space="preserve"> 2024</w:t>
      </w:r>
    </w:p>
    <w:p w14:paraId="59F649DC" w14:textId="57DF0DD0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bookmarkStart w:id="0" w:name="_Toc160439327"/>
      <w:r w:rsidR="00E90CD9">
        <w:rPr>
          <w:noProof/>
          <w:lang w:val="en-NZ" w:eastAsia="en-NZ"/>
        </w:rPr>
        <w:lastRenderedPageBreak/>
        <w:t>What is in here</w:t>
      </w:r>
      <w:bookmarkEnd w:id="0"/>
    </w:p>
    <w:p w14:paraId="587C6B71" w14:textId="77777777" w:rsidR="00D852B6" w:rsidRDefault="00D852B6" w:rsidP="00124EA8"/>
    <w:p w14:paraId="5277BC79" w14:textId="16617086" w:rsidR="00D36407" w:rsidRDefault="00366ECB" w:rsidP="00D36407">
      <w:pPr>
        <w:pStyle w:val="contentspage"/>
      </w:pPr>
      <w:r w:rsidRPr="00800E7F">
        <w:rPr>
          <w:b/>
          <w:bCs w:val="0"/>
          <w:noProof/>
          <w:sz w:val="18"/>
          <w:lang w:val="en-NZ" w:eastAsia="en-NZ"/>
        </w:rPr>
        <w:drawing>
          <wp:anchor distT="0" distB="0" distL="114300" distR="114300" simplePos="0" relativeHeight="251879936" behindDoc="0" locked="0" layoutInCell="1" allowOverlap="1" wp14:anchorId="401662A5" wp14:editId="5EF4E807">
            <wp:simplePos x="0" y="0"/>
            <wp:positionH relativeFrom="margin">
              <wp:align>left</wp:align>
            </wp:positionH>
            <wp:positionV relativeFrom="paragraph">
              <wp:posOffset>309246</wp:posOffset>
            </wp:positionV>
            <wp:extent cx="1283217" cy="975360"/>
            <wp:effectExtent l="0" t="0" r="0" b="0"/>
            <wp:wrapNone/>
            <wp:docPr id="1438604468" name="Picture 1438604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04468" name="Picture 1438604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17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BCE72" w14:textId="2E7695E6" w:rsidR="00D36407" w:rsidRPr="00D36407" w:rsidRDefault="00366ECB" w:rsidP="00366ECB">
      <w:pPr>
        <w:pStyle w:val="contentspage"/>
        <w:ind w:firstLine="3544"/>
        <w:rPr>
          <w:b/>
          <w:bCs w:val="0"/>
        </w:rPr>
      </w:pPr>
      <w:r>
        <w:rPr>
          <w:b/>
          <w:bCs w:val="0"/>
        </w:rPr>
        <w:t>Page number</w:t>
      </w:r>
      <w:r w:rsidR="00D36407">
        <w:rPr>
          <w:b/>
          <w:bCs w:val="0"/>
        </w:rPr>
        <w:t>:</w:t>
      </w:r>
    </w:p>
    <w:p w14:paraId="648E5559" w14:textId="3154BD4D" w:rsidR="00D36407" w:rsidRDefault="00D36407" w:rsidP="00D36407">
      <w:pPr>
        <w:pStyle w:val="contentspage"/>
      </w:pPr>
    </w:p>
    <w:p w14:paraId="3E9BBAB3" w14:textId="25ADF9D7" w:rsidR="00D36407" w:rsidRPr="00D36407" w:rsidRDefault="00000000" w:rsidP="00D36407">
      <w:pPr>
        <w:pStyle w:val="contentspage"/>
        <w:rPr>
          <w:color w:val="000000" w:themeColor="text1"/>
        </w:rPr>
      </w:pPr>
      <w:hyperlink w:anchor="_What_is_this" w:history="1">
        <w:r w:rsidR="00D36407" w:rsidRPr="00D36407">
          <w:rPr>
            <w:rStyle w:val="Hyperlink"/>
            <w:color w:val="000000" w:themeColor="text1"/>
            <w:u w:val="none"/>
          </w:rPr>
          <w:t>What is this review?</w:t>
        </w:r>
        <w:r w:rsidR="00D36407" w:rsidRPr="00D36407">
          <w:rPr>
            <w:rStyle w:val="Hyperlink"/>
            <w:color w:val="000000" w:themeColor="text1"/>
            <w:u w:val="none"/>
          </w:rPr>
          <w:tab/>
          <w:t>2</w:t>
        </w:r>
      </w:hyperlink>
    </w:p>
    <w:p w14:paraId="7EEDB5D4" w14:textId="5DA93BD4" w:rsidR="00D36407" w:rsidRPr="00D36407" w:rsidRDefault="00D36407" w:rsidP="00D36407">
      <w:pPr>
        <w:pStyle w:val="contentspage"/>
        <w:rPr>
          <w:color w:val="000000" w:themeColor="text1"/>
        </w:rPr>
      </w:pPr>
      <w:r w:rsidRPr="00D36407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886080" behindDoc="0" locked="0" layoutInCell="1" allowOverlap="1" wp14:anchorId="717AAF9B" wp14:editId="17D60EA1">
            <wp:simplePos x="0" y="0"/>
            <wp:positionH relativeFrom="column">
              <wp:posOffset>114300</wp:posOffset>
            </wp:positionH>
            <wp:positionV relativeFrom="paragraph">
              <wp:posOffset>126365</wp:posOffset>
            </wp:positionV>
            <wp:extent cx="1104900" cy="1104900"/>
            <wp:effectExtent l="0" t="0" r="0" b="0"/>
            <wp:wrapNone/>
            <wp:docPr id="1532965631" name="Picture 15329656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65631" name="Picture 15329656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A82BE" w14:textId="025DA5AB" w:rsidR="00D36407" w:rsidRPr="00D36407" w:rsidRDefault="00D36407" w:rsidP="00D36407">
      <w:pPr>
        <w:pStyle w:val="contentspage"/>
        <w:rPr>
          <w:color w:val="000000" w:themeColor="text1"/>
        </w:rPr>
      </w:pPr>
    </w:p>
    <w:p w14:paraId="74FB27D1" w14:textId="5D2A01D2" w:rsidR="00D36407" w:rsidRPr="00D36407" w:rsidRDefault="00000000" w:rsidP="00D36407">
      <w:pPr>
        <w:pStyle w:val="contentspage"/>
        <w:rPr>
          <w:color w:val="000000" w:themeColor="text1"/>
        </w:rPr>
      </w:pPr>
      <w:hyperlink w:anchor="_What_is_this_1" w:history="1">
        <w:r w:rsidR="00D36407" w:rsidRPr="00D36407">
          <w:rPr>
            <w:rStyle w:val="Hyperlink"/>
            <w:color w:val="000000" w:themeColor="text1"/>
            <w:u w:val="none"/>
          </w:rPr>
          <w:t>What is this review about?</w:t>
        </w:r>
        <w:r w:rsidR="00D36407" w:rsidRPr="00D36407">
          <w:rPr>
            <w:rStyle w:val="Hyperlink"/>
            <w:color w:val="000000" w:themeColor="text1"/>
            <w:u w:val="none"/>
          </w:rPr>
          <w:tab/>
          <w:t>4</w:t>
        </w:r>
      </w:hyperlink>
    </w:p>
    <w:p w14:paraId="6A00EF17" w14:textId="07E590F1" w:rsidR="00D36407" w:rsidRPr="00D36407" w:rsidRDefault="00D36407" w:rsidP="00D36407">
      <w:pPr>
        <w:pStyle w:val="contentspage"/>
        <w:rPr>
          <w:color w:val="000000" w:themeColor="text1"/>
        </w:rPr>
      </w:pPr>
    </w:p>
    <w:p w14:paraId="1A705091" w14:textId="0CF61724" w:rsidR="00D36407" w:rsidRPr="00D36407" w:rsidRDefault="00366ECB" w:rsidP="00D36407">
      <w:pPr>
        <w:pStyle w:val="contentspage"/>
        <w:rPr>
          <w:color w:val="000000" w:themeColor="text1"/>
        </w:rPr>
      </w:pPr>
      <w:r w:rsidRPr="00D36407">
        <w:rPr>
          <w:noProof/>
          <w:color w:val="000000" w:themeColor="text1"/>
        </w:rPr>
        <w:drawing>
          <wp:anchor distT="0" distB="0" distL="114300" distR="114300" simplePos="0" relativeHeight="251893248" behindDoc="0" locked="0" layoutInCell="1" allowOverlap="1" wp14:anchorId="715A66B1" wp14:editId="53EC3FDD">
            <wp:simplePos x="0" y="0"/>
            <wp:positionH relativeFrom="margin">
              <wp:posOffset>22860</wp:posOffset>
            </wp:positionH>
            <wp:positionV relativeFrom="paragraph">
              <wp:posOffset>34925</wp:posOffset>
            </wp:positionV>
            <wp:extent cx="1208395" cy="989965"/>
            <wp:effectExtent l="0" t="0" r="0" b="635"/>
            <wp:wrapNone/>
            <wp:docPr id="8292263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263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9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37842" w14:textId="21C56CCF" w:rsidR="00D36407" w:rsidRPr="00D36407" w:rsidRDefault="00000000" w:rsidP="00D36407">
      <w:pPr>
        <w:pStyle w:val="contentspage"/>
        <w:rPr>
          <w:color w:val="000000" w:themeColor="text1"/>
        </w:rPr>
      </w:pPr>
      <w:hyperlink w:anchor="_Key_Topics" w:history="1">
        <w:r w:rsidR="00D36407" w:rsidRPr="00D36407">
          <w:rPr>
            <w:rStyle w:val="Hyperlink"/>
            <w:color w:val="000000" w:themeColor="text1"/>
            <w:u w:val="none"/>
          </w:rPr>
          <w:t xml:space="preserve">Key </w:t>
        </w:r>
        <w:r w:rsidR="004059A3">
          <w:rPr>
            <w:rStyle w:val="Hyperlink"/>
            <w:color w:val="000000" w:themeColor="text1"/>
            <w:u w:val="none"/>
          </w:rPr>
          <w:t>t</w:t>
        </w:r>
        <w:r w:rsidR="004059A3" w:rsidRPr="00D36407">
          <w:rPr>
            <w:rStyle w:val="Hyperlink"/>
            <w:color w:val="000000" w:themeColor="text1"/>
            <w:u w:val="none"/>
          </w:rPr>
          <w:t>opics</w:t>
        </w:r>
        <w:r w:rsidR="00D36407" w:rsidRPr="00D36407">
          <w:rPr>
            <w:rStyle w:val="Hyperlink"/>
            <w:color w:val="000000" w:themeColor="text1"/>
            <w:u w:val="none"/>
          </w:rPr>
          <w:tab/>
          <w:t>8</w:t>
        </w:r>
      </w:hyperlink>
    </w:p>
    <w:p w14:paraId="7326ED4F" w14:textId="77777777" w:rsidR="00D36407" w:rsidRPr="00D36407" w:rsidRDefault="00D36407" w:rsidP="00D36407">
      <w:pPr>
        <w:pStyle w:val="contentspage"/>
        <w:rPr>
          <w:color w:val="000000" w:themeColor="text1"/>
        </w:rPr>
      </w:pPr>
    </w:p>
    <w:p w14:paraId="1885D081" w14:textId="06C38A01" w:rsidR="00D36407" w:rsidRPr="00D36407" w:rsidRDefault="00D36407" w:rsidP="00D36407">
      <w:pPr>
        <w:pStyle w:val="contentspage"/>
        <w:rPr>
          <w:color w:val="000000" w:themeColor="text1"/>
        </w:rPr>
      </w:pPr>
    </w:p>
    <w:p w14:paraId="6B995537" w14:textId="1691F972" w:rsidR="00D36407" w:rsidRPr="00D36407" w:rsidRDefault="00366ECB" w:rsidP="00D36407">
      <w:pPr>
        <w:pStyle w:val="contentspage"/>
        <w:rPr>
          <w:color w:val="000000" w:themeColor="text1"/>
        </w:rPr>
      </w:pPr>
      <w:r w:rsidRPr="00D36407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901440" behindDoc="0" locked="0" layoutInCell="1" allowOverlap="1" wp14:anchorId="4BE8B731" wp14:editId="791B3CEA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247775" cy="1135380"/>
            <wp:effectExtent l="0" t="0" r="9525" b="7620"/>
            <wp:wrapNone/>
            <wp:docPr id="286019231" name="Picture 286019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19231" name="Picture 286019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How_to_tell" w:history="1">
        <w:r w:rsidR="00D36407" w:rsidRPr="00D36407">
          <w:rPr>
            <w:rStyle w:val="Hyperlink"/>
            <w:color w:val="000000" w:themeColor="text1"/>
            <w:u w:val="none"/>
          </w:rPr>
          <w:t>How to tell us what you think</w:t>
        </w:r>
        <w:r w:rsidR="00D36407" w:rsidRPr="00D36407">
          <w:rPr>
            <w:rStyle w:val="Hyperlink"/>
            <w:color w:val="000000" w:themeColor="text1"/>
            <w:u w:val="none"/>
          </w:rPr>
          <w:tab/>
          <w:t>12</w:t>
        </w:r>
      </w:hyperlink>
    </w:p>
    <w:p w14:paraId="73422B21" w14:textId="20CE2A9A" w:rsidR="00D36407" w:rsidRPr="00D36407" w:rsidRDefault="00D36407" w:rsidP="00D36407">
      <w:pPr>
        <w:pStyle w:val="contentspage"/>
        <w:rPr>
          <w:color w:val="000000" w:themeColor="text1"/>
        </w:rPr>
      </w:pPr>
    </w:p>
    <w:p w14:paraId="03BCEA14" w14:textId="295AE77D" w:rsidR="00D36407" w:rsidRPr="00D36407" w:rsidRDefault="00D36407" w:rsidP="00D36407">
      <w:pPr>
        <w:pStyle w:val="contentspage"/>
        <w:rPr>
          <w:color w:val="000000" w:themeColor="text1"/>
        </w:rPr>
      </w:pPr>
    </w:p>
    <w:p w14:paraId="746705A1" w14:textId="1ABE766D" w:rsidR="00D36407" w:rsidRPr="00D36407" w:rsidRDefault="00000000" w:rsidP="00D36407">
      <w:pPr>
        <w:pStyle w:val="contentspage"/>
        <w:rPr>
          <w:color w:val="000000" w:themeColor="text1"/>
        </w:rPr>
      </w:pPr>
      <w:hyperlink w:anchor="_If_you_need" w:history="1">
        <w:r w:rsidR="00D36407" w:rsidRPr="00D36407">
          <w:rPr>
            <w:rStyle w:val="Hyperlink"/>
            <w:color w:val="000000" w:themeColor="text1"/>
            <w:u w:val="none"/>
          </w:rPr>
          <w:t>If you need support</w:t>
        </w:r>
        <w:r w:rsidR="00D36407" w:rsidRPr="00D36407">
          <w:rPr>
            <w:rStyle w:val="Hyperlink"/>
            <w:color w:val="000000" w:themeColor="text1"/>
            <w:u w:val="none"/>
          </w:rPr>
          <w:tab/>
          <w:t>15</w:t>
        </w:r>
      </w:hyperlink>
    </w:p>
    <w:p w14:paraId="418158A7" w14:textId="62D0DA99" w:rsidR="00D36407" w:rsidRPr="00D36407" w:rsidRDefault="00366ECB" w:rsidP="00D36407">
      <w:pPr>
        <w:pStyle w:val="contentspage"/>
        <w:rPr>
          <w:color w:val="000000" w:themeColor="text1"/>
        </w:rPr>
      </w:pPr>
      <w:r w:rsidRPr="00D36407">
        <w:rPr>
          <w:rFonts w:eastAsia="Times New Roman"/>
          <w:noProof/>
          <w:color w:val="000000" w:themeColor="text1"/>
          <w:shd w:val="clear" w:color="auto" w:fill="FFFFFF"/>
          <w:lang w:val="en-NZ" w:eastAsia="en-NZ"/>
        </w:rPr>
        <w:drawing>
          <wp:anchor distT="0" distB="0" distL="114300" distR="114300" simplePos="0" relativeHeight="251922944" behindDoc="0" locked="0" layoutInCell="1" allowOverlap="1" wp14:anchorId="104AA039" wp14:editId="2C97D01A">
            <wp:simplePos x="0" y="0"/>
            <wp:positionH relativeFrom="column">
              <wp:posOffset>53340</wp:posOffset>
            </wp:positionH>
            <wp:positionV relativeFrom="paragraph">
              <wp:posOffset>5080</wp:posOffset>
            </wp:positionV>
            <wp:extent cx="1085850" cy="1085850"/>
            <wp:effectExtent l="0" t="0" r="0" b="0"/>
            <wp:wrapNone/>
            <wp:docPr id="1626839417" name="Picture 16268394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39417" name="Picture 16268394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71F2A" w14:textId="531B8BD9" w:rsidR="00D36407" w:rsidRPr="00D36407" w:rsidRDefault="00D36407" w:rsidP="00D36407">
      <w:pPr>
        <w:pStyle w:val="contentspage"/>
        <w:rPr>
          <w:color w:val="000000" w:themeColor="text1"/>
        </w:rPr>
      </w:pPr>
    </w:p>
    <w:p w14:paraId="2F4FEBFF" w14:textId="64EE233F" w:rsidR="00D36407" w:rsidRPr="00D36407" w:rsidRDefault="00000000" w:rsidP="00D36407">
      <w:pPr>
        <w:pStyle w:val="contentspage"/>
        <w:rPr>
          <w:color w:val="000000" w:themeColor="text1"/>
        </w:rPr>
      </w:pPr>
      <w:hyperlink w:anchor="_How_we_will" w:history="1">
        <w:r w:rsidR="00A012DC" w:rsidRPr="00D36407">
          <w:rPr>
            <w:rStyle w:val="Hyperlink"/>
            <w:color w:val="000000" w:themeColor="text1"/>
            <w:u w:val="none"/>
          </w:rPr>
          <w:t>How we will use your information</w:t>
        </w:r>
        <w:r w:rsidR="00A012DC" w:rsidRPr="00D36407">
          <w:rPr>
            <w:rStyle w:val="Hyperlink"/>
            <w:color w:val="000000" w:themeColor="text1"/>
            <w:u w:val="none"/>
          </w:rPr>
          <w:tab/>
          <w:t>1</w:t>
        </w:r>
        <w:r w:rsidR="00A012DC">
          <w:rPr>
            <w:rStyle w:val="Hyperlink"/>
            <w:color w:val="000000" w:themeColor="text1"/>
            <w:u w:val="none"/>
          </w:rPr>
          <w:t>7</w:t>
        </w:r>
      </w:hyperlink>
    </w:p>
    <w:p w14:paraId="3C31FA61" w14:textId="79477BCA" w:rsidR="00D36407" w:rsidRPr="00D36407" w:rsidRDefault="00366ECB" w:rsidP="00D36407">
      <w:pPr>
        <w:pStyle w:val="contentspage"/>
        <w:rPr>
          <w:color w:val="000000" w:themeColor="text1"/>
        </w:rPr>
      </w:pPr>
      <w:r w:rsidRPr="00D36407">
        <w:rPr>
          <w:b/>
          <w:noProof/>
          <w:color w:val="000000" w:themeColor="text1"/>
        </w:rPr>
        <w:drawing>
          <wp:anchor distT="0" distB="0" distL="114300" distR="114300" simplePos="0" relativeHeight="251912704" behindDoc="0" locked="0" layoutInCell="1" allowOverlap="1" wp14:anchorId="14D9D4BE" wp14:editId="05EE363F">
            <wp:simplePos x="0" y="0"/>
            <wp:positionH relativeFrom="margin">
              <wp:posOffset>22860</wp:posOffset>
            </wp:positionH>
            <wp:positionV relativeFrom="paragraph">
              <wp:posOffset>233680</wp:posOffset>
            </wp:positionV>
            <wp:extent cx="1304305" cy="834390"/>
            <wp:effectExtent l="0" t="0" r="0" b="3810"/>
            <wp:wrapNone/>
            <wp:docPr id="187259875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9875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30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B575F" w14:textId="74FBC1D2" w:rsidR="00D36407" w:rsidRPr="00D36407" w:rsidRDefault="00D36407" w:rsidP="00D36407">
      <w:pPr>
        <w:pStyle w:val="contentspage"/>
        <w:rPr>
          <w:color w:val="000000" w:themeColor="text1"/>
        </w:rPr>
      </w:pPr>
    </w:p>
    <w:p w14:paraId="281D6EE1" w14:textId="40DA1540" w:rsidR="00D36407" w:rsidRPr="00D36407" w:rsidRDefault="00366ECB" w:rsidP="00D36407">
      <w:pPr>
        <w:pStyle w:val="contentspage"/>
        <w:rPr>
          <w:color w:val="000000" w:themeColor="text1"/>
        </w:rPr>
      </w:pPr>
      <w:r>
        <w:t xml:space="preserve">How to </w:t>
      </w:r>
      <w:r w:rsidR="00CB3055" w:rsidRPr="00343963">
        <w:t>get in touch with us</w:t>
      </w:r>
      <w:r w:rsidR="00CB3055" w:rsidRPr="00343963">
        <w:tab/>
        <w:t>2</w:t>
      </w:r>
      <w:r w:rsidR="00CB3055">
        <w:t>0</w:t>
      </w:r>
    </w:p>
    <w:p w14:paraId="239CE35C" w14:textId="4483E95E" w:rsidR="00E33679" w:rsidRPr="00BD5885" w:rsidRDefault="00E33679" w:rsidP="00E33679">
      <w:pPr>
        <w:pStyle w:val="Heading1"/>
      </w:pPr>
      <w:bookmarkStart w:id="1" w:name="_What_is_this"/>
      <w:bookmarkStart w:id="2" w:name="_Toc160439328"/>
      <w:bookmarkEnd w:id="1"/>
      <w:r>
        <w:lastRenderedPageBreak/>
        <w:t>What is this</w:t>
      </w:r>
      <w:r w:rsidRPr="00BD5885">
        <w:t xml:space="preserve"> review?</w:t>
      </w:r>
      <w:bookmarkEnd w:id="2"/>
    </w:p>
    <w:p w14:paraId="54CAFFE3" w14:textId="77777777" w:rsidR="00E33679" w:rsidRPr="00B60E30" w:rsidRDefault="00E33679" w:rsidP="00E90CD9"/>
    <w:p w14:paraId="0AC77B8A" w14:textId="5DFF5A22" w:rsidR="00E33679" w:rsidRPr="003B457B" w:rsidRDefault="00E33679" w:rsidP="00E90CD9">
      <w:pPr>
        <w:rPr>
          <w:sz w:val="26"/>
        </w:rPr>
      </w:pPr>
    </w:p>
    <w:p w14:paraId="21DB08F8" w14:textId="04DB02A7" w:rsidR="00E33679" w:rsidRPr="003B457B" w:rsidRDefault="000921EF" w:rsidP="00E33679">
      <w:pPr>
        <w:rPr>
          <w:rFonts w:cs="Arial"/>
          <w:sz w:val="26"/>
          <w:szCs w:val="26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447808" behindDoc="0" locked="0" layoutInCell="1" allowOverlap="1" wp14:anchorId="464DA894" wp14:editId="0A0D062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39240" cy="611505"/>
            <wp:effectExtent l="0" t="0" r="3810" b="0"/>
            <wp:wrapNone/>
            <wp:docPr id="1675622104" name="Picture 1675622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22104" name="Picture 1675622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679" w:rsidRPr="00BA063D"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418112" behindDoc="0" locked="0" layoutInCell="1" allowOverlap="1" wp14:anchorId="09F3FE77" wp14:editId="30B10D03">
            <wp:simplePos x="0" y="0"/>
            <wp:positionH relativeFrom="margin">
              <wp:posOffset>342</wp:posOffset>
            </wp:positionH>
            <wp:positionV relativeFrom="paragraph">
              <wp:posOffset>937260</wp:posOffset>
            </wp:positionV>
            <wp:extent cx="1466850" cy="1634870"/>
            <wp:effectExtent l="0" t="0" r="0" b="3810"/>
            <wp:wrapNone/>
            <wp:docPr id="402453552" name="Picture 4024535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53552" name="Picture 4024535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679" w:rsidRPr="3E627BB8">
        <w:rPr>
          <w:rFonts w:cs="Arial"/>
          <w:b/>
          <w:bCs/>
        </w:rPr>
        <w:t xml:space="preserve">Te Aka Matua o </w:t>
      </w:r>
      <w:proofErr w:type="spellStart"/>
      <w:r w:rsidR="00E33679" w:rsidRPr="3E627BB8">
        <w:rPr>
          <w:rFonts w:cs="Arial"/>
          <w:b/>
          <w:bCs/>
        </w:rPr>
        <w:t>te</w:t>
      </w:r>
      <w:proofErr w:type="spellEnd"/>
      <w:r w:rsidR="00E33679" w:rsidRPr="3E627BB8">
        <w:rPr>
          <w:rFonts w:cs="Arial"/>
          <w:b/>
          <w:bCs/>
        </w:rPr>
        <w:t xml:space="preserve"> Ture </w:t>
      </w:r>
      <w:r w:rsidR="008F6FDF">
        <w:rPr>
          <w:rFonts w:cs="Arial"/>
          <w:b/>
          <w:bCs/>
        </w:rPr>
        <w:t>–</w:t>
      </w:r>
      <w:r w:rsidR="00E33679" w:rsidRPr="3E627BB8">
        <w:rPr>
          <w:rFonts w:cs="Arial"/>
          <w:b/>
          <w:bCs/>
        </w:rPr>
        <w:t xml:space="preserve"> Law Commission</w:t>
      </w:r>
      <w:r w:rsidR="00E33679" w:rsidRPr="00A91ED2">
        <w:rPr>
          <w:rFonts w:cs="Arial"/>
        </w:rPr>
        <w:t xml:space="preserve"> is an organisation that:</w:t>
      </w:r>
      <w:r w:rsidR="00E33679">
        <w:rPr>
          <w:rFonts w:cs="Arial"/>
        </w:rPr>
        <w:br/>
      </w:r>
    </w:p>
    <w:p w14:paraId="6AF3CF88" w14:textId="77777777" w:rsidR="00E33679" w:rsidRPr="003B457B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  <w:sz w:val="26"/>
        </w:rPr>
      </w:pPr>
      <w:r w:rsidRPr="00A91ED2">
        <w:rPr>
          <w:rFonts w:cs="Arial"/>
        </w:rPr>
        <w:t xml:space="preserve">does </w:t>
      </w:r>
      <w:r w:rsidRPr="00A91ED2">
        <w:rPr>
          <w:rFonts w:cs="Arial"/>
          <w:b/>
          <w:bCs/>
        </w:rPr>
        <w:t>reviews</w:t>
      </w:r>
      <w:r w:rsidRPr="00A91ED2">
        <w:rPr>
          <w:rFonts w:cs="Arial"/>
        </w:rPr>
        <w:t xml:space="preserve"> of the law</w:t>
      </w:r>
      <w:r>
        <w:rPr>
          <w:rFonts w:cs="Arial"/>
        </w:rPr>
        <w:br/>
      </w:r>
    </w:p>
    <w:p w14:paraId="266D9283" w14:textId="77777777" w:rsidR="00E33679" w:rsidRPr="00A91ED2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</w:rPr>
      </w:pPr>
      <w:r w:rsidRPr="00A91ED2">
        <w:rPr>
          <w:rFonts w:cs="Arial"/>
        </w:rPr>
        <w:t>uses what it f</w:t>
      </w:r>
      <w:r>
        <w:rPr>
          <w:rFonts w:cs="Arial"/>
        </w:rPr>
        <w:t>inds</w:t>
      </w:r>
      <w:r w:rsidRPr="00A91ED2">
        <w:rPr>
          <w:rFonts w:cs="Arial"/>
        </w:rPr>
        <w:t xml:space="preserve"> out in the review</w:t>
      </w:r>
      <w:r>
        <w:rPr>
          <w:rFonts w:cs="Arial"/>
        </w:rPr>
        <w:t>s</w:t>
      </w:r>
      <w:r w:rsidRPr="00A91ED2">
        <w:rPr>
          <w:rFonts w:cs="Arial"/>
        </w:rPr>
        <w:t xml:space="preserve"> to tell the </w:t>
      </w:r>
      <w:r>
        <w:rPr>
          <w:rFonts w:cs="Arial"/>
        </w:rPr>
        <w:t>G</w:t>
      </w:r>
      <w:r w:rsidRPr="00A91ED2">
        <w:rPr>
          <w:rFonts w:cs="Arial"/>
        </w:rPr>
        <w:t>overnment how to make the law better.</w:t>
      </w:r>
    </w:p>
    <w:p w14:paraId="549A7A0A" w14:textId="77777777" w:rsidR="00E33679" w:rsidRPr="00B60E30" w:rsidRDefault="00E33679" w:rsidP="00E33679">
      <w:pPr>
        <w:rPr>
          <w:rFonts w:cs="Arial"/>
          <w:sz w:val="34"/>
        </w:rPr>
      </w:pPr>
    </w:p>
    <w:p w14:paraId="4548B24A" w14:textId="131E938A" w:rsidR="00E33679" w:rsidRPr="00800E7F" w:rsidRDefault="00D37F40" w:rsidP="00E33679">
      <w:pPr>
        <w:rPr>
          <w:rFonts w:cs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27530E5C" wp14:editId="7B4AA9EB">
                <wp:simplePos x="0" y="0"/>
                <wp:positionH relativeFrom="margin">
                  <wp:posOffset>2232454</wp:posOffset>
                </wp:positionH>
                <wp:positionV relativeFrom="paragraph">
                  <wp:posOffset>49839</wp:posOffset>
                </wp:positionV>
                <wp:extent cx="3616411" cy="4184822"/>
                <wp:effectExtent l="0" t="0" r="3175" b="6350"/>
                <wp:wrapNone/>
                <wp:docPr id="13594413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6411" cy="4184822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A8DF3" id="Rectangle 8" o:spid="_x0000_s1026" style="position:absolute;margin-left:175.8pt;margin-top:3.9pt;width:284.75pt;height:329.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  <w:r w:rsidR="00E33679" w:rsidRPr="00800E7F">
        <w:rPr>
          <w:rFonts w:cs="Arial"/>
          <w:b/>
          <w:bCs/>
          <w:noProof/>
          <w:sz w:val="18"/>
          <w:lang w:val="en-NZ" w:eastAsia="en-NZ"/>
        </w:rPr>
        <w:drawing>
          <wp:anchor distT="0" distB="0" distL="114300" distR="114300" simplePos="0" relativeHeight="251410944" behindDoc="0" locked="0" layoutInCell="1" allowOverlap="1" wp14:anchorId="1C684734" wp14:editId="04ECB44A">
            <wp:simplePos x="0" y="0"/>
            <wp:positionH relativeFrom="margin">
              <wp:posOffset>-6350</wp:posOffset>
            </wp:positionH>
            <wp:positionV relativeFrom="paragraph">
              <wp:posOffset>120015</wp:posOffset>
            </wp:positionV>
            <wp:extent cx="1562100" cy="1186816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CA6DD" w14:textId="7AA1B2C9" w:rsidR="00E33679" w:rsidRPr="00DA4A04" w:rsidRDefault="00E33679" w:rsidP="00E33679">
      <w:pPr>
        <w:rPr>
          <w:b/>
          <w:bCs/>
          <w:sz w:val="26"/>
        </w:rPr>
      </w:pPr>
      <w:r w:rsidRPr="00DA4A04">
        <w:t xml:space="preserve">A </w:t>
      </w:r>
      <w:r w:rsidRPr="00DA4A04">
        <w:rPr>
          <w:b/>
        </w:rPr>
        <w:t>review</w:t>
      </w:r>
      <w:r w:rsidRPr="00DA4A04">
        <w:t xml:space="preserve"> is when we:</w:t>
      </w:r>
    </w:p>
    <w:p w14:paraId="3C83887F" w14:textId="77777777" w:rsidR="00E33679" w:rsidRPr="00E33679" w:rsidRDefault="00E33679">
      <w:pPr>
        <w:pStyle w:val="Listtoplevel"/>
        <w:rPr>
          <w:sz w:val="26"/>
          <w:szCs w:val="26"/>
        </w:rPr>
      </w:pPr>
      <w:r w:rsidRPr="005813CC">
        <w:rPr>
          <w:lang w:val="en-NZ" w:eastAsia="en-NZ"/>
        </w:rPr>
        <w:drawing>
          <wp:anchor distT="0" distB="0" distL="114300" distR="114300" simplePos="0" relativeHeight="251425280" behindDoc="0" locked="0" layoutInCell="1" allowOverlap="1" wp14:anchorId="42C467B4" wp14:editId="07CD27D8">
            <wp:simplePos x="0" y="0"/>
            <wp:positionH relativeFrom="margin">
              <wp:posOffset>-2540</wp:posOffset>
            </wp:positionH>
            <wp:positionV relativeFrom="paragraph">
              <wp:posOffset>752475</wp:posOffset>
            </wp:positionV>
            <wp:extent cx="1555668" cy="1555668"/>
            <wp:effectExtent l="0" t="0" r="6985" b="0"/>
            <wp:wrapNone/>
            <wp:docPr id="1869043860" name="Picture 1869043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43860" name="Picture 1869043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D2">
        <w:t>look carefully at a part of the law</w:t>
      </w:r>
    </w:p>
    <w:p w14:paraId="236A9F6B" w14:textId="1B881456" w:rsidR="00E33679" w:rsidRPr="00E33679" w:rsidRDefault="00E33679">
      <w:pPr>
        <w:pStyle w:val="Listtoplevel"/>
        <w:rPr>
          <w:sz w:val="26"/>
          <w:szCs w:val="26"/>
        </w:rPr>
      </w:pPr>
      <w:r w:rsidRPr="3E627BB8">
        <w:t xml:space="preserve">talk to people who know a lot </w:t>
      </w:r>
      <w:r>
        <w:t xml:space="preserve">of </w:t>
      </w:r>
      <w:r w:rsidRPr="3E627BB8">
        <w:t xml:space="preserve">things to do with that part of </w:t>
      </w:r>
      <w:r w:rsidR="008F6FDF">
        <w:t xml:space="preserve">the </w:t>
      </w:r>
      <w:r w:rsidRPr="3E627BB8">
        <w:t>law</w:t>
      </w:r>
    </w:p>
    <w:p w14:paraId="4C728A10" w14:textId="1368DD2E" w:rsidR="00E33679" w:rsidRPr="003B457B" w:rsidRDefault="00E33679" w:rsidP="00E33679">
      <w:pPr>
        <w:pStyle w:val="Listtoplevel"/>
        <w:rPr>
          <w:rFonts w:asciiTheme="minorHAnsi" w:hAnsiTheme="minorHAnsi"/>
        </w:rPr>
      </w:pPr>
      <w:r w:rsidRPr="00A91ED2">
        <w:t>ask people what they think</w:t>
      </w:r>
    </w:p>
    <w:p w14:paraId="61275882" w14:textId="38F9F50B" w:rsidR="00E33679" w:rsidRPr="00AC3916" w:rsidRDefault="00E33679" w:rsidP="00E33679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432448" behindDoc="0" locked="0" layoutInCell="1" allowOverlap="1" wp14:anchorId="280804A2" wp14:editId="647E3C5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14425" cy="1132205"/>
            <wp:effectExtent l="0" t="0" r="952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ED2">
        <w:t xml:space="preserve">write a report about what we </w:t>
      </w:r>
      <w:r w:rsidRPr="00AC3916">
        <w:t>have found out.</w:t>
      </w:r>
    </w:p>
    <w:p w14:paraId="0DD44E0E" w14:textId="690048F7" w:rsidR="00634C10" w:rsidRDefault="00A516FD" w:rsidP="00E33679">
      <w:pPr>
        <w:pStyle w:val="Heading3"/>
        <w:spacing w:before="0"/>
        <w:rPr>
          <w:rFonts w:ascii="Arial" w:hAnsi="Arial" w:cs="Arial"/>
          <w:color w:val="auto"/>
          <w:sz w:val="32"/>
          <w:szCs w:val="32"/>
        </w:rPr>
      </w:pPr>
      <w:bookmarkStart w:id="3" w:name="_Toc160439329"/>
      <w:r w:rsidRPr="00A516FD">
        <w:rPr>
          <w:rFonts w:ascii="Arial" w:hAnsi="Arial" w:cs="Arial"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600384" behindDoc="0" locked="0" layoutInCell="1" allowOverlap="1" wp14:anchorId="62E38488" wp14:editId="59DDE29F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2057400" cy="1283806"/>
            <wp:effectExtent l="0" t="0" r="0" b="0"/>
            <wp:wrapNone/>
            <wp:docPr id="85001065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1065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>
        <w:rPr>
          <w:rFonts w:ascii="Arial" w:hAnsi="Arial" w:cs="Arial"/>
          <w:color w:val="auto"/>
          <w:sz w:val="32"/>
          <w:szCs w:val="32"/>
        </w:rPr>
        <w:t>The Government does not tell the Law Commission:</w:t>
      </w:r>
      <w:bookmarkEnd w:id="3"/>
    </w:p>
    <w:p w14:paraId="47DECE5D" w14:textId="71C095DD" w:rsidR="00634C10" w:rsidRDefault="00A516FD" w:rsidP="00634C10">
      <w:pPr>
        <w:pStyle w:val="Listtoplevel"/>
      </w:pPr>
      <w:r>
        <w:t>h</w:t>
      </w:r>
      <w:r w:rsidR="00634C10">
        <w:t>ow to do their work</w:t>
      </w:r>
    </w:p>
    <w:p w14:paraId="463A93D0" w14:textId="55ABBDC6" w:rsidR="00634C10" w:rsidRPr="00634C10" w:rsidRDefault="00A516FD" w:rsidP="00634C10">
      <w:pPr>
        <w:pStyle w:val="Listtoplevel"/>
      </w:pPr>
      <w:r>
        <w:t>w</w:t>
      </w:r>
      <w:r w:rsidR="00634C10">
        <w:t>hat t</w:t>
      </w:r>
      <w:r>
        <w:t>o</w:t>
      </w:r>
      <w:r w:rsidR="00634C10">
        <w:t xml:space="preserve"> say should happen.</w:t>
      </w:r>
    </w:p>
    <w:p w14:paraId="6F8FE345" w14:textId="77777777" w:rsidR="00634C10" w:rsidRDefault="00634C10" w:rsidP="00E33679">
      <w:pPr>
        <w:pStyle w:val="Heading3"/>
        <w:spacing w:before="0"/>
        <w:rPr>
          <w:rFonts w:ascii="Arial" w:hAnsi="Arial" w:cs="Arial"/>
          <w:color w:val="auto"/>
          <w:sz w:val="32"/>
          <w:szCs w:val="32"/>
        </w:rPr>
      </w:pPr>
    </w:p>
    <w:p w14:paraId="150B5F21" w14:textId="4B608587" w:rsidR="00634C10" w:rsidRDefault="00366ECB" w:rsidP="00634C10">
      <w:pPr>
        <w:rPr>
          <w:rFonts w:cs="Arial"/>
        </w:rPr>
      </w:pPr>
      <w:r>
        <w:rPr>
          <w:rFonts w:cs="Arial"/>
          <w:b/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01AA9CD6" wp14:editId="304BC1C2">
                <wp:simplePos x="0" y="0"/>
                <wp:positionH relativeFrom="margin">
                  <wp:posOffset>2225040</wp:posOffset>
                </wp:positionH>
                <wp:positionV relativeFrom="paragraph">
                  <wp:posOffset>182245</wp:posOffset>
                </wp:positionV>
                <wp:extent cx="3562350" cy="1371600"/>
                <wp:effectExtent l="0" t="0" r="0" b="0"/>
                <wp:wrapNone/>
                <wp:docPr id="90114899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716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A8641" id="Rectangle 507" o:spid="_x0000_s1026" style="position:absolute;margin-left:175.2pt;margin-top:14.35pt;width:280.5pt;height:108pt;z-index:-2513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" fillcolor="#d7eacc" stroked="f">
                <w10:wrap anchorx="margin"/>
              </v:rect>
            </w:pict>
          </mc:Fallback>
        </mc:AlternateContent>
      </w:r>
    </w:p>
    <w:p w14:paraId="7471B5B5" w14:textId="77777777" w:rsidR="00366ECB" w:rsidRDefault="00634C10" w:rsidP="00634C10">
      <w:pPr>
        <w:rPr>
          <w:rFonts w:cs="Arial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25632" behindDoc="0" locked="0" layoutInCell="1" allowOverlap="1" wp14:anchorId="0ECBC37F" wp14:editId="6554FAB4">
            <wp:simplePos x="0" y="0"/>
            <wp:positionH relativeFrom="margin">
              <wp:posOffset>23807</wp:posOffset>
            </wp:positionH>
            <wp:positionV relativeFrom="paragraph">
              <wp:posOffset>198120</wp:posOffset>
            </wp:positionV>
            <wp:extent cx="1539538" cy="612000"/>
            <wp:effectExtent l="0" t="0" r="381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In this Easy Read document when we say </w:t>
      </w:r>
      <w:r w:rsidRPr="00DA4A04">
        <w:rPr>
          <w:rFonts w:cs="Arial"/>
          <w:b/>
        </w:rPr>
        <w:t>we</w:t>
      </w:r>
      <w:r>
        <w:rPr>
          <w:rFonts w:cs="Arial"/>
        </w:rPr>
        <w:t xml:space="preserve"> </w:t>
      </w:r>
      <w:r w:rsidR="00366ECB" w:rsidRPr="00366ECB">
        <w:rPr>
          <w:rFonts w:cs="Arial"/>
          <w:b/>
          <w:bCs/>
        </w:rPr>
        <w:t>/ our</w:t>
      </w:r>
      <w:r w:rsidR="00366ECB">
        <w:rPr>
          <w:rFonts w:cs="Arial"/>
        </w:rPr>
        <w:t xml:space="preserve"> </w:t>
      </w:r>
      <w:r>
        <w:rPr>
          <w:rFonts w:cs="Arial"/>
        </w:rPr>
        <w:t xml:space="preserve">this means the </w:t>
      </w:r>
    </w:p>
    <w:p w14:paraId="5B134F08" w14:textId="4D0C85B1" w:rsidR="00634C10" w:rsidRDefault="00634C10" w:rsidP="00634C10">
      <w:pPr>
        <w:rPr>
          <w:rFonts w:cs="Arial"/>
        </w:rPr>
      </w:pPr>
      <w:r w:rsidRPr="00DA4A04">
        <w:rPr>
          <w:rFonts w:cs="Arial"/>
          <w:b/>
        </w:rPr>
        <w:t>Law Commission</w:t>
      </w:r>
      <w:r>
        <w:rPr>
          <w:rFonts w:cs="Arial"/>
        </w:rPr>
        <w:t>.</w:t>
      </w:r>
      <w:r w:rsidR="00366ECB" w:rsidRPr="00366ECB">
        <w:rPr>
          <w:rFonts w:cs="Arial"/>
          <w:b/>
          <w:noProof/>
          <w:sz w:val="26"/>
          <w:lang w:val="en-NZ" w:eastAsia="en-NZ"/>
        </w:rPr>
        <w:t xml:space="preserve"> </w:t>
      </w:r>
    </w:p>
    <w:p w14:paraId="150D0FAF" w14:textId="77777777" w:rsidR="00634C10" w:rsidRDefault="00634C10" w:rsidP="00634C10"/>
    <w:p w14:paraId="1F8038AF" w14:textId="77777777" w:rsidR="00634C10" w:rsidRPr="00634C10" w:rsidRDefault="00634C10" w:rsidP="00634C10"/>
    <w:p w14:paraId="3D7B651E" w14:textId="057ECEC7" w:rsidR="00634C10" w:rsidRDefault="00E33679" w:rsidP="00E33679">
      <w:pPr>
        <w:pStyle w:val="Heading3"/>
        <w:spacing w:before="0"/>
        <w:rPr>
          <w:rFonts w:ascii="Arial" w:hAnsi="Arial" w:cs="Arial"/>
          <w:color w:val="auto"/>
          <w:sz w:val="32"/>
          <w:szCs w:val="32"/>
        </w:rPr>
      </w:pPr>
      <w:bookmarkStart w:id="4" w:name="_Toc160439330"/>
      <w:r w:rsidRPr="00AC3916">
        <w:rPr>
          <w:rFonts w:ascii="Arial" w:hAnsi="Arial" w:cs="Arial"/>
          <w:b/>
          <w:bCs/>
          <w:noProof/>
          <w:color w:val="auto"/>
          <w:sz w:val="32"/>
          <w:szCs w:val="32"/>
          <w:lang w:val="en-NZ" w:eastAsia="en-NZ"/>
        </w:rPr>
        <w:drawing>
          <wp:anchor distT="0" distB="0" distL="114300" distR="114300" simplePos="0" relativeHeight="251440640" behindDoc="0" locked="0" layoutInCell="1" allowOverlap="1" wp14:anchorId="4B89EB2D" wp14:editId="0822B352">
            <wp:simplePos x="0" y="0"/>
            <wp:positionH relativeFrom="margin">
              <wp:posOffset>0</wp:posOffset>
            </wp:positionH>
            <wp:positionV relativeFrom="paragraph">
              <wp:posOffset>-188595</wp:posOffset>
            </wp:positionV>
            <wp:extent cx="1828800" cy="18288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3916">
        <w:rPr>
          <w:rFonts w:ascii="Arial" w:hAnsi="Arial" w:cs="Arial"/>
          <w:color w:val="auto"/>
          <w:sz w:val="32"/>
          <w:szCs w:val="32"/>
        </w:rPr>
        <w:t xml:space="preserve">The </w:t>
      </w:r>
      <w:r w:rsidR="008F6FDF">
        <w:rPr>
          <w:rFonts w:ascii="Arial" w:hAnsi="Arial" w:cs="Arial"/>
          <w:color w:val="auto"/>
          <w:sz w:val="32"/>
          <w:szCs w:val="32"/>
        </w:rPr>
        <w:t>G</w:t>
      </w:r>
      <w:r w:rsidR="008F6FDF" w:rsidRPr="00AC3916">
        <w:rPr>
          <w:rFonts w:ascii="Arial" w:hAnsi="Arial" w:cs="Arial"/>
          <w:color w:val="auto"/>
          <w:sz w:val="32"/>
          <w:szCs w:val="32"/>
        </w:rPr>
        <w:t xml:space="preserve">overnment </w:t>
      </w:r>
      <w:r w:rsidRPr="00AC3916">
        <w:rPr>
          <w:rFonts w:ascii="Arial" w:hAnsi="Arial" w:cs="Arial"/>
          <w:color w:val="auto"/>
          <w:sz w:val="32"/>
          <w:szCs w:val="32"/>
        </w:rPr>
        <w:t xml:space="preserve">asked </w:t>
      </w:r>
      <w:r w:rsidR="00634C10">
        <w:rPr>
          <w:rFonts w:ascii="Arial" w:hAnsi="Arial" w:cs="Arial"/>
          <w:color w:val="auto"/>
          <w:sz w:val="32"/>
          <w:szCs w:val="32"/>
        </w:rPr>
        <w:t>us</w:t>
      </w:r>
      <w:r w:rsidRPr="00AC3916">
        <w:rPr>
          <w:rFonts w:ascii="Arial" w:hAnsi="Arial" w:cs="Arial"/>
          <w:color w:val="auto"/>
          <w:sz w:val="32"/>
          <w:szCs w:val="32"/>
        </w:rPr>
        <w:t xml:space="preserve"> to do a review about when adults can make their own decisions.</w:t>
      </w:r>
      <w:bookmarkEnd w:id="4"/>
    </w:p>
    <w:p w14:paraId="4B3426E8" w14:textId="77777777" w:rsidR="00634C10" w:rsidRDefault="00634C10">
      <w:pPr>
        <w:spacing w:line="240" w:lineRule="auto"/>
        <w:ind w:left="0"/>
        <w:rPr>
          <w:rFonts w:eastAsiaTheme="majorEastAsia" w:cs="Arial"/>
          <w:szCs w:val="32"/>
        </w:rPr>
      </w:pPr>
      <w:r>
        <w:rPr>
          <w:rFonts w:cs="Arial"/>
          <w:szCs w:val="32"/>
        </w:rPr>
        <w:br w:type="page"/>
      </w:r>
    </w:p>
    <w:p w14:paraId="2AC5769D" w14:textId="77777777" w:rsidR="00634C10" w:rsidRPr="00BD5885" w:rsidRDefault="00634C10" w:rsidP="00634C10">
      <w:pPr>
        <w:pStyle w:val="Heading1"/>
      </w:pPr>
      <w:bookmarkStart w:id="5" w:name="_What_is_this_1"/>
      <w:bookmarkStart w:id="6" w:name="_Toc160439331"/>
      <w:bookmarkEnd w:id="5"/>
      <w:r>
        <w:lastRenderedPageBreak/>
        <w:t>What is this</w:t>
      </w:r>
      <w:r w:rsidRPr="00BD5885">
        <w:t xml:space="preserve"> review about</w:t>
      </w:r>
      <w:r>
        <w:t>?</w:t>
      </w:r>
      <w:bookmarkEnd w:id="6"/>
    </w:p>
    <w:p w14:paraId="7D802393" w14:textId="77777777" w:rsidR="00810451" w:rsidRDefault="00810451" w:rsidP="00634C10">
      <w:pPr>
        <w:rPr>
          <w:rFonts w:cs="Arial"/>
        </w:rPr>
      </w:pPr>
    </w:p>
    <w:p w14:paraId="746420D3" w14:textId="46D1E662" w:rsidR="00634C10" w:rsidRDefault="00634C10" w:rsidP="00634C10">
      <w:pPr>
        <w:rPr>
          <w:rFonts w:cs="Arial"/>
        </w:rPr>
      </w:pPr>
      <w:r w:rsidRPr="00BD5885">
        <w:rPr>
          <w:noProof/>
          <w:lang w:val="en-NZ" w:eastAsia="en-NZ"/>
        </w:rPr>
        <w:drawing>
          <wp:anchor distT="0" distB="0" distL="114300" distR="114300" simplePos="0" relativeHeight="251468288" behindDoc="0" locked="0" layoutInCell="1" allowOverlap="1" wp14:anchorId="2770746D" wp14:editId="364601CB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409700" cy="1409700"/>
            <wp:effectExtent l="0" t="0" r="0" b="0"/>
            <wp:wrapNone/>
            <wp:docPr id="823480780" name="Picture 8234807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80780" name="Picture 8234807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C3CE8" w14:textId="77777777" w:rsidR="00634C10" w:rsidRDefault="00634C10" w:rsidP="00634C10">
      <w:r>
        <w:t>Some people find it hard to make decisions about their own lives.</w:t>
      </w:r>
    </w:p>
    <w:p w14:paraId="47C96CAB" w14:textId="77777777" w:rsidR="00634C10" w:rsidRDefault="00634C10" w:rsidP="00634C10"/>
    <w:p w14:paraId="155AB48A" w14:textId="1332E07B" w:rsidR="00634C10" w:rsidRDefault="00634C10" w:rsidP="00634C10">
      <w:r>
        <w:rPr>
          <w:noProof/>
          <w:lang w:val="en-NZ" w:eastAsia="en-NZ"/>
        </w:rPr>
        <w:drawing>
          <wp:anchor distT="0" distB="0" distL="114300" distR="114300" simplePos="0" relativeHeight="251504128" behindDoc="0" locked="0" layoutInCell="1" allowOverlap="1" wp14:anchorId="4F568740" wp14:editId="36BF9AA5">
            <wp:simplePos x="0" y="0"/>
            <wp:positionH relativeFrom="column">
              <wp:posOffset>-104775</wp:posOffset>
            </wp:positionH>
            <wp:positionV relativeFrom="paragraph">
              <wp:posOffset>370205</wp:posOffset>
            </wp:positionV>
            <wp:extent cx="1562100" cy="1562100"/>
            <wp:effectExtent l="0" t="0" r="0" b="0"/>
            <wp:wrapThrough wrapText="bothSides">
              <wp:wrapPolygon edited="0">
                <wp:start x="10800" y="527"/>
                <wp:lineTo x="6849" y="2898"/>
                <wp:lineTo x="4478" y="4741"/>
                <wp:lineTo x="3161" y="6585"/>
                <wp:lineTo x="2371" y="7902"/>
                <wp:lineTo x="2371" y="9483"/>
                <wp:lineTo x="263" y="13698"/>
                <wp:lineTo x="263" y="15541"/>
                <wp:lineTo x="1054" y="21337"/>
                <wp:lineTo x="10010" y="21337"/>
                <wp:lineTo x="10800" y="17912"/>
                <wp:lineTo x="12117" y="13698"/>
                <wp:lineTo x="18439" y="9483"/>
                <wp:lineTo x="21337" y="6059"/>
                <wp:lineTo x="21337" y="4741"/>
                <wp:lineTo x="17122" y="527"/>
                <wp:lineTo x="10800" y="527"/>
              </wp:wrapPolygon>
            </wp:wrapThrough>
            <wp:docPr id="510" name="Picture 5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F40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400D80E3" wp14:editId="6F9C73DF">
                <wp:simplePos x="0" y="0"/>
                <wp:positionH relativeFrom="margin">
                  <wp:posOffset>2257425</wp:posOffset>
                </wp:positionH>
                <wp:positionV relativeFrom="paragraph">
                  <wp:posOffset>246380</wp:posOffset>
                </wp:positionV>
                <wp:extent cx="3562350" cy="1485900"/>
                <wp:effectExtent l="0" t="0" r="0" b="0"/>
                <wp:wrapNone/>
                <wp:docPr id="14474762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2AA93" id="Rectangle 7" o:spid="_x0000_s1026" style="position:absolute;margin-left:177.75pt;margin-top:19.4pt;width:280.5pt;height:117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53CCD27F" w14:textId="365455B6" w:rsidR="00634C10" w:rsidRDefault="00634C10" w:rsidP="00634C10">
      <w:r>
        <w:t xml:space="preserve">In this document we will call people who find it hard to make decisions about their own lives </w:t>
      </w:r>
      <w:r w:rsidRPr="00BD5885">
        <w:rPr>
          <w:b/>
          <w:bCs/>
        </w:rPr>
        <w:t>people with affected decision making</w:t>
      </w:r>
      <w:r>
        <w:t>.</w:t>
      </w:r>
    </w:p>
    <w:p w14:paraId="73B42D19" w14:textId="77777777" w:rsidR="00634C10" w:rsidRDefault="00634C10" w:rsidP="00634C10">
      <w:r>
        <w:rPr>
          <w:noProof/>
          <w:lang w:val="en-NZ" w:eastAsia="en-NZ"/>
        </w:rPr>
        <w:drawing>
          <wp:anchor distT="0" distB="0" distL="114300" distR="114300" simplePos="0" relativeHeight="251454976" behindDoc="0" locked="0" layoutInCell="1" allowOverlap="1" wp14:anchorId="3387E01B" wp14:editId="60161A3C">
            <wp:simplePos x="0" y="0"/>
            <wp:positionH relativeFrom="margin">
              <wp:posOffset>-103909</wp:posOffset>
            </wp:positionH>
            <wp:positionV relativeFrom="paragraph">
              <wp:posOffset>369224</wp:posOffset>
            </wp:positionV>
            <wp:extent cx="1291590" cy="1291590"/>
            <wp:effectExtent l="0" t="0" r="381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3058D" w14:textId="77777777" w:rsidR="00634C10" w:rsidRDefault="00634C10" w:rsidP="00634C10"/>
    <w:p w14:paraId="5A68DA99" w14:textId="65659055" w:rsidR="00634C10" w:rsidRPr="00741E89" w:rsidRDefault="00634C10" w:rsidP="00634C10">
      <w:pPr>
        <w:rPr>
          <w:sz w:val="22"/>
        </w:rPr>
      </w:pPr>
      <w:r>
        <w:t>People with affected decision making include some people who have</w:t>
      </w:r>
      <w:r w:rsidRPr="3E627BB8">
        <w:t>:</w:t>
      </w:r>
    </w:p>
    <w:p w14:paraId="0396FA66" w14:textId="033FCF60" w:rsidR="00634C10" w:rsidRPr="00810451" w:rsidRDefault="00634C10" w:rsidP="00810451">
      <w:pPr>
        <w:pStyle w:val="ListParagraph"/>
      </w:pPr>
      <w:r w:rsidRPr="00810451">
        <w:rPr>
          <w:noProof/>
        </w:rPr>
        <w:drawing>
          <wp:anchor distT="0" distB="0" distL="114300" distR="114300" simplePos="0" relativeHeight="251462144" behindDoc="0" locked="0" layoutInCell="1" allowOverlap="1" wp14:anchorId="57A0B6A0" wp14:editId="4AF9631C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1057275" cy="1535550"/>
            <wp:effectExtent l="0" t="0" r="0" b="762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451">
        <w:t>brain injuries</w:t>
      </w:r>
    </w:p>
    <w:p w14:paraId="5210D439" w14:textId="0F824310" w:rsidR="00634C10" w:rsidRPr="007559E2" w:rsidRDefault="00634C10" w:rsidP="00810451">
      <w:pPr>
        <w:pStyle w:val="ListParagraph"/>
        <w:rPr>
          <w:b/>
          <w:bCs/>
        </w:rPr>
      </w:pPr>
      <w:r w:rsidRPr="007559E2">
        <w:rPr>
          <w:b/>
          <w:bCs/>
        </w:rPr>
        <w:t>dementia</w:t>
      </w:r>
    </w:p>
    <w:p w14:paraId="43F33C85" w14:textId="7DED75A4" w:rsidR="00810451" w:rsidRDefault="00634C10">
      <w:pPr>
        <w:pStyle w:val="ListParagraph"/>
      </w:pPr>
      <w:r w:rsidRPr="00810451">
        <w:t>learning disabilities</w:t>
      </w:r>
      <w:r w:rsidR="00810451">
        <w:t>.</w:t>
      </w:r>
    </w:p>
    <w:p w14:paraId="3C786C46" w14:textId="1ECE810B" w:rsidR="00810451" w:rsidRDefault="00810451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339430F" w14:textId="7C860774" w:rsidR="00810451" w:rsidRPr="00810451" w:rsidRDefault="00810451" w:rsidP="00810451">
      <w:pPr>
        <w:rPr>
          <w:sz w:val="22"/>
        </w:rPr>
      </w:pPr>
      <w:r w:rsidRPr="00810451">
        <w:rPr>
          <w:noProof/>
        </w:rPr>
        <w:lastRenderedPageBreak/>
        <w:drawing>
          <wp:anchor distT="0" distB="0" distL="114300" distR="114300" simplePos="0" relativeHeight="251511296" behindDoc="0" locked="0" layoutInCell="1" allowOverlap="1" wp14:anchorId="2D405918" wp14:editId="5C5C17EA">
            <wp:simplePos x="0" y="0"/>
            <wp:positionH relativeFrom="margin">
              <wp:posOffset>-217170</wp:posOffset>
            </wp:positionH>
            <wp:positionV relativeFrom="paragraph">
              <wp:posOffset>314325</wp:posOffset>
            </wp:positionV>
            <wp:extent cx="1688304" cy="1744980"/>
            <wp:effectExtent l="0" t="0" r="7620" b="762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04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People with affected decision making include some people who have</w:t>
      </w:r>
      <w:r w:rsidRPr="3E627BB8">
        <w:t>:</w:t>
      </w:r>
    </w:p>
    <w:p w14:paraId="269B53AB" w14:textId="24C6DFD7" w:rsidR="00634C10" w:rsidRPr="00810451" w:rsidRDefault="00634C10" w:rsidP="0015227B">
      <w:pPr>
        <w:pStyle w:val="ListParagraph"/>
      </w:pPr>
      <w:r w:rsidRPr="00810451">
        <w:t xml:space="preserve">experiences of mental distress </w:t>
      </w:r>
    </w:p>
    <w:p w14:paraId="1562E5CE" w14:textId="4BACE464" w:rsidR="00634C10" w:rsidRPr="00810451" w:rsidRDefault="00634C10" w:rsidP="0015227B">
      <w:pPr>
        <w:pStyle w:val="ListParagraph"/>
      </w:pPr>
      <w:r w:rsidRPr="00810451">
        <w:t>other conditions or disabilities that affect how they make decisions.</w:t>
      </w:r>
    </w:p>
    <w:p w14:paraId="4DD17563" w14:textId="0B81AEA4" w:rsidR="00810451" w:rsidRDefault="00810451" w:rsidP="00634C10">
      <w:pPr>
        <w:pStyle w:val="ListParagraph"/>
        <w:numPr>
          <w:ilvl w:val="0"/>
          <w:numId w:val="0"/>
        </w:numPr>
        <w:ind w:left="3686"/>
        <w:rPr>
          <w:b/>
        </w:rPr>
      </w:pPr>
    </w:p>
    <w:p w14:paraId="0E16BF45" w14:textId="443F21EE" w:rsidR="00634C10" w:rsidRPr="006E656E" w:rsidRDefault="00366ECB" w:rsidP="00634C10">
      <w:pPr>
        <w:pStyle w:val="ListParagraph"/>
        <w:numPr>
          <w:ilvl w:val="0"/>
          <w:numId w:val="0"/>
        </w:numPr>
        <w:ind w:left="3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22E16C48" wp14:editId="540E57AE">
                <wp:simplePos x="0" y="0"/>
                <wp:positionH relativeFrom="margin">
                  <wp:posOffset>2260600</wp:posOffset>
                </wp:positionH>
                <wp:positionV relativeFrom="paragraph">
                  <wp:posOffset>266065</wp:posOffset>
                </wp:positionV>
                <wp:extent cx="3562350" cy="2152650"/>
                <wp:effectExtent l="0" t="0" r="0" b="0"/>
                <wp:wrapNone/>
                <wp:docPr id="4033102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15265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EE927" id="Rectangle 6" o:spid="_x0000_s1026" style="position:absolute;margin-left:178pt;margin-top:20.95pt;width:280.5pt;height:169.5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" fillcolor="#d7eacc" stroked="f" strokeweight="1pt">
                <w10:wrap anchorx="margin"/>
              </v:rect>
            </w:pict>
          </mc:Fallback>
        </mc:AlternateContent>
      </w:r>
      <w:r w:rsidRPr="00051D81">
        <w:rPr>
          <w:b/>
          <w:noProof/>
          <w:lang w:val="en-NZ" w:eastAsia="en-NZ"/>
        </w:rPr>
        <w:drawing>
          <wp:anchor distT="0" distB="0" distL="114300" distR="114300" simplePos="0" relativeHeight="251496960" behindDoc="0" locked="0" layoutInCell="1" allowOverlap="1" wp14:anchorId="60542BEF" wp14:editId="454688B9">
            <wp:simplePos x="0" y="0"/>
            <wp:positionH relativeFrom="margin">
              <wp:posOffset>-106680</wp:posOffset>
            </wp:positionH>
            <wp:positionV relativeFrom="paragraph">
              <wp:posOffset>448945</wp:posOffset>
            </wp:positionV>
            <wp:extent cx="1724891" cy="1724891"/>
            <wp:effectExtent l="0" t="0" r="889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91" cy="17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C10" w:rsidRPr="00051D81">
        <w:rPr>
          <w:b/>
        </w:rPr>
        <w:t>Dementia</w:t>
      </w:r>
      <w:r w:rsidR="00634C10" w:rsidRPr="00BD5885">
        <w:t xml:space="preserve"> is a </w:t>
      </w:r>
      <w:r w:rsidR="00634C10">
        <w:t xml:space="preserve">health </w:t>
      </w:r>
      <w:r w:rsidR="00634C10" w:rsidRPr="00BD5885">
        <w:t>condition where people</w:t>
      </w:r>
      <w:r w:rsidR="00634C10">
        <w:t xml:space="preserve"> can</w:t>
      </w:r>
      <w:r w:rsidR="00634C10" w:rsidRPr="00BD5885">
        <w:t xml:space="preserve"> find it hard to:</w:t>
      </w:r>
      <w:r w:rsidR="00634C10" w:rsidRPr="006E656E">
        <w:br/>
      </w:r>
    </w:p>
    <w:p w14:paraId="19B46CB8" w14:textId="77777777" w:rsidR="00634C10" w:rsidRPr="00BD5885" w:rsidRDefault="00634C10" w:rsidP="00634C10">
      <w:pPr>
        <w:pStyle w:val="ListParagraph"/>
        <w:spacing w:before="0" w:after="200"/>
        <w:ind w:left="4253"/>
        <w:contextualSpacing/>
      </w:pPr>
      <w:r w:rsidRPr="00BD5885">
        <w:t>remember things</w:t>
      </w:r>
      <w:r w:rsidRPr="00BD5885">
        <w:br/>
      </w:r>
    </w:p>
    <w:p w14:paraId="39BBA097" w14:textId="77777777" w:rsidR="00634C10" w:rsidRDefault="00634C10" w:rsidP="00634C10">
      <w:pPr>
        <w:pStyle w:val="ListParagraph"/>
        <w:spacing w:before="0" w:after="200"/>
        <w:ind w:left="4253"/>
        <w:contextualSpacing/>
      </w:pPr>
      <w:r w:rsidRPr="00BA063D"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518464" behindDoc="0" locked="0" layoutInCell="1" allowOverlap="1" wp14:anchorId="13EFA1E0" wp14:editId="3DF80B3B">
            <wp:simplePos x="0" y="0"/>
            <wp:positionH relativeFrom="margin">
              <wp:posOffset>96122</wp:posOffset>
            </wp:positionH>
            <wp:positionV relativeFrom="paragraph">
              <wp:posOffset>815340</wp:posOffset>
            </wp:positionV>
            <wp:extent cx="1371600" cy="1528710"/>
            <wp:effectExtent l="0" t="0" r="0" b="0"/>
            <wp:wrapNone/>
            <wp:docPr id="521" name="Picture 5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885">
        <w:t>understand things.</w:t>
      </w:r>
      <w:r w:rsidRPr="00A67D28">
        <w:br/>
      </w:r>
    </w:p>
    <w:p w14:paraId="6E0CA136" w14:textId="77777777" w:rsidR="00634C10" w:rsidRDefault="00634C10" w:rsidP="00634C10">
      <w:pPr>
        <w:rPr>
          <w:rFonts w:cs="Arial"/>
        </w:rPr>
      </w:pPr>
    </w:p>
    <w:p w14:paraId="75918515" w14:textId="77777777" w:rsidR="00634C10" w:rsidRDefault="00634C10" w:rsidP="00634C10">
      <w:pPr>
        <w:rPr>
          <w:rFonts w:cs="Arial"/>
        </w:rPr>
      </w:pPr>
      <w:r>
        <w:rPr>
          <w:rFonts w:cs="Arial"/>
        </w:rPr>
        <w:t>In this review we are looking at what the law should do when people have affected decision making.</w:t>
      </w:r>
    </w:p>
    <w:p w14:paraId="6AAB6931" w14:textId="77777777" w:rsidR="00634C10" w:rsidRDefault="00634C10" w:rsidP="00634C10">
      <w:pPr>
        <w:rPr>
          <w:rFonts w:cs="Arial"/>
        </w:rPr>
      </w:pPr>
    </w:p>
    <w:p w14:paraId="4CEF72AA" w14:textId="74DCB0D6" w:rsidR="00634C10" w:rsidRDefault="00634C10" w:rsidP="00634C10">
      <w:pPr>
        <w:rPr>
          <w:rFonts w:cs="Arial"/>
        </w:rPr>
      </w:pPr>
    </w:p>
    <w:p w14:paraId="23D2CF79" w14:textId="77777777" w:rsidR="00634C10" w:rsidRDefault="00634C10" w:rsidP="00634C10">
      <w:pPr>
        <w:rPr>
          <w:rFonts w:cs="Arial"/>
          <w:highlight w:val="cyan"/>
        </w:rPr>
      </w:pPr>
    </w:p>
    <w:p w14:paraId="696E09C7" w14:textId="77777777" w:rsidR="00634C10" w:rsidRDefault="00634C10" w:rsidP="00634C10">
      <w:pPr>
        <w:rPr>
          <w:rFonts w:cs="Arial"/>
        </w:rPr>
      </w:pPr>
    </w:p>
    <w:p w14:paraId="3D7A19AB" w14:textId="6E3C2DFD" w:rsidR="00634C10" w:rsidRDefault="00A516FD" w:rsidP="00634C10">
      <w:pPr>
        <w:rPr>
          <w:rFonts w:cs="Arial"/>
        </w:rPr>
      </w:pPr>
      <w:r w:rsidRPr="00A516FD">
        <w:rPr>
          <w:rFonts w:cs="Arial"/>
          <w:noProof/>
        </w:rPr>
        <w:lastRenderedPageBreak/>
        <w:drawing>
          <wp:anchor distT="0" distB="0" distL="114300" distR="114300" simplePos="0" relativeHeight="251607552" behindDoc="0" locked="0" layoutInCell="1" allowOverlap="1" wp14:anchorId="3E096C18" wp14:editId="6FD3B118">
            <wp:simplePos x="0" y="0"/>
            <wp:positionH relativeFrom="margin">
              <wp:posOffset>-144780</wp:posOffset>
            </wp:positionH>
            <wp:positionV relativeFrom="paragraph">
              <wp:posOffset>0</wp:posOffset>
            </wp:positionV>
            <wp:extent cx="2057400" cy="1112593"/>
            <wp:effectExtent l="0" t="0" r="0" b="0"/>
            <wp:wrapNone/>
            <wp:docPr id="140557645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7645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>
        <w:rPr>
          <w:rFonts w:cs="Arial"/>
        </w:rPr>
        <w:t>Lots of people think the law needs to change.</w:t>
      </w:r>
    </w:p>
    <w:p w14:paraId="3FC39F23" w14:textId="742AEEAF" w:rsidR="00810451" w:rsidRDefault="00810451" w:rsidP="00634C10">
      <w:pPr>
        <w:rPr>
          <w:rFonts w:cs="Arial"/>
        </w:rPr>
      </w:pPr>
    </w:p>
    <w:p w14:paraId="40702F0A" w14:textId="46C8D8F8" w:rsidR="00810451" w:rsidRDefault="00810451" w:rsidP="00634C10">
      <w:pPr>
        <w:rPr>
          <w:rFonts w:cs="Arial"/>
        </w:rPr>
      </w:pPr>
    </w:p>
    <w:p w14:paraId="272657CC" w14:textId="1FB1E387" w:rsidR="00A516FD" w:rsidRDefault="00A516FD" w:rsidP="00634C10">
      <w:pPr>
        <w:rPr>
          <w:rFonts w:cs="Arial"/>
        </w:rPr>
      </w:pPr>
      <w:r w:rsidRPr="00366ECB">
        <w:rPr>
          <w:rFonts w:cs="Arial"/>
          <w:noProof/>
          <w:lang w:val="en-NZ" w:eastAsia="en-NZ"/>
        </w:rPr>
        <w:drawing>
          <wp:anchor distT="0" distB="0" distL="114300" distR="114300" simplePos="0" relativeHeight="251489792" behindDoc="0" locked="0" layoutInCell="1" allowOverlap="1" wp14:anchorId="09B28F4B" wp14:editId="273DDDAE">
            <wp:simplePos x="0" y="0"/>
            <wp:positionH relativeFrom="margin">
              <wp:align>left</wp:align>
            </wp:positionH>
            <wp:positionV relativeFrom="paragraph">
              <wp:posOffset>500544</wp:posOffset>
            </wp:positionV>
            <wp:extent cx="1283110" cy="1771634"/>
            <wp:effectExtent l="0" t="0" r="0" b="63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10" cy="17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ECB" w:rsidRPr="00366ECB">
        <w:rPr>
          <w:rFonts w:cs="Arial"/>
          <w:noProof/>
          <w:lang w:val="en-NZ" w:eastAsia="en-NZ"/>
        </w:rPr>
        <w:t>1</w:t>
      </w:r>
      <w:r w:rsidR="00810451">
        <w:rPr>
          <w:rFonts w:cs="Arial"/>
        </w:rPr>
        <w:t xml:space="preserve"> of the laws we are looking at is called the </w:t>
      </w:r>
      <w:r w:rsidR="00810451" w:rsidRPr="00366ECB">
        <w:rPr>
          <w:rFonts w:cs="Arial"/>
          <w:b/>
          <w:bCs/>
        </w:rPr>
        <w:t>Protection of Personal and Property Rights Act 1988</w:t>
      </w:r>
      <w:r>
        <w:rPr>
          <w:rFonts w:cs="Arial"/>
        </w:rPr>
        <w:t>.</w:t>
      </w:r>
    </w:p>
    <w:p w14:paraId="5D6B49C3" w14:textId="29A94493" w:rsidR="00A516FD" w:rsidRDefault="00A516FD" w:rsidP="00634C10">
      <w:pPr>
        <w:rPr>
          <w:rFonts w:cs="Arial"/>
        </w:rPr>
      </w:pPr>
    </w:p>
    <w:p w14:paraId="3F9E2477" w14:textId="22387843" w:rsidR="00A516FD" w:rsidRDefault="00366ECB" w:rsidP="00634C10">
      <w:pPr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2A7B0FD9" wp14:editId="0B6E2EB6">
                <wp:simplePos x="0" y="0"/>
                <wp:positionH relativeFrom="margin">
                  <wp:align>right</wp:align>
                </wp:positionH>
                <wp:positionV relativeFrom="paragraph">
                  <wp:posOffset>189763</wp:posOffset>
                </wp:positionV>
                <wp:extent cx="3562350" cy="1430102"/>
                <wp:effectExtent l="0" t="0" r="0" b="0"/>
                <wp:wrapNone/>
                <wp:docPr id="20499659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430102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D71F1" id="Rectangle 44" o:spid="_x0000_s1026" style="position:absolute;margin-left:229.3pt;margin-top:14.95pt;width:280.5pt;height:112.6pt;z-index:-25133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" fillcolor="#d7eacc" stroked="f">
                <w10:wrap anchorx="margin"/>
              </v:rect>
            </w:pict>
          </mc:Fallback>
        </mc:AlternateContent>
      </w:r>
    </w:p>
    <w:p w14:paraId="483C374E" w14:textId="50143A1A" w:rsidR="00810451" w:rsidRDefault="00A516FD" w:rsidP="00634C10">
      <w:pPr>
        <w:rPr>
          <w:rFonts w:cs="Arial"/>
        </w:rPr>
      </w:pPr>
      <w:r>
        <w:rPr>
          <w:rFonts w:cs="Arial"/>
        </w:rPr>
        <w:t xml:space="preserve">In this document we will call the </w:t>
      </w:r>
      <w:r w:rsidRPr="00A91ED2">
        <w:rPr>
          <w:rFonts w:cs="Arial"/>
        </w:rPr>
        <w:t>Protection of Personal and Property Rights Act 1988</w:t>
      </w:r>
      <w:r>
        <w:rPr>
          <w:rFonts w:cs="Arial"/>
        </w:rPr>
        <w:t xml:space="preserve"> the</w:t>
      </w:r>
      <w:r w:rsidR="00810451">
        <w:rPr>
          <w:rFonts w:cs="Arial"/>
        </w:rPr>
        <w:t xml:space="preserve"> </w:t>
      </w:r>
      <w:r w:rsidR="00810451" w:rsidRPr="00366ECB">
        <w:rPr>
          <w:rFonts w:cs="Arial"/>
          <w:b/>
          <w:bCs/>
        </w:rPr>
        <w:t>PPPR Act</w:t>
      </w:r>
      <w:r w:rsidR="00810451">
        <w:rPr>
          <w:rFonts w:cs="Arial"/>
        </w:rPr>
        <w:t>.</w:t>
      </w:r>
    </w:p>
    <w:p w14:paraId="4604E618" w14:textId="77777777" w:rsidR="00810451" w:rsidRDefault="00810451" w:rsidP="00634C10">
      <w:pPr>
        <w:rPr>
          <w:rFonts w:cs="Arial"/>
        </w:rPr>
      </w:pPr>
    </w:p>
    <w:p w14:paraId="109797AE" w14:textId="233CC490" w:rsidR="00810451" w:rsidRDefault="00810451" w:rsidP="00634C10">
      <w:pPr>
        <w:rPr>
          <w:rFonts w:cs="Arial"/>
        </w:rPr>
      </w:pPr>
    </w:p>
    <w:p w14:paraId="53F3B0AD" w14:textId="6D4D8800" w:rsidR="00810451" w:rsidRDefault="00366ECB" w:rsidP="00634C10">
      <w:pPr>
        <w:rPr>
          <w:rFonts w:cs="Arial"/>
        </w:rPr>
      </w:pPr>
      <w:r w:rsidRPr="00BD5885">
        <w:rPr>
          <w:noProof/>
          <w:lang w:val="en-NZ" w:eastAsia="en-NZ"/>
        </w:rPr>
        <w:drawing>
          <wp:anchor distT="0" distB="0" distL="114300" distR="114300" simplePos="0" relativeHeight="251614720" behindDoc="0" locked="0" layoutInCell="1" allowOverlap="1" wp14:anchorId="3CB7F050" wp14:editId="1D02AF12">
            <wp:simplePos x="0" y="0"/>
            <wp:positionH relativeFrom="margin">
              <wp:align>left</wp:align>
            </wp:positionH>
            <wp:positionV relativeFrom="paragraph">
              <wp:posOffset>239989</wp:posOffset>
            </wp:positionV>
            <wp:extent cx="1637071" cy="1637071"/>
            <wp:effectExtent l="0" t="0" r="1270" b="1270"/>
            <wp:wrapNone/>
            <wp:docPr id="936306551" name="Picture 9363065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06551" name="Picture 9363065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71" cy="16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6FD">
        <w:rPr>
          <w:rFonts w:cs="Arial"/>
        </w:rPr>
        <w:t>The PPPR Act</w:t>
      </w:r>
      <w:r w:rsidR="00810451">
        <w:rPr>
          <w:rFonts w:cs="Arial"/>
        </w:rPr>
        <w:t xml:space="preserve"> says different things that can happen if a person has affected decision making.</w:t>
      </w:r>
    </w:p>
    <w:p w14:paraId="1EC8AF82" w14:textId="77777777" w:rsidR="00810451" w:rsidRDefault="00810451" w:rsidP="00634C10">
      <w:pPr>
        <w:rPr>
          <w:rFonts w:cs="Arial"/>
        </w:rPr>
      </w:pPr>
    </w:p>
    <w:p w14:paraId="236DDCAF" w14:textId="77777777" w:rsidR="00810451" w:rsidRDefault="00810451" w:rsidP="00634C10">
      <w:pPr>
        <w:rPr>
          <w:rFonts w:cs="Arial"/>
        </w:rPr>
      </w:pPr>
    </w:p>
    <w:p w14:paraId="547CDF50" w14:textId="77777777" w:rsidR="00A516FD" w:rsidRDefault="00810451" w:rsidP="00634C10">
      <w:pPr>
        <w:rPr>
          <w:rFonts w:cs="Arial"/>
        </w:rPr>
      </w:pPr>
      <w:r>
        <w:rPr>
          <w:rFonts w:cs="Arial"/>
        </w:rPr>
        <w:t>We think the</w:t>
      </w:r>
      <w:r w:rsidR="00A516FD">
        <w:rPr>
          <w:rFonts w:cs="Arial"/>
        </w:rPr>
        <w:t>re should be a new law instead of the</w:t>
      </w:r>
      <w:r>
        <w:rPr>
          <w:rFonts w:cs="Arial"/>
        </w:rPr>
        <w:t xml:space="preserve"> PPPR Act</w:t>
      </w:r>
      <w:r w:rsidR="00A516FD">
        <w:rPr>
          <w:rFonts w:cs="Arial"/>
        </w:rPr>
        <w:t>.</w:t>
      </w:r>
    </w:p>
    <w:p w14:paraId="0CACAD51" w14:textId="592F2375" w:rsidR="00A516FD" w:rsidRDefault="00A516FD" w:rsidP="00634C10">
      <w:pPr>
        <w:rPr>
          <w:rFonts w:cs="Arial"/>
        </w:rPr>
      </w:pPr>
    </w:p>
    <w:p w14:paraId="2346599D" w14:textId="77777777" w:rsidR="00A516FD" w:rsidRDefault="00A516FD" w:rsidP="00634C10">
      <w:pPr>
        <w:rPr>
          <w:rFonts w:cs="Arial"/>
        </w:rPr>
      </w:pPr>
    </w:p>
    <w:p w14:paraId="532235F5" w14:textId="40E0A00A" w:rsidR="00810451" w:rsidRDefault="00A516FD" w:rsidP="00634C10">
      <w:pPr>
        <w:rPr>
          <w:rFonts w:cs="Arial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21888" behindDoc="0" locked="0" layoutInCell="1" allowOverlap="1" wp14:anchorId="046889BC" wp14:editId="0B030CCD">
            <wp:simplePos x="0" y="0"/>
            <wp:positionH relativeFrom="margin">
              <wp:posOffset>0</wp:posOffset>
            </wp:positionH>
            <wp:positionV relativeFrom="paragraph">
              <wp:posOffset>492</wp:posOffset>
            </wp:positionV>
            <wp:extent cx="1562100" cy="1562100"/>
            <wp:effectExtent l="0" t="0" r="0" b="0"/>
            <wp:wrapThrough wrapText="bothSides">
              <wp:wrapPolygon edited="0">
                <wp:start x="10800" y="527"/>
                <wp:lineTo x="6322" y="3161"/>
                <wp:lineTo x="4478" y="4478"/>
                <wp:lineTo x="2371" y="7902"/>
                <wp:lineTo x="2371" y="9483"/>
                <wp:lineTo x="263" y="13698"/>
                <wp:lineTo x="263" y="15805"/>
                <wp:lineTo x="527" y="17912"/>
                <wp:lineTo x="1054" y="21337"/>
                <wp:lineTo x="9746" y="21337"/>
                <wp:lineTo x="10010" y="21073"/>
                <wp:lineTo x="11063" y="17912"/>
                <wp:lineTo x="12117" y="13698"/>
                <wp:lineTo x="18702" y="9483"/>
                <wp:lineTo x="21337" y="6059"/>
                <wp:lineTo x="21337" y="4741"/>
                <wp:lineTo x="19756" y="2898"/>
                <wp:lineTo x="17122" y="527"/>
                <wp:lineTo x="10800" y="527"/>
              </wp:wrapPolygon>
            </wp:wrapThrough>
            <wp:docPr id="1098266108" name="Picture 1098266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66108" name="Picture 1098266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The new law should be</w:t>
      </w:r>
      <w:r w:rsidR="00810451">
        <w:rPr>
          <w:rFonts w:cs="Arial"/>
        </w:rPr>
        <w:t xml:space="preserve"> more to do with what the person with affected decision making wants.</w:t>
      </w:r>
    </w:p>
    <w:p w14:paraId="0C8F8CEB" w14:textId="77777777" w:rsidR="00810451" w:rsidRDefault="00810451" w:rsidP="00634C10">
      <w:pPr>
        <w:rPr>
          <w:rFonts w:cs="Arial"/>
        </w:rPr>
      </w:pPr>
    </w:p>
    <w:p w14:paraId="3EC4C16B" w14:textId="77777777" w:rsidR="00634C10" w:rsidRDefault="00634C10" w:rsidP="00634C10">
      <w:pPr>
        <w:rPr>
          <w:rFonts w:cs="Arial"/>
        </w:rPr>
      </w:pPr>
    </w:p>
    <w:p w14:paraId="1D3CFEF7" w14:textId="77777777" w:rsidR="00634C10" w:rsidRDefault="00634C10" w:rsidP="00634C10">
      <w:pPr>
        <w:rPr>
          <w:rFonts w:cs="Arial"/>
        </w:rPr>
      </w:pPr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482624" behindDoc="0" locked="0" layoutInCell="1" allowOverlap="1" wp14:anchorId="21B8E7F6" wp14:editId="0F0EBDFC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676400" cy="1215418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There is an Easy Read document that says what things are part of our review.</w:t>
      </w:r>
    </w:p>
    <w:p w14:paraId="480DFC15" w14:textId="77777777" w:rsidR="00634C10" w:rsidRDefault="00634C10" w:rsidP="00634C10">
      <w:pPr>
        <w:rPr>
          <w:rFonts w:cs="Arial"/>
        </w:rPr>
      </w:pPr>
    </w:p>
    <w:p w14:paraId="5B8C8DDD" w14:textId="77777777" w:rsidR="00634C10" w:rsidRDefault="00634C10" w:rsidP="00634C10">
      <w:pPr>
        <w:rPr>
          <w:rFonts w:cs="Arial"/>
        </w:rPr>
      </w:pPr>
    </w:p>
    <w:p w14:paraId="584B91FA" w14:textId="77777777" w:rsidR="005F3925" w:rsidRDefault="00634C10" w:rsidP="00634C10">
      <w:pPr>
        <w:rPr>
          <w:rFonts w:cs="Arial"/>
        </w:rPr>
      </w:pPr>
      <w:r w:rsidRPr="00B41C9B">
        <w:rPr>
          <w:rFonts w:cs="Arial"/>
          <w:noProof/>
          <w:lang w:val="en-NZ" w:eastAsia="en-NZ"/>
        </w:rPr>
        <w:drawing>
          <wp:anchor distT="0" distB="0" distL="114300" distR="114300" simplePos="0" relativeHeight="251475456" behindDoc="0" locked="0" layoutInCell="1" allowOverlap="1" wp14:anchorId="2D7D7CAF" wp14:editId="439B3826">
            <wp:simplePos x="0" y="0"/>
            <wp:positionH relativeFrom="column">
              <wp:posOffset>0</wp:posOffset>
            </wp:positionH>
            <wp:positionV relativeFrom="paragraph">
              <wp:posOffset>340995</wp:posOffset>
            </wp:positionV>
            <wp:extent cx="1520852" cy="158115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This document is called the</w:t>
      </w:r>
      <w:r w:rsidR="005F3925">
        <w:rPr>
          <w:rFonts w:cs="Arial"/>
        </w:rPr>
        <w:t>:</w:t>
      </w:r>
    </w:p>
    <w:p w14:paraId="4221DD62" w14:textId="77777777" w:rsidR="005F3925" w:rsidRDefault="005F3925" w:rsidP="00634C10">
      <w:pPr>
        <w:rPr>
          <w:rFonts w:cs="Arial"/>
        </w:rPr>
      </w:pPr>
    </w:p>
    <w:p w14:paraId="3A2B4821" w14:textId="312EB01C" w:rsidR="00634C10" w:rsidRDefault="00634C10" w:rsidP="00634C10">
      <w:pPr>
        <w:rPr>
          <w:rFonts w:cs="Arial"/>
        </w:rPr>
      </w:pPr>
      <w:r>
        <w:rPr>
          <w:rFonts w:cs="Arial"/>
          <w:b/>
          <w:bCs/>
        </w:rPr>
        <w:t>Terms of Reference</w:t>
      </w:r>
    </w:p>
    <w:p w14:paraId="297AE298" w14:textId="77777777" w:rsidR="00634C10" w:rsidRDefault="00634C10" w:rsidP="00634C10">
      <w:pPr>
        <w:rPr>
          <w:rFonts w:cs="Arial"/>
        </w:rPr>
      </w:pPr>
    </w:p>
    <w:p w14:paraId="6A53BB6E" w14:textId="77777777" w:rsidR="00634C10" w:rsidRDefault="00634C10" w:rsidP="00634C10">
      <w:pPr>
        <w:rPr>
          <w:rFonts w:cs="Arial"/>
        </w:rPr>
      </w:pPr>
    </w:p>
    <w:p w14:paraId="294A5F7A" w14:textId="05EAE518" w:rsidR="00634C10" w:rsidRDefault="00634C10" w:rsidP="00634C10">
      <w:pPr>
        <w:rPr>
          <w:rFonts w:cs="Arial"/>
        </w:rPr>
      </w:pPr>
      <w:r>
        <w:rPr>
          <w:rFonts w:cs="Arial"/>
        </w:rPr>
        <w:t xml:space="preserve">You can find this document on our </w:t>
      </w:r>
      <w:r w:rsidRPr="002B5BE1">
        <w:rPr>
          <w:rFonts w:cs="Arial"/>
          <w:b/>
        </w:rPr>
        <w:t>website</w:t>
      </w:r>
      <w:r>
        <w:rPr>
          <w:rFonts w:cs="Arial"/>
        </w:rPr>
        <w:t xml:space="preserve"> at:</w:t>
      </w:r>
      <w:r w:rsidR="00A516FD">
        <w:rPr>
          <w:rFonts w:cs="Arial"/>
        </w:rPr>
        <w:br/>
      </w:r>
      <w:r w:rsidR="00A516FD">
        <w:rPr>
          <w:rFonts w:cs="Arial"/>
        </w:rPr>
        <w:br/>
      </w:r>
      <w:r w:rsidR="00A516FD" w:rsidRPr="00A516FD">
        <w:rPr>
          <w:rFonts w:cs="Arial"/>
          <w:b/>
          <w:bCs/>
        </w:rPr>
        <w:t>huarahi-whakatau.lawcom.govt.nz</w:t>
      </w:r>
    </w:p>
    <w:p w14:paraId="11F48308" w14:textId="77777777" w:rsidR="00634C10" w:rsidRDefault="00634C10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59ECAB0C" w14:textId="7829D993" w:rsidR="00634C10" w:rsidRDefault="00A516FD" w:rsidP="00634C10">
      <w:pPr>
        <w:pStyle w:val="Heading1"/>
      </w:pPr>
      <w:bookmarkStart w:id="7" w:name="_Key_Topics"/>
      <w:bookmarkStart w:id="8" w:name="_Toc160439332"/>
      <w:bookmarkEnd w:id="7"/>
      <w:r>
        <w:lastRenderedPageBreak/>
        <w:t xml:space="preserve">Key </w:t>
      </w:r>
      <w:bookmarkEnd w:id="8"/>
      <w:r w:rsidR="00495FFD">
        <w:t>topics</w:t>
      </w:r>
    </w:p>
    <w:p w14:paraId="09BF5D4D" w14:textId="77777777" w:rsidR="00634C10" w:rsidRDefault="00634C10" w:rsidP="00E33679">
      <w:pPr>
        <w:rPr>
          <w:rFonts w:cs="Arial"/>
        </w:rPr>
      </w:pPr>
    </w:p>
    <w:p w14:paraId="4965E260" w14:textId="508E7507" w:rsidR="0015227B" w:rsidRDefault="0015227B" w:rsidP="00E33679">
      <w:pPr>
        <w:rPr>
          <w:rFonts w:cs="Arial"/>
        </w:rPr>
      </w:pPr>
      <w:r w:rsidRPr="0015227B">
        <w:rPr>
          <w:rFonts w:cs="Arial"/>
          <w:noProof/>
        </w:rPr>
        <w:drawing>
          <wp:anchor distT="0" distB="0" distL="114300" distR="114300" simplePos="0" relativeHeight="251652608" behindDoc="0" locked="0" layoutInCell="1" allowOverlap="1" wp14:anchorId="391B1BAB" wp14:editId="34C5EE36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1637030" cy="1341120"/>
            <wp:effectExtent l="0" t="0" r="0" b="0"/>
            <wp:wrapNone/>
            <wp:docPr id="979290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902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93905" w14:textId="5429F0CC" w:rsidR="00412A81" w:rsidRDefault="00E33679" w:rsidP="00E33679">
      <w:pPr>
        <w:rPr>
          <w:rFonts w:cs="Arial"/>
        </w:rPr>
      </w:pPr>
      <w:r w:rsidRPr="00BD5885">
        <w:rPr>
          <w:rFonts w:cs="Arial"/>
        </w:rPr>
        <w:t xml:space="preserve">As part of this review </w:t>
      </w:r>
      <w:r w:rsidRPr="00AC3916">
        <w:rPr>
          <w:rFonts w:cs="Arial"/>
          <w:szCs w:val="32"/>
        </w:rPr>
        <w:t>the Law Commission</w:t>
      </w:r>
      <w:r w:rsidRPr="00BD5885">
        <w:rPr>
          <w:rFonts w:cs="Arial"/>
        </w:rPr>
        <w:t xml:space="preserve"> </w:t>
      </w:r>
      <w:r w:rsidR="00412A81">
        <w:rPr>
          <w:rFonts w:cs="Arial"/>
        </w:rPr>
        <w:t xml:space="preserve">wrote a document called </w:t>
      </w:r>
      <w:r w:rsidR="00D2151D">
        <w:rPr>
          <w:rFonts w:cs="Arial"/>
        </w:rPr>
        <w:t xml:space="preserve">the </w:t>
      </w:r>
      <w:r w:rsidR="00412A81" w:rsidRPr="0015227B">
        <w:rPr>
          <w:rFonts w:cs="Arial"/>
          <w:b/>
          <w:bCs/>
        </w:rPr>
        <w:t>Preliminary Issues Paper</w:t>
      </w:r>
      <w:r w:rsidR="00412A81">
        <w:rPr>
          <w:rFonts w:cs="Arial"/>
        </w:rPr>
        <w:t>.</w:t>
      </w:r>
    </w:p>
    <w:p w14:paraId="5A1800C9" w14:textId="607923B7" w:rsidR="00412A81" w:rsidRDefault="00412A81" w:rsidP="00E33679">
      <w:pPr>
        <w:rPr>
          <w:rFonts w:cs="Arial"/>
        </w:rPr>
      </w:pPr>
    </w:p>
    <w:p w14:paraId="511E2E53" w14:textId="0DBD3FFF" w:rsidR="00412A81" w:rsidRDefault="005F3925" w:rsidP="00E33679">
      <w:pPr>
        <w:rPr>
          <w:rFonts w:cs="Arial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400D80E3" wp14:editId="28505061">
                <wp:simplePos x="0" y="0"/>
                <wp:positionH relativeFrom="margin">
                  <wp:posOffset>2183622</wp:posOffset>
                </wp:positionH>
                <wp:positionV relativeFrom="paragraph">
                  <wp:posOffset>281305</wp:posOffset>
                </wp:positionV>
                <wp:extent cx="3562350" cy="1135626"/>
                <wp:effectExtent l="0" t="0" r="0" b="7620"/>
                <wp:wrapNone/>
                <wp:docPr id="16111443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135626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BD2CA" id="Rectangle 5" o:spid="_x0000_s1026" style="position:absolute;margin-left:171.95pt;margin-top:22.15pt;width:280.5pt;height:89.4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" fillcolor="#d7eacc" stroked="f" strokeweight="1pt">
                <w10:wrap anchorx="margin"/>
              </v:rect>
            </w:pict>
          </mc:Fallback>
        </mc:AlternateContent>
      </w:r>
      <w:r w:rsidR="0015227B" w:rsidRPr="0015227B">
        <w:rPr>
          <w:rFonts w:cs="Arial"/>
          <w:noProof/>
        </w:rPr>
        <w:drawing>
          <wp:anchor distT="0" distB="0" distL="114300" distR="114300" simplePos="0" relativeHeight="251663872" behindDoc="0" locked="0" layoutInCell="1" allowOverlap="1" wp14:anchorId="24E80F3D" wp14:editId="2C286D02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1493397" cy="1685925"/>
            <wp:effectExtent l="0" t="0" r="0" b="0"/>
            <wp:wrapNone/>
            <wp:docPr id="184158798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8798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97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6A61B" w14:textId="541ED805" w:rsidR="00412A81" w:rsidRDefault="0015227B" w:rsidP="00E33679">
      <w:pPr>
        <w:rPr>
          <w:rFonts w:cs="Arial"/>
        </w:rPr>
      </w:pPr>
      <w:r>
        <w:rPr>
          <w:rFonts w:cs="Arial"/>
        </w:rPr>
        <w:t xml:space="preserve">The </w:t>
      </w:r>
      <w:r w:rsidRPr="0015227B">
        <w:rPr>
          <w:rFonts w:cs="Arial"/>
          <w:b/>
          <w:bCs/>
        </w:rPr>
        <w:t>Preliminary Issues Paper</w:t>
      </w:r>
      <w:r w:rsidR="00412A81">
        <w:rPr>
          <w:rFonts w:cs="Arial"/>
        </w:rPr>
        <w:t xml:space="preserve"> asked people what problems they have with the law as it is n</w:t>
      </w:r>
      <w:r>
        <w:rPr>
          <w:rFonts w:cs="Arial"/>
        </w:rPr>
        <w:t>o</w:t>
      </w:r>
      <w:r w:rsidR="00412A81">
        <w:rPr>
          <w:rFonts w:cs="Arial"/>
        </w:rPr>
        <w:t>w.</w:t>
      </w:r>
    </w:p>
    <w:p w14:paraId="5554B60B" w14:textId="77777777" w:rsidR="00412A81" w:rsidRDefault="00412A81" w:rsidP="00E33679">
      <w:pPr>
        <w:rPr>
          <w:rFonts w:cs="Arial"/>
        </w:rPr>
      </w:pPr>
    </w:p>
    <w:p w14:paraId="6A17CD51" w14:textId="2C31BF1F" w:rsidR="00412A81" w:rsidRDefault="00412A81" w:rsidP="00E33679">
      <w:pPr>
        <w:rPr>
          <w:rFonts w:cs="Arial"/>
        </w:rPr>
      </w:pPr>
    </w:p>
    <w:p w14:paraId="7F034F5B" w14:textId="756C5D4B" w:rsidR="00412A81" w:rsidRDefault="00F14855" w:rsidP="00E33679">
      <w:pPr>
        <w:rPr>
          <w:rFonts w:cs="Arial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992064" behindDoc="0" locked="0" layoutInCell="1" allowOverlap="1" wp14:anchorId="456C55A2" wp14:editId="5943FAFC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1520852" cy="1581150"/>
            <wp:effectExtent l="0" t="0" r="3175" b="0"/>
            <wp:wrapNone/>
            <wp:docPr id="1580177708" name="Picture 15801777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92621" name="Picture 1912192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A81">
        <w:rPr>
          <w:rFonts w:cs="Arial"/>
        </w:rPr>
        <w:t>You can find an Easy Read translation of</w:t>
      </w:r>
      <w:r>
        <w:rPr>
          <w:rFonts w:cs="Arial"/>
        </w:rPr>
        <w:t xml:space="preserve"> a </w:t>
      </w:r>
      <w:r w:rsidRPr="00F14855">
        <w:rPr>
          <w:rFonts w:cs="Arial"/>
          <w:b/>
          <w:bCs/>
        </w:rPr>
        <w:t>summary</w:t>
      </w:r>
      <w:r>
        <w:rPr>
          <w:rFonts w:cs="Arial"/>
        </w:rPr>
        <w:t xml:space="preserve"> of</w:t>
      </w:r>
      <w:r w:rsidR="00412A81">
        <w:rPr>
          <w:rFonts w:cs="Arial"/>
        </w:rPr>
        <w:t xml:space="preserve"> the Preliminary Issues Paper on our website</w:t>
      </w:r>
      <w:r w:rsidR="0015227B">
        <w:rPr>
          <w:rFonts w:cs="Arial"/>
        </w:rPr>
        <w:t xml:space="preserve"> at:</w:t>
      </w:r>
    </w:p>
    <w:p w14:paraId="24867A70" w14:textId="1CD96C6C" w:rsidR="0015227B" w:rsidRDefault="0015227B" w:rsidP="00E33679">
      <w:pPr>
        <w:rPr>
          <w:rFonts w:cs="Arial"/>
        </w:rPr>
      </w:pPr>
    </w:p>
    <w:p w14:paraId="192EC069" w14:textId="4A507215" w:rsidR="00412A81" w:rsidRDefault="0015227B" w:rsidP="00E33679">
      <w:pPr>
        <w:rPr>
          <w:rFonts w:cs="Arial"/>
        </w:rPr>
      </w:pPr>
      <w:r w:rsidRPr="00A516FD">
        <w:rPr>
          <w:rFonts w:cs="Arial"/>
          <w:b/>
          <w:bCs/>
        </w:rPr>
        <w:t>huarahi-whakatau.lawcom.govt.nz</w:t>
      </w:r>
    </w:p>
    <w:p w14:paraId="18435F91" w14:textId="6F0C2C47" w:rsidR="00F14855" w:rsidRDefault="00F14855" w:rsidP="00E33679">
      <w:pPr>
        <w:rPr>
          <w:rFonts w:cs="Arial"/>
        </w:rPr>
      </w:pPr>
    </w:p>
    <w:p w14:paraId="3EB4AE0C" w14:textId="3DEE2120" w:rsidR="00F14855" w:rsidRDefault="00F14855" w:rsidP="00E33679">
      <w:pPr>
        <w:rPr>
          <w:rFonts w:cs="Arial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2E303709" wp14:editId="737990EE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3562350" cy="1135626"/>
                <wp:effectExtent l="0" t="0" r="0" b="7620"/>
                <wp:wrapNone/>
                <wp:docPr id="123354490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135626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C844" id="Rectangle 5" o:spid="_x0000_s1026" style="position:absolute;margin-left:229.3pt;margin-top:19.9pt;width:280.5pt;height:89.4pt;z-index:-25132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" fillcolor="#d7eacc" stroked="f" strokeweight="1pt">
                <w10:wrap anchorx="margin"/>
              </v:rect>
            </w:pict>
          </mc:Fallback>
        </mc:AlternateContent>
      </w:r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644416" behindDoc="0" locked="0" layoutInCell="1" allowOverlap="1" wp14:anchorId="2447E1B9" wp14:editId="78ACC6FF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1676400" cy="1215418"/>
            <wp:effectExtent l="0" t="0" r="0" b="3810"/>
            <wp:wrapNone/>
            <wp:docPr id="672788346" name="Picture 6727883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88346" name="Picture 6727883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CD049" w14:textId="02D1992E" w:rsidR="00412A81" w:rsidRDefault="00F14855" w:rsidP="00E33679">
      <w:pPr>
        <w:rPr>
          <w:rFonts w:cs="Arial"/>
        </w:rPr>
      </w:pPr>
      <w:r>
        <w:rPr>
          <w:rFonts w:cs="Arial"/>
        </w:rPr>
        <w:t xml:space="preserve">A </w:t>
      </w:r>
      <w:r w:rsidRPr="00F14855">
        <w:rPr>
          <w:rFonts w:cs="Arial"/>
          <w:b/>
          <w:bCs/>
        </w:rPr>
        <w:t>summary</w:t>
      </w:r>
      <w:r>
        <w:rPr>
          <w:rFonts w:cs="Arial"/>
        </w:rPr>
        <w:t xml:space="preserve"> is a shorter document that includes the most important information.</w:t>
      </w:r>
    </w:p>
    <w:p w14:paraId="517E9605" w14:textId="2FC8B8AE" w:rsidR="00E33679" w:rsidRPr="00BD5885" w:rsidRDefault="00412A81" w:rsidP="00E33679">
      <w:pPr>
        <w:rPr>
          <w:rFonts w:cs="Arial"/>
        </w:rPr>
      </w:pPr>
      <w:r>
        <w:rPr>
          <w:rFonts w:cs="Arial"/>
        </w:rPr>
        <w:lastRenderedPageBreak/>
        <w:t xml:space="preserve">We used what people told us about the Preliminary Issues Paper to write the </w:t>
      </w:r>
      <w:r w:rsidR="00634C10">
        <w:rPr>
          <w:rFonts w:cs="Arial"/>
          <w:b/>
          <w:bCs/>
        </w:rPr>
        <w:t>Second Issues Paper</w:t>
      </w:r>
      <w:r w:rsidR="00634C10">
        <w:rPr>
          <w:rFonts w:cs="Arial"/>
        </w:rPr>
        <w:t>.</w:t>
      </w:r>
    </w:p>
    <w:p w14:paraId="004E1E07" w14:textId="10062FEC" w:rsidR="00E33679" w:rsidRDefault="00E33679" w:rsidP="00E33679">
      <w:pPr>
        <w:rPr>
          <w:rFonts w:cs="Arial"/>
        </w:rPr>
      </w:pPr>
    </w:p>
    <w:p w14:paraId="4BBDFAA3" w14:textId="77777777" w:rsidR="00F14855" w:rsidRDefault="00F14855" w:rsidP="00E33679">
      <w:pPr>
        <w:rPr>
          <w:rFonts w:cs="Arial"/>
        </w:rPr>
      </w:pPr>
    </w:p>
    <w:p w14:paraId="766E5098" w14:textId="2A7117DF" w:rsidR="00634C10" w:rsidRDefault="005F3925" w:rsidP="00E33679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400D80E3" wp14:editId="0B35BA92">
                <wp:simplePos x="0" y="0"/>
                <wp:positionH relativeFrom="margin">
                  <wp:posOffset>2212975</wp:posOffset>
                </wp:positionH>
                <wp:positionV relativeFrom="paragraph">
                  <wp:posOffset>-75708</wp:posOffset>
                </wp:positionV>
                <wp:extent cx="3562350" cy="2418735"/>
                <wp:effectExtent l="0" t="0" r="0" b="635"/>
                <wp:wrapNone/>
                <wp:docPr id="8877671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41873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D1C9E" id="Rectangle 4" o:spid="_x0000_s1026" style="position:absolute;margin-left:174.25pt;margin-top:-5.95pt;width:280.5pt;height:190.45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  <w:r w:rsidR="0015227B"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701760" behindDoc="0" locked="0" layoutInCell="1" allowOverlap="1" wp14:anchorId="25510994" wp14:editId="27432924">
            <wp:simplePos x="0" y="0"/>
            <wp:positionH relativeFrom="margin">
              <wp:posOffset>0</wp:posOffset>
            </wp:positionH>
            <wp:positionV relativeFrom="paragraph">
              <wp:posOffset>1</wp:posOffset>
            </wp:positionV>
            <wp:extent cx="895350" cy="1236240"/>
            <wp:effectExtent l="0" t="0" r="0" b="0"/>
            <wp:wrapNone/>
            <wp:docPr id="685312805" name="Picture 685312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2805" name="Picture 685312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C10">
        <w:rPr>
          <w:rFonts w:cs="Arial"/>
        </w:rPr>
        <w:t xml:space="preserve">The </w:t>
      </w:r>
      <w:r w:rsidR="00634C10">
        <w:rPr>
          <w:rFonts w:cs="Arial"/>
          <w:b/>
          <w:bCs/>
        </w:rPr>
        <w:t>Second Issues Paper</w:t>
      </w:r>
      <w:r w:rsidR="00634C10">
        <w:rPr>
          <w:rFonts w:cs="Arial"/>
        </w:rPr>
        <w:t>:</w:t>
      </w:r>
    </w:p>
    <w:p w14:paraId="32A889F9" w14:textId="6B83F4AD" w:rsidR="00634C10" w:rsidRDefault="00F14855" w:rsidP="00634C10">
      <w:pPr>
        <w:pStyle w:val="Listtoplevel"/>
      </w:pPr>
      <w:r w:rsidRPr="0015227B">
        <w:rPr>
          <w:rFonts w:cs="Arial"/>
        </w:rPr>
        <w:drawing>
          <wp:anchor distT="0" distB="0" distL="114300" distR="114300" simplePos="0" relativeHeight="251689472" behindDoc="0" locked="0" layoutInCell="1" allowOverlap="1" wp14:anchorId="2AB84F19" wp14:editId="404E8895">
            <wp:simplePos x="0" y="0"/>
            <wp:positionH relativeFrom="margin">
              <wp:align>left</wp:align>
            </wp:positionH>
            <wp:positionV relativeFrom="paragraph">
              <wp:posOffset>367665</wp:posOffset>
            </wp:positionV>
            <wp:extent cx="1695450" cy="1695450"/>
            <wp:effectExtent l="0" t="0" r="0" b="0"/>
            <wp:wrapNone/>
            <wp:docPr id="163961549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1549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>
        <w:t>explains problems with the law we have now</w:t>
      </w:r>
    </w:p>
    <w:p w14:paraId="55CDCF05" w14:textId="101DFDCE" w:rsidR="00634C10" w:rsidRPr="00634C10" w:rsidRDefault="0015227B" w:rsidP="0015227B">
      <w:pPr>
        <w:pStyle w:val="Listtoplevel"/>
      </w:pPr>
      <w:r w:rsidRPr="0015227B">
        <w:drawing>
          <wp:anchor distT="0" distB="0" distL="114300" distR="114300" simplePos="0" relativeHeight="251682304" behindDoc="0" locked="0" layoutInCell="1" allowOverlap="1" wp14:anchorId="381E4DD4" wp14:editId="568E0319">
            <wp:simplePos x="0" y="0"/>
            <wp:positionH relativeFrom="column">
              <wp:posOffset>635</wp:posOffset>
            </wp:positionH>
            <wp:positionV relativeFrom="paragraph">
              <wp:posOffset>78105</wp:posOffset>
            </wp:positionV>
            <wp:extent cx="1771650" cy="1309528"/>
            <wp:effectExtent l="0" t="0" r="0" b="0"/>
            <wp:wrapNone/>
            <wp:docPr id="28361412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1412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>
        <w:t>asks people to tell us how the law could be made better.</w:t>
      </w:r>
    </w:p>
    <w:p w14:paraId="02DE2E45" w14:textId="109341A6" w:rsidR="00634C10" w:rsidRDefault="00634C10" w:rsidP="00E33679">
      <w:pPr>
        <w:rPr>
          <w:rFonts w:cs="Arial"/>
          <w:b/>
          <w:bCs/>
          <w:szCs w:val="32"/>
        </w:rPr>
      </w:pPr>
      <w:bookmarkStart w:id="9" w:name="_Hlk119683556"/>
    </w:p>
    <w:p w14:paraId="7AEE08F0" w14:textId="1290DEA5" w:rsidR="00634C10" w:rsidRDefault="00634C10" w:rsidP="00E33679">
      <w:pPr>
        <w:rPr>
          <w:rFonts w:cs="Arial"/>
          <w:b/>
          <w:bCs/>
          <w:szCs w:val="32"/>
        </w:rPr>
      </w:pPr>
    </w:p>
    <w:p w14:paraId="41535CB9" w14:textId="375889E3" w:rsidR="00634C10" w:rsidRPr="0015227B" w:rsidRDefault="0015227B" w:rsidP="00E33679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37248" behindDoc="0" locked="0" layoutInCell="1" allowOverlap="1" wp14:anchorId="69F01362" wp14:editId="2119B8B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520852" cy="1581150"/>
            <wp:effectExtent l="0" t="0" r="0" b="0"/>
            <wp:wrapNone/>
            <wp:docPr id="1912192621" name="Picture 1912192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92621" name="Picture 1912192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C10" w:rsidRPr="0015227B">
        <w:rPr>
          <w:rFonts w:cs="Arial"/>
          <w:szCs w:val="32"/>
        </w:rPr>
        <w:t>You can find the Second Issues Paper on our website at:</w:t>
      </w:r>
    </w:p>
    <w:p w14:paraId="78310BF5" w14:textId="4CD37759" w:rsidR="00634C10" w:rsidRDefault="00634C10" w:rsidP="00E33679">
      <w:pPr>
        <w:rPr>
          <w:rFonts w:cs="Arial"/>
          <w:b/>
          <w:bCs/>
          <w:szCs w:val="32"/>
        </w:rPr>
      </w:pPr>
    </w:p>
    <w:p w14:paraId="55910ED9" w14:textId="6FE52273" w:rsidR="00634C10" w:rsidRDefault="0015227B" w:rsidP="00E33679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4623A114" w14:textId="4CB15DBC" w:rsidR="0015227B" w:rsidRDefault="0015227B" w:rsidP="00E33679">
      <w:pPr>
        <w:rPr>
          <w:rFonts w:cs="Arial"/>
          <w:b/>
          <w:bCs/>
          <w:szCs w:val="32"/>
        </w:rPr>
      </w:pPr>
      <w:r w:rsidRPr="0015227B"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1674112" behindDoc="0" locked="0" layoutInCell="1" allowOverlap="1" wp14:anchorId="62A26663" wp14:editId="72CF1346">
            <wp:simplePos x="0" y="0"/>
            <wp:positionH relativeFrom="column">
              <wp:posOffset>0</wp:posOffset>
            </wp:positionH>
            <wp:positionV relativeFrom="paragraph">
              <wp:posOffset>346076</wp:posOffset>
            </wp:positionV>
            <wp:extent cx="1367835" cy="1752600"/>
            <wp:effectExtent l="0" t="0" r="0" b="0"/>
            <wp:wrapNone/>
            <wp:docPr id="204298566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8566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00" cy="17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D29F7" w14:textId="4B59BCEB" w:rsidR="0015227B" w:rsidRDefault="0015227B" w:rsidP="00E33679">
      <w:pPr>
        <w:rPr>
          <w:rFonts w:cs="Arial"/>
          <w:b/>
          <w:bCs/>
          <w:szCs w:val="32"/>
        </w:rPr>
      </w:pPr>
    </w:p>
    <w:p w14:paraId="72B24F68" w14:textId="5FE74DB6" w:rsidR="00634C10" w:rsidRPr="0015227B" w:rsidRDefault="00634C10" w:rsidP="00E33679">
      <w:pPr>
        <w:rPr>
          <w:rFonts w:cs="Arial"/>
          <w:szCs w:val="32"/>
        </w:rPr>
      </w:pPr>
      <w:r w:rsidRPr="0015227B">
        <w:rPr>
          <w:rFonts w:cs="Arial"/>
          <w:szCs w:val="32"/>
        </w:rPr>
        <w:t>The Second Issues Paper is not in Easy Read.</w:t>
      </w:r>
    </w:p>
    <w:p w14:paraId="41E27D67" w14:textId="77777777" w:rsidR="005D0817" w:rsidRDefault="005D0817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3B35FC3B" w14:textId="22D3211B" w:rsidR="00634C10" w:rsidRPr="00A516FD" w:rsidRDefault="0015227B" w:rsidP="00E33679">
      <w:pPr>
        <w:rPr>
          <w:rFonts w:cs="Arial"/>
          <w:szCs w:val="32"/>
        </w:rPr>
      </w:pPr>
      <w:r w:rsidRPr="0015227B">
        <w:rPr>
          <w:rFonts w:cs="Arial"/>
          <w:noProof/>
        </w:rPr>
        <w:lastRenderedPageBreak/>
        <w:drawing>
          <wp:anchor distT="0" distB="0" distL="114300" distR="114300" simplePos="0" relativeHeight="251696640" behindDoc="0" locked="0" layoutInCell="1" allowOverlap="1" wp14:anchorId="6869E7D5" wp14:editId="0D234E62">
            <wp:simplePos x="0" y="0"/>
            <wp:positionH relativeFrom="margin">
              <wp:posOffset>132715</wp:posOffset>
            </wp:positionH>
            <wp:positionV relativeFrom="paragraph">
              <wp:posOffset>-67836</wp:posOffset>
            </wp:positionV>
            <wp:extent cx="1428750" cy="1170489"/>
            <wp:effectExtent l="0" t="0" r="0" b="0"/>
            <wp:wrapNone/>
            <wp:docPr id="2127055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55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 w:rsidRPr="00A516FD">
        <w:rPr>
          <w:rFonts w:cs="Arial"/>
          <w:szCs w:val="32"/>
        </w:rPr>
        <w:t xml:space="preserve">We have also written 4 documents called </w:t>
      </w:r>
      <w:r w:rsidR="00E45288">
        <w:rPr>
          <w:rFonts w:cs="Arial"/>
          <w:b/>
          <w:bCs/>
          <w:szCs w:val="32"/>
        </w:rPr>
        <w:t>k</w:t>
      </w:r>
      <w:r w:rsidR="00E45288" w:rsidRPr="0015227B">
        <w:rPr>
          <w:rFonts w:cs="Arial"/>
          <w:b/>
          <w:bCs/>
          <w:szCs w:val="32"/>
        </w:rPr>
        <w:t xml:space="preserve">ey </w:t>
      </w:r>
      <w:r w:rsidR="00E45288">
        <w:rPr>
          <w:rFonts w:cs="Arial"/>
          <w:b/>
          <w:bCs/>
          <w:szCs w:val="32"/>
        </w:rPr>
        <w:t>t</w:t>
      </w:r>
      <w:r w:rsidR="00E45288" w:rsidRPr="0015227B">
        <w:rPr>
          <w:rFonts w:cs="Arial"/>
          <w:b/>
          <w:bCs/>
          <w:szCs w:val="32"/>
        </w:rPr>
        <w:t xml:space="preserve">opic </w:t>
      </w:r>
      <w:r w:rsidR="00634C10" w:rsidRPr="0015227B">
        <w:rPr>
          <w:rFonts w:cs="Arial"/>
          <w:b/>
          <w:bCs/>
          <w:szCs w:val="32"/>
        </w:rPr>
        <w:t>documents</w:t>
      </w:r>
      <w:r w:rsidR="00634C10" w:rsidRPr="00A516FD">
        <w:rPr>
          <w:rFonts w:cs="Arial"/>
          <w:szCs w:val="32"/>
        </w:rPr>
        <w:t>.</w:t>
      </w:r>
    </w:p>
    <w:p w14:paraId="4F6B5E3F" w14:textId="77777777" w:rsidR="00634C10" w:rsidRPr="00A516FD" w:rsidRDefault="00634C10" w:rsidP="00E33679">
      <w:pPr>
        <w:rPr>
          <w:rFonts w:cs="Arial"/>
          <w:szCs w:val="32"/>
        </w:rPr>
      </w:pPr>
    </w:p>
    <w:p w14:paraId="0F08FBC0" w14:textId="22ED68EA" w:rsidR="0015227B" w:rsidRDefault="007559E2">
      <w:pPr>
        <w:spacing w:line="240" w:lineRule="auto"/>
        <w:ind w:left="0"/>
        <w:rPr>
          <w:rFonts w:cs="Arial"/>
          <w:szCs w:val="32"/>
        </w:rPr>
      </w:pPr>
      <w:r w:rsidRPr="0015227B">
        <w:rPr>
          <w:noProof/>
        </w:rPr>
        <w:drawing>
          <wp:anchor distT="0" distB="0" distL="114300" distR="114300" simplePos="0" relativeHeight="251722240" behindDoc="0" locked="0" layoutInCell="1" allowOverlap="1" wp14:anchorId="5DFCE03D" wp14:editId="1E82B316">
            <wp:simplePos x="0" y="0"/>
            <wp:positionH relativeFrom="margin">
              <wp:align>left</wp:align>
            </wp:positionH>
            <wp:positionV relativeFrom="paragraph">
              <wp:posOffset>107556</wp:posOffset>
            </wp:positionV>
            <wp:extent cx="1657350" cy="1657350"/>
            <wp:effectExtent l="0" t="0" r="0" b="0"/>
            <wp:wrapNone/>
            <wp:docPr id="959922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22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19F7A" w14:textId="623D17E3" w:rsidR="00634C10" w:rsidRPr="00A516FD" w:rsidRDefault="00D37F40" w:rsidP="00E33679">
      <w:pPr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400D80E3" wp14:editId="3687BB51">
                <wp:simplePos x="0" y="0"/>
                <wp:positionH relativeFrom="margin">
                  <wp:posOffset>2171700</wp:posOffset>
                </wp:positionH>
                <wp:positionV relativeFrom="paragraph">
                  <wp:posOffset>-3175</wp:posOffset>
                </wp:positionV>
                <wp:extent cx="3562350" cy="2714625"/>
                <wp:effectExtent l="0" t="0" r="0" b="9525"/>
                <wp:wrapNone/>
                <wp:docPr id="63033419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71462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4F0F4" id="Rectangle 3" o:spid="_x0000_s1026" style="position:absolute;margin-left:171pt;margin-top:-.25pt;width:280.5pt;height:213.75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  <w:r w:rsidR="00634C10" w:rsidRPr="00A516FD">
        <w:rPr>
          <w:rFonts w:cs="Arial"/>
          <w:szCs w:val="32"/>
        </w:rPr>
        <w:t xml:space="preserve">These </w:t>
      </w:r>
      <w:r w:rsidR="00E45288">
        <w:rPr>
          <w:rFonts w:cs="Arial"/>
          <w:b/>
          <w:bCs/>
          <w:szCs w:val="32"/>
        </w:rPr>
        <w:t>k</w:t>
      </w:r>
      <w:r w:rsidR="00E45288" w:rsidRPr="0015227B">
        <w:rPr>
          <w:rFonts w:cs="Arial"/>
          <w:b/>
          <w:bCs/>
          <w:szCs w:val="32"/>
        </w:rPr>
        <w:t xml:space="preserve">ey </w:t>
      </w:r>
      <w:r w:rsidR="00E45288">
        <w:rPr>
          <w:rFonts w:cs="Arial"/>
          <w:b/>
          <w:bCs/>
          <w:szCs w:val="32"/>
        </w:rPr>
        <w:t>t</w:t>
      </w:r>
      <w:r w:rsidR="00E45288" w:rsidRPr="0015227B">
        <w:rPr>
          <w:rFonts w:cs="Arial"/>
          <w:b/>
          <w:bCs/>
          <w:szCs w:val="32"/>
        </w:rPr>
        <w:t xml:space="preserve">opic </w:t>
      </w:r>
      <w:r w:rsidR="00634C10" w:rsidRPr="0015227B">
        <w:rPr>
          <w:rFonts w:cs="Arial"/>
          <w:b/>
          <w:bCs/>
          <w:szCs w:val="32"/>
        </w:rPr>
        <w:t>documents</w:t>
      </w:r>
      <w:r w:rsidR="00634C10" w:rsidRPr="00A516FD">
        <w:rPr>
          <w:rFonts w:cs="Arial"/>
          <w:szCs w:val="32"/>
        </w:rPr>
        <w:t>:</w:t>
      </w:r>
    </w:p>
    <w:p w14:paraId="7B2840DB" w14:textId="3180DC6C" w:rsidR="00634C10" w:rsidRPr="00A516FD" w:rsidRDefault="007559E2" w:rsidP="0015227B">
      <w:pPr>
        <w:pStyle w:val="Listtoplevel"/>
      </w:pPr>
      <w:r w:rsidRPr="0015227B">
        <w:drawing>
          <wp:anchor distT="0" distB="0" distL="114300" distR="114300" simplePos="0" relativeHeight="251730432" behindDoc="0" locked="0" layoutInCell="1" allowOverlap="1" wp14:anchorId="49663239" wp14:editId="51068A53">
            <wp:simplePos x="0" y="0"/>
            <wp:positionH relativeFrom="margin">
              <wp:align>left</wp:align>
            </wp:positionH>
            <wp:positionV relativeFrom="paragraph">
              <wp:posOffset>1241798</wp:posOffset>
            </wp:positionV>
            <wp:extent cx="1724025" cy="1724025"/>
            <wp:effectExtent l="0" t="0" r="9525" b="9525"/>
            <wp:wrapNone/>
            <wp:docPr id="171868502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8502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 w:rsidRPr="00A516FD">
        <w:t>talk about some of the most important things in the Second Issues Paper</w:t>
      </w:r>
    </w:p>
    <w:p w14:paraId="0E7F37C8" w14:textId="0CFF1979" w:rsidR="00634C10" w:rsidRPr="00A516FD" w:rsidRDefault="00634C10" w:rsidP="0015227B">
      <w:pPr>
        <w:pStyle w:val="Listtoplevel"/>
      </w:pPr>
      <w:r w:rsidRPr="00A516FD">
        <w:t>ask some questions so you can tell us what you think.</w:t>
      </w:r>
    </w:p>
    <w:p w14:paraId="27BF4A6D" w14:textId="77777777" w:rsidR="00634C10" w:rsidRDefault="00634C10" w:rsidP="00E33679">
      <w:pPr>
        <w:rPr>
          <w:rFonts w:cs="Arial"/>
          <w:sz w:val="28"/>
          <w:szCs w:val="28"/>
        </w:rPr>
      </w:pPr>
    </w:p>
    <w:p w14:paraId="7D4316F8" w14:textId="77777777" w:rsidR="007559E2" w:rsidRPr="00634C10" w:rsidRDefault="007559E2" w:rsidP="007559E2">
      <w:pPr>
        <w:rPr>
          <w:rFonts w:cs="Arial"/>
          <w:szCs w:val="32"/>
        </w:rPr>
      </w:pPr>
      <w:r w:rsidRPr="0015227B">
        <w:rPr>
          <w:rFonts w:cs="Arial"/>
          <w:noProof/>
          <w:szCs w:val="32"/>
        </w:rPr>
        <w:drawing>
          <wp:anchor distT="0" distB="0" distL="114300" distR="114300" simplePos="0" relativeHeight="251981824" behindDoc="0" locked="0" layoutInCell="1" allowOverlap="1" wp14:anchorId="50E98C89" wp14:editId="02F568C6">
            <wp:simplePos x="0" y="0"/>
            <wp:positionH relativeFrom="margin">
              <wp:posOffset>0</wp:posOffset>
            </wp:positionH>
            <wp:positionV relativeFrom="paragraph">
              <wp:posOffset>285607</wp:posOffset>
            </wp:positionV>
            <wp:extent cx="1114425" cy="1114425"/>
            <wp:effectExtent l="0" t="0" r="9525" b="9525"/>
            <wp:wrapNone/>
            <wp:docPr id="184288435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8435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4EE1D" w14:textId="009AA75D" w:rsidR="007559E2" w:rsidRDefault="007559E2" w:rsidP="007559E2">
      <w:pPr>
        <w:rPr>
          <w:rFonts w:cs="Arial"/>
          <w:szCs w:val="32"/>
        </w:rPr>
      </w:pPr>
      <w:r w:rsidRPr="0015227B">
        <w:rPr>
          <w:rFonts w:cs="Arial"/>
          <w:szCs w:val="32"/>
        </w:rPr>
        <w:t xml:space="preserve">The </w:t>
      </w:r>
      <w:r w:rsidR="00E45288">
        <w:rPr>
          <w:rFonts w:cs="Arial"/>
          <w:szCs w:val="32"/>
        </w:rPr>
        <w:t>k</w:t>
      </w:r>
      <w:r w:rsidR="00E45288" w:rsidRPr="0015227B">
        <w:rPr>
          <w:rFonts w:cs="Arial"/>
          <w:szCs w:val="32"/>
        </w:rPr>
        <w:t xml:space="preserve">ey </w:t>
      </w:r>
      <w:r w:rsidR="00E45288">
        <w:rPr>
          <w:rFonts w:cs="Arial"/>
          <w:szCs w:val="32"/>
        </w:rPr>
        <w:t>t</w:t>
      </w:r>
      <w:r w:rsidR="00E45288" w:rsidRPr="0015227B">
        <w:rPr>
          <w:rFonts w:cs="Arial"/>
          <w:szCs w:val="32"/>
        </w:rPr>
        <w:t xml:space="preserve">opic </w:t>
      </w:r>
      <w:r w:rsidRPr="0015227B">
        <w:rPr>
          <w:rFonts w:cs="Arial"/>
          <w:szCs w:val="32"/>
        </w:rPr>
        <w:t>documents are in:</w:t>
      </w:r>
    </w:p>
    <w:p w14:paraId="302FB065" w14:textId="77777777" w:rsidR="007559E2" w:rsidRPr="0015227B" w:rsidRDefault="007559E2" w:rsidP="007559E2">
      <w:pPr>
        <w:pStyle w:val="Listtoplevel"/>
      </w:pPr>
      <w:r w:rsidRPr="0015227B">
        <w:t>Easy Read</w:t>
      </w:r>
    </w:p>
    <w:p w14:paraId="308ECEB6" w14:textId="77777777" w:rsidR="007559E2" w:rsidRPr="0015227B" w:rsidRDefault="007559E2" w:rsidP="007559E2">
      <w:pPr>
        <w:pStyle w:val="Listtoplevel"/>
      </w:pPr>
      <w:r w:rsidRPr="0015227B">
        <w:drawing>
          <wp:anchor distT="0" distB="0" distL="114300" distR="114300" simplePos="0" relativeHeight="251982848" behindDoc="0" locked="0" layoutInCell="1" allowOverlap="1" wp14:anchorId="53904DE5" wp14:editId="1BC12682">
            <wp:simplePos x="0" y="0"/>
            <wp:positionH relativeFrom="margin">
              <wp:align>left</wp:align>
            </wp:positionH>
            <wp:positionV relativeFrom="paragraph">
              <wp:posOffset>179770</wp:posOffset>
            </wp:positionV>
            <wp:extent cx="1238250" cy="1238250"/>
            <wp:effectExtent l="0" t="0" r="0" b="0"/>
            <wp:wrapNone/>
            <wp:docPr id="194716894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6894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27B">
        <w:t>other alternate formats.</w:t>
      </w:r>
    </w:p>
    <w:p w14:paraId="719CE28C" w14:textId="77777777" w:rsidR="007559E2" w:rsidRPr="0015227B" w:rsidRDefault="007559E2" w:rsidP="007559E2">
      <w:pPr>
        <w:rPr>
          <w:rFonts w:cs="Arial"/>
          <w:szCs w:val="32"/>
        </w:rPr>
      </w:pPr>
    </w:p>
    <w:p w14:paraId="2AAC0B2C" w14:textId="77777777" w:rsidR="007559E2" w:rsidRPr="0015227B" w:rsidRDefault="007559E2" w:rsidP="007559E2">
      <w:pPr>
        <w:rPr>
          <w:rFonts w:cs="Arial"/>
          <w:szCs w:val="32"/>
        </w:rPr>
      </w:pPr>
    </w:p>
    <w:p w14:paraId="253569A2" w14:textId="77777777" w:rsidR="007559E2" w:rsidRPr="0015227B" w:rsidRDefault="007559E2" w:rsidP="007559E2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980800" behindDoc="0" locked="0" layoutInCell="1" allowOverlap="1" wp14:anchorId="12A9E4BD" wp14:editId="5BEF1402">
            <wp:simplePos x="0" y="0"/>
            <wp:positionH relativeFrom="margin">
              <wp:align>left</wp:align>
            </wp:positionH>
            <wp:positionV relativeFrom="paragraph">
              <wp:posOffset>354617</wp:posOffset>
            </wp:positionV>
            <wp:extent cx="1283110" cy="1333982"/>
            <wp:effectExtent l="0" t="0" r="0" b="0"/>
            <wp:wrapNone/>
            <wp:docPr id="1558948659" name="Picture 1558948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8659" name="Picture 1558948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10" cy="133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27B">
        <w:rPr>
          <w:rFonts w:cs="Arial"/>
          <w:szCs w:val="32"/>
        </w:rPr>
        <w:t>You can find them on our website at:</w:t>
      </w:r>
    </w:p>
    <w:p w14:paraId="0D222CBE" w14:textId="77777777" w:rsidR="007559E2" w:rsidRPr="0015227B" w:rsidRDefault="007559E2" w:rsidP="007559E2">
      <w:pPr>
        <w:rPr>
          <w:rFonts w:cs="Arial"/>
          <w:szCs w:val="32"/>
        </w:rPr>
      </w:pPr>
    </w:p>
    <w:p w14:paraId="731B3409" w14:textId="09AE5751" w:rsidR="007559E2" w:rsidRDefault="007559E2" w:rsidP="007559E2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75A83441" w14:textId="77777777" w:rsidR="007559E2" w:rsidRDefault="007559E2" w:rsidP="007559E2">
      <w:pPr>
        <w:ind w:left="0"/>
        <w:rPr>
          <w:rFonts w:cs="Arial"/>
        </w:rPr>
      </w:pPr>
      <w:r>
        <w:rPr>
          <w:rFonts w:cs="Arial"/>
        </w:rPr>
        <w:br w:type="page"/>
      </w:r>
    </w:p>
    <w:p w14:paraId="5BE80323" w14:textId="0B67C2FC" w:rsidR="00634C10" w:rsidRDefault="0015227B" w:rsidP="00E33679">
      <w:pPr>
        <w:rPr>
          <w:rFonts w:cs="Arial"/>
          <w:szCs w:val="32"/>
        </w:rPr>
      </w:pPr>
      <w:r w:rsidRPr="0015227B">
        <w:rPr>
          <w:noProof/>
        </w:rPr>
        <w:lastRenderedPageBreak/>
        <w:drawing>
          <wp:anchor distT="0" distB="0" distL="114300" distR="114300" simplePos="0" relativeHeight="251738624" behindDoc="0" locked="0" layoutInCell="1" allowOverlap="1" wp14:anchorId="4F936A37" wp14:editId="7DDF65D7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1428750" cy="1428750"/>
            <wp:effectExtent l="0" t="0" r="0" b="0"/>
            <wp:wrapNone/>
            <wp:docPr id="31473638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3638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 w:rsidRPr="00A516FD">
        <w:rPr>
          <w:rFonts w:cs="Arial"/>
          <w:szCs w:val="32"/>
        </w:rPr>
        <w:t xml:space="preserve">The </w:t>
      </w:r>
      <w:r w:rsidR="00E45288">
        <w:rPr>
          <w:rFonts w:cs="Arial"/>
          <w:szCs w:val="32"/>
        </w:rPr>
        <w:t>k</w:t>
      </w:r>
      <w:r w:rsidR="00E45288" w:rsidRPr="00A516FD">
        <w:rPr>
          <w:rFonts w:cs="Arial"/>
          <w:szCs w:val="32"/>
        </w:rPr>
        <w:t xml:space="preserve">ey </w:t>
      </w:r>
      <w:r w:rsidR="00E45288">
        <w:rPr>
          <w:rFonts w:cs="Arial"/>
          <w:szCs w:val="32"/>
        </w:rPr>
        <w:t>t</w:t>
      </w:r>
      <w:r w:rsidR="00E45288" w:rsidRPr="00A516FD">
        <w:rPr>
          <w:rFonts w:cs="Arial"/>
          <w:szCs w:val="32"/>
        </w:rPr>
        <w:t xml:space="preserve">opic </w:t>
      </w:r>
      <w:r w:rsidR="00634C10" w:rsidRPr="00A516FD">
        <w:rPr>
          <w:rFonts w:cs="Arial"/>
          <w:szCs w:val="32"/>
        </w:rPr>
        <w:t>documents</w:t>
      </w:r>
      <w:r w:rsidR="00634C10">
        <w:rPr>
          <w:rFonts w:cs="Arial"/>
          <w:szCs w:val="32"/>
        </w:rPr>
        <w:t xml:space="preserve"> are</w:t>
      </w:r>
      <w:r>
        <w:rPr>
          <w:rFonts w:cs="Arial"/>
          <w:szCs w:val="32"/>
        </w:rPr>
        <w:t xml:space="preserve"> called</w:t>
      </w:r>
      <w:r w:rsidR="00634C10">
        <w:rPr>
          <w:rFonts w:cs="Arial"/>
          <w:szCs w:val="32"/>
        </w:rPr>
        <w:t>:</w:t>
      </w:r>
    </w:p>
    <w:p w14:paraId="13A8381C" w14:textId="04CBFAD0" w:rsidR="00634C10" w:rsidRPr="0015227B" w:rsidRDefault="00634C10" w:rsidP="0015227B">
      <w:pPr>
        <w:pStyle w:val="ListParagraph"/>
      </w:pPr>
      <w:r w:rsidRPr="0015227B">
        <w:t xml:space="preserve">Key </w:t>
      </w:r>
      <w:r w:rsidR="00E45288">
        <w:t>t</w:t>
      </w:r>
      <w:r w:rsidR="00E45288" w:rsidRPr="0015227B">
        <w:t xml:space="preserve">opic </w:t>
      </w:r>
      <w:r w:rsidRPr="0015227B">
        <w:t>1: Court-appointed representatives</w:t>
      </w:r>
    </w:p>
    <w:p w14:paraId="377D3EFF" w14:textId="359A9F82" w:rsidR="00634C10" w:rsidRPr="0015227B" w:rsidRDefault="0015227B" w:rsidP="0015227B">
      <w:pPr>
        <w:pStyle w:val="ListParagraph"/>
      </w:pPr>
      <w:r w:rsidRPr="0015227B">
        <w:rPr>
          <w:noProof/>
        </w:rPr>
        <w:drawing>
          <wp:anchor distT="0" distB="0" distL="114300" distR="114300" simplePos="0" relativeHeight="251756032" behindDoc="0" locked="0" layoutInCell="1" allowOverlap="1" wp14:anchorId="5334D054" wp14:editId="7E52F67E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533525" cy="1147200"/>
            <wp:effectExtent l="0" t="0" r="0" b="0"/>
            <wp:wrapNone/>
            <wp:docPr id="53996753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6753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 w:rsidRPr="0015227B">
        <w:t xml:space="preserve">Key </w:t>
      </w:r>
      <w:r w:rsidR="00E45288">
        <w:t>t</w:t>
      </w:r>
      <w:r w:rsidR="00E45288" w:rsidRPr="0015227B">
        <w:t xml:space="preserve">opic </w:t>
      </w:r>
      <w:r w:rsidR="00634C10" w:rsidRPr="0015227B">
        <w:t xml:space="preserve">2: Decision-making support </w:t>
      </w:r>
    </w:p>
    <w:p w14:paraId="5AE698A6" w14:textId="464C992C" w:rsidR="00634C10" w:rsidRPr="0015227B" w:rsidRDefault="0015227B" w:rsidP="0015227B">
      <w:pPr>
        <w:pStyle w:val="ListParagraph"/>
      </w:pPr>
      <w:r w:rsidRPr="0015227B">
        <w:rPr>
          <w:noProof/>
        </w:rPr>
        <w:drawing>
          <wp:anchor distT="0" distB="0" distL="114300" distR="114300" simplePos="0" relativeHeight="251763200" behindDoc="0" locked="0" layoutInCell="1" allowOverlap="1" wp14:anchorId="4E407140" wp14:editId="4FC736AF">
            <wp:simplePos x="0" y="0"/>
            <wp:positionH relativeFrom="margin">
              <wp:align>left</wp:align>
            </wp:positionH>
            <wp:positionV relativeFrom="paragraph">
              <wp:posOffset>604717</wp:posOffset>
            </wp:positionV>
            <wp:extent cx="1390650" cy="924022"/>
            <wp:effectExtent l="0" t="0" r="0" b="9525"/>
            <wp:wrapNone/>
            <wp:docPr id="57040621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0621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 w:rsidRPr="0015227B">
        <w:t xml:space="preserve">Key </w:t>
      </w:r>
      <w:r w:rsidR="00E45288">
        <w:t>t</w:t>
      </w:r>
      <w:r w:rsidR="00E45288" w:rsidRPr="0015227B">
        <w:t xml:space="preserve">opic </w:t>
      </w:r>
      <w:r w:rsidR="00634C10" w:rsidRPr="0015227B">
        <w:t xml:space="preserve">3: Enduring powers of attorney </w:t>
      </w:r>
    </w:p>
    <w:p w14:paraId="1C4A36A5" w14:textId="198D0E15" w:rsidR="007559E2" w:rsidRDefault="007559E2" w:rsidP="007559E2">
      <w:pPr>
        <w:pStyle w:val="ListParagraph"/>
      </w:pPr>
      <w:r w:rsidRPr="007559E2">
        <w:rPr>
          <w:noProof/>
        </w:rPr>
        <w:drawing>
          <wp:anchor distT="0" distB="0" distL="114300" distR="114300" simplePos="0" relativeHeight="251984896" behindDoc="0" locked="0" layoutInCell="1" allowOverlap="1" wp14:anchorId="20879241" wp14:editId="2889BB9B">
            <wp:simplePos x="0" y="0"/>
            <wp:positionH relativeFrom="margin">
              <wp:align>left</wp:align>
            </wp:positionH>
            <wp:positionV relativeFrom="paragraph">
              <wp:posOffset>832026</wp:posOffset>
            </wp:positionV>
            <wp:extent cx="1600200" cy="1600200"/>
            <wp:effectExtent l="0" t="0" r="0" b="0"/>
            <wp:wrapNone/>
            <wp:docPr id="976729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10" w:rsidRPr="0015227B">
        <w:t xml:space="preserve">Key </w:t>
      </w:r>
      <w:r w:rsidR="00E45288">
        <w:t>t</w:t>
      </w:r>
      <w:r w:rsidR="00E45288" w:rsidRPr="0015227B">
        <w:t xml:space="preserve">opic </w:t>
      </w:r>
      <w:r w:rsidR="00634C10" w:rsidRPr="0015227B">
        <w:t>4: Practical improvements and court processes.</w:t>
      </w:r>
      <w:bookmarkStart w:id="10" w:name="_How_to_tell"/>
      <w:bookmarkStart w:id="11" w:name="_Toc160439333"/>
      <w:bookmarkEnd w:id="9"/>
      <w:bookmarkEnd w:id="10"/>
    </w:p>
    <w:p w14:paraId="5433296F" w14:textId="297922A7" w:rsidR="007559E2" w:rsidRDefault="007559E2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B0C019A" w14:textId="661F274A" w:rsidR="005267E4" w:rsidRPr="0015227B" w:rsidRDefault="00634C10" w:rsidP="007559E2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How to tell us what you think</w:t>
      </w:r>
      <w:bookmarkEnd w:id="11"/>
    </w:p>
    <w:p w14:paraId="16A667B6" w14:textId="08AD6640" w:rsidR="005267E4" w:rsidRDefault="005267E4" w:rsidP="005267E4"/>
    <w:p w14:paraId="08E560DA" w14:textId="7F3856ED" w:rsidR="005267E4" w:rsidRDefault="00A516FD" w:rsidP="005267E4">
      <w:r w:rsidRPr="00B41C9B">
        <w:rPr>
          <w:noProof/>
          <w:lang w:val="en-NZ" w:eastAsia="en-NZ"/>
        </w:rPr>
        <w:drawing>
          <wp:anchor distT="0" distB="0" distL="114300" distR="114300" simplePos="0" relativeHeight="251565568" behindDoc="0" locked="0" layoutInCell="1" allowOverlap="1" wp14:anchorId="2328ECEC" wp14:editId="46EEEF97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485900" cy="1351660"/>
            <wp:effectExtent l="0" t="0" r="0" b="127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1335B" w14:textId="77777777" w:rsidR="005267E4" w:rsidRDefault="005267E4" w:rsidP="005267E4">
      <w:r>
        <w:t>We want to hear what you think.</w:t>
      </w:r>
    </w:p>
    <w:p w14:paraId="28DC11B0" w14:textId="77777777" w:rsidR="005267E4" w:rsidRDefault="005267E4" w:rsidP="005267E4"/>
    <w:p w14:paraId="1D9F486F" w14:textId="77777777" w:rsidR="005267E4" w:rsidRDefault="005267E4" w:rsidP="005267E4">
      <w:bookmarkStart w:id="12" w:name="_Hlk161840093"/>
    </w:p>
    <w:p w14:paraId="02AA8659" w14:textId="3B173F79" w:rsidR="005267E4" w:rsidRDefault="005267E4" w:rsidP="005267E4">
      <w:r w:rsidRPr="00B41C9B">
        <w:rPr>
          <w:noProof/>
          <w:lang w:val="en-NZ" w:eastAsia="en-NZ"/>
        </w:rPr>
        <w:drawing>
          <wp:anchor distT="0" distB="0" distL="114300" distR="114300" simplePos="0" relativeHeight="251554304" behindDoc="0" locked="0" layoutInCell="1" allowOverlap="1" wp14:anchorId="087EC7F7" wp14:editId="576A5C3B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695450" cy="11303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963">
        <w:t>We will use what you tell us to make our report to the Government about what the law should be.</w:t>
      </w:r>
    </w:p>
    <w:bookmarkEnd w:id="12"/>
    <w:p w14:paraId="62F0A466" w14:textId="77777777" w:rsidR="005267E4" w:rsidRDefault="005267E4" w:rsidP="005267E4">
      <w:r>
        <w:rPr>
          <w:noProof/>
          <w:lang w:val="en-NZ" w:eastAsia="en-NZ"/>
        </w:rPr>
        <w:drawing>
          <wp:anchor distT="0" distB="0" distL="114300" distR="114300" simplePos="0" relativeHeight="251589120" behindDoc="0" locked="0" layoutInCell="1" allowOverlap="1" wp14:anchorId="1DE298FA" wp14:editId="26611E40">
            <wp:simplePos x="0" y="0"/>
            <wp:positionH relativeFrom="column">
              <wp:posOffset>-76200</wp:posOffset>
            </wp:positionH>
            <wp:positionV relativeFrom="paragraph">
              <wp:posOffset>236855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0"/>
                <wp:lineTo x="9632" y="1168"/>
                <wp:lineTo x="7297" y="4670"/>
                <wp:lineTo x="1168" y="9632"/>
                <wp:lineTo x="1168" y="21016"/>
                <wp:lineTo x="2043" y="21308"/>
                <wp:lineTo x="11384" y="21308"/>
                <wp:lineTo x="19265" y="21308"/>
                <wp:lineTo x="20141" y="21308"/>
                <wp:lineTo x="20432" y="9632"/>
                <wp:lineTo x="17222" y="6130"/>
                <wp:lineTo x="16054" y="4378"/>
                <wp:lineTo x="15178" y="2043"/>
                <wp:lineTo x="14011" y="0"/>
                <wp:lineTo x="10508" y="0"/>
              </wp:wrapPolygon>
            </wp:wrapThrough>
            <wp:docPr id="522" name="Picture 5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FD35E" w14:textId="77777777" w:rsidR="005267E4" w:rsidRDefault="005267E4" w:rsidP="005267E4"/>
    <w:p w14:paraId="59BCA6B9" w14:textId="77777777" w:rsidR="005267E4" w:rsidRDefault="005267E4" w:rsidP="005267E4">
      <w:r>
        <w:t xml:space="preserve">Telling us what you think is called </w:t>
      </w:r>
      <w:r>
        <w:rPr>
          <w:b/>
          <w:bCs/>
        </w:rPr>
        <w:t>making a submission</w:t>
      </w:r>
      <w:r>
        <w:t>.</w:t>
      </w:r>
    </w:p>
    <w:p w14:paraId="3554DE6D" w14:textId="77777777" w:rsidR="005267E4" w:rsidRDefault="005267E4" w:rsidP="005267E4"/>
    <w:p w14:paraId="13E5BF90" w14:textId="77777777" w:rsidR="005267E4" w:rsidRDefault="005267E4" w:rsidP="005267E4"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569664" behindDoc="0" locked="0" layoutInCell="1" allowOverlap="1" wp14:anchorId="1866DE03" wp14:editId="76D2366B">
            <wp:simplePos x="0" y="0"/>
            <wp:positionH relativeFrom="column">
              <wp:posOffset>-76200</wp:posOffset>
            </wp:positionH>
            <wp:positionV relativeFrom="paragraph">
              <wp:posOffset>219075</wp:posOffset>
            </wp:positionV>
            <wp:extent cx="1812992" cy="131445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9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2A11F" w14:textId="3CF24CC4" w:rsidR="005267E4" w:rsidRDefault="005267E4" w:rsidP="00495FFD">
      <w:r>
        <w:t xml:space="preserve">In </w:t>
      </w:r>
      <w:r w:rsidR="00343963">
        <w:t>the key topic</w:t>
      </w:r>
      <w:r>
        <w:t xml:space="preserve"> </w:t>
      </w:r>
      <w:proofErr w:type="gramStart"/>
      <w:r>
        <w:t>document</w:t>
      </w:r>
      <w:r w:rsidR="00343963">
        <w:t>s</w:t>
      </w:r>
      <w:proofErr w:type="gramEnd"/>
      <w:r>
        <w:t xml:space="preserve"> there are questions about different things we will think about in the review.</w:t>
      </w:r>
    </w:p>
    <w:p w14:paraId="2E64D743" w14:textId="54CCA17F" w:rsidR="005267E4" w:rsidRDefault="005267E4" w:rsidP="005267E4">
      <w:pPr>
        <w:ind w:left="0"/>
      </w:pPr>
    </w:p>
    <w:p w14:paraId="5DF7340B" w14:textId="77777777" w:rsidR="00876DAE" w:rsidRDefault="00876DAE">
      <w:pPr>
        <w:spacing w:line="240" w:lineRule="auto"/>
        <w:ind w:left="0"/>
      </w:pPr>
      <w:r>
        <w:br w:type="page"/>
      </w:r>
    </w:p>
    <w:p w14:paraId="6DA2E6E6" w14:textId="7C0B70E6" w:rsidR="005267E4" w:rsidRDefault="005267E4" w:rsidP="005267E4">
      <w:r w:rsidRPr="005C05F6">
        <w:rPr>
          <w:noProof/>
          <w:lang w:val="en-NZ" w:eastAsia="en-NZ"/>
        </w:rPr>
        <w:lastRenderedPageBreak/>
        <w:drawing>
          <wp:anchor distT="0" distB="0" distL="114300" distR="114300" simplePos="0" relativeHeight="251561472" behindDoc="0" locked="0" layoutInCell="1" allowOverlap="1" wp14:anchorId="1E82907F" wp14:editId="797E9769">
            <wp:simplePos x="0" y="0"/>
            <wp:positionH relativeFrom="column">
              <wp:posOffset>0</wp:posOffset>
            </wp:positionH>
            <wp:positionV relativeFrom="paragraph">
              <wp:posOffset>17</wp:posOffset>
            </wp:positionV>
            <wp:extent cx="1725947" cy="173355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When you make your </w:t>
      </w:r>
      <w:proofErr w:type="gramStart"/>
      <w:r>
        <w:t>submission</w:t>
      </w:r>
      <w:proofErr w:type="gramEnd"/>
      <w:r>
        <w:t xml:space="preserve"> you can answer:</w:t>
      </w:r>
      <w:r>
        <w:br/>
      </w:r>
    </w:p>
    <w:p w14:paraId="1D810349" w14:textId="47DBEC2A" w:rsidR="005267E4" w:rsidRDefault="005267E4" w:rsidP="005267E4">
      <w:pPr>
        <w:pStyle w:val="ListParagraph"/>
        <w:spacing w:before="0" w:after="200"/>
        <w:ind w:left="4253"/>
        <w:contextualSpacing/>
      </w:pPr>
      <w:r>
        <w:t>all the questions</w:t>
      </w:r>
      <w:r>
        <w:br/>
      </w:r>
    </w:p>
    <w:p w14:paraId="7967D990" w14:textId="4C0896A6" w:rsidR="005267E4" w:rsidRDefault="00D36407" w:rsidP="005267E4">
      <w:pPr>
        <w:pStyle w:val="ListParagraph"/>
        <w:spacing w:before="0" w:after="200"/>
        <w:ind w:left="4253"/>
        <w:contextualSpacing/>
      </w:pPr>
      <w:r w:rsidRPr="00D36407">
        <w:rPr>
          <w:noProof/>
        </w:rPr>
        <w:drawing>
          <wp:anchor distT="0" distB="0" distL="114300" distR="114300" simplePos="0" relativeHeight="251798016" behindDoc="0" locked="0" layoutInCell="1" allowOverlap="1" wp14:anchorId="7582104A" wp14:editId="088390C2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495425" cy="1495425"/>
            <wp:effectExtent l="0" t="0" r="0" b="0"/>
            <wp:wrapNone/>
            <wp:docPr id="69067332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7332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7E4">
        <w:t>just the questions you want to.</w:t>
      </w:r>
    </w:p>
    <w:p w14:paraId="6F7A9780" w14:textId="0644D1DE" w:rsidR="005267E4" w:rsidRDefault="005267E4" w:rsidP="005267E4"/>
    <w:p w14:paraId="69B0C674" w14:textId="174CFC54" w:rsidR="005267E4" w:rsidRDefault="005267E4" w:rsidP="005267E4"/>
    <w:p w14:paraId="2012658C" w14:textId="750023B8" w:rsidR="005267E4" w:rsidRDefault="005267E4" w:rsidP="005267E4">
      <w:r>
        <w:t>You can make a submission</w:t>
      </w:r>
      <w:r w:rsidR="00D452DA">
        <w:t>:</w:t>
      </w:r>
    </w:p>
    <w:p w14:paraId="4496EB5B" w14:textId="7D33CC15" w:rsidR="005267E4" w:rsidRDefault="00D36407" w:rsidP="0015227B">
      <w:pPr>
        <w:pStyle w:val="Listtoplevel"/>
      </w:pPr>
      <w:r w:rsidRPr="00D36407">
        <w:drawing>
          <wp:anchor distT="0" distB="0" distL="114300" distR="114300" simplePos="0" relativeHeight="251805184" behindDoc="0" locked="0" layoutInCell="1" allowOverlap="1" wp14:anchorId="3E51ACE8" wp14:editId="3A550E76">
            <wp:simplePos x="0" y="0"/>
            <wp:positionH relativeFrom="column">
              <wp:posOffset>0</wp:posOffset>
            </wp:positionH>
            <wp:positionV relativeFrom="paragraph">
              <wp:posOffset>501015</wp:posOffset>
            </wp:positionV>
            <wp:extent cx="1228725" cy="1228725"/>
            <wp:effectExtent l="0" t="0" r="0" b="0"/>
            <wp:wrapNone/>
            <wp:docPr id="129606357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6357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27B">
        <w:t>o</w:t>
      </w:r>
      <w:r w:rsidR="005267E4">
        <w:t>n your own</w:t>
      </w:r>
    </w:p>
    <w:p w14:paraId="60E46145" w14:textId="6DB6AF14" w:rsidR="005267E4" w:rsidRDefault="0015227B" w:rsidP="00D36407">
      <w:pPr>
        <w:pStyle w:val="Listtoplevel"/>
      </w:pPr>
      <w:r>
        <w:t>a</w:t>
      </w:r>
      <w:r w:rsidR="005267E4">
        <w:t>s part of a group</w:t>
      </w:r>
      <w:r w:rsidR="00495FFD">
        <w:t>.</w:t>
      </w:r>
    </w:p>
    <w:p w14:paraId="7CCE65A0" w14:textId="5166D1CB" w:rsidR="005267E4" w:rsidRDefault="005267E4" w:rsidP="005267E4"/>
    <w:p w14:paraId="5A6790A5" w14:textId="72925083" w:rsidR="00D71392" w:rsidRDefault="00D71392" w:rsidP="00D71392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7C8C3F89" wp14:editId="7227ABF2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3562350" cy="1618615"/>
                <wp:effectExtent l="0" t="0" r="0" b="635"/>
                <wp:wrapNone/>
                <wp:docPr id="18329212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74F08" id="Rectangle 108" o:spid="_x0000_s1026" style="position:absolute;margin-left:229.3pt;margin-top:14.65pt;width:280.5pt;height:127.45pt;z-index:-25132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" fillcolor="#ffe599 [1303]" stroked="f">
                <w10:wrap anchorx="margin"/>
              </v:rect>
            </w:pict>
          </mc:Fallback>
        </mc:AlternateContent>
      </w:r>
    </w:p>
    <w:p w14:paraId="5224DEC2" w14:textId="7E252891" w:rsidR="00D71392" w:rsidRDefault="00D71392" w:rsidP="00D71392">
      <w:r>
        <w:rPr>
          <w:noProof/>
        </w:rPr>
        <w:drawing>
          <wp:anchor distT="0" distB="0" distL="114300" distR="114300" simplePos="0" relativeHeight="251987968" behindDoc="0" locked="0" layoutInCell="1" allowOverlap="1" wp14:anchorId="69051EFF" wp14:editId="04830637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914400" cy="914400"/>
            <wp:effectExtent l="0" t="0" r="0" b="0"/>
            <wp:wrapNone/>
            <wp:docPr id="666703877" name="Picture 1" descr="Date Ju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 Jun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86944" behindDoc="0" locked="0" layoutInCell="1" allowOverlap="1" wp14:anchorId="31921CD6" wp14:editId="4D6901B4">
            <wp:simplePos x="0" y="0"/>
            <wp:positionH relativeFrom="column">
              <wp:posOffset>1028700</wp:posOffset>
            </wp:positionH>
            <wp:positionV relativeFrom="paragraph">
              <wp:posOffset>149225</wp:posOffset>
            </wp:positionV>
            <wp:extent cx="895350" cy="1029970"/>
            <wp:effectExtent l="0" t="0" r="0" b="0"/>
            <wp:wrapNone/>
            <wp:docPr id="1553678400" name="Picture 15536784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78400" name="Picture 15536784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need to get your submission to us by:</w:t>
      </w:r>
      <w:r w:rsidRPr="00D71392">
        <w:rPr>
          <w:noProof/>
        </w:rPr>
        <w:t xml:space="preserve"> </w:t>
      </w:r>
    </w:p>
    <w:p w14:paraId="6B82A9FE" w14:textId="77777777" w:rsidR="00D71392" w:rsidRDefault="00D71392" w:rsidP="00D71392"/>
    <w:p w14:paraId="0EC0563C" w14:textId="77777777" w:rsidR="00D71392" w:rsidRDefault="00D71392" w:rsidP="00D71392">
      <w:r w:rsidRPr="002B5BE1">
        <w:rPr>
          <w:b/>
        </w:rPr>
        <w:t xml:space="preserve">5 pm Friday </w:t>
      </w:r>
      <w:r>
        <w:rPr>
          <w:b/>
        </w:rPr>
        <w:t>21 June 2024</w:t>
      </w:r>
      <w:r w:rsidRPr="002B5BE1">
        <w:rPr>
          <w:b/>
        </w:rPr>
        <w:t>.</w:t>
      </w:r>
    </w:p>
    <w:p w14:paraId="2934D4EB" w14:textId="06AF8DE7" w:rsidR="0015227B" w:rsidRDefault="0015227B">
      <w:pPr>
        <w:spacing w:line="240" w:lineRule="auto"/>
        <w:ind w:left="0"/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br w:type="page"/>
      </w:r>
    </w:p>
    <w:p w14:paraId="42A3E462" w14:textId="1A7A54BB" w:rsidR="005267E4" w:rsidRDefault="00D36407" w:rsidP="005267E4">
      <w:pPr>
        <w:rPr>
          <w:rFonts w:eastAsiaTheme="minorHAnsi"/>
          <w:szCs w:val="22"/>
          <w:lang w:val="en-GB"/>
        </w:rPr>
      </w:pPr>
      <w:r w:rsidRPr="00D36407">
        <w:rPr>
          <w:rFonts w:eastAsia="Times New Roman"/>
          <w:noProof/>
          <w:shd w:val="clear" w:color="auto" w:fill="FFFFFF"/>
          <w:lang w:val="en-NZ" w:eastAsia="en-GB"/>
        </w:rPr>
        <w:lastRenderedPageBreak/>
        <w:drawing>
          <wp:anchor distT="0" distB="0" distL="114300" distR="114300" simplePos="0" relativeHeight="251809280" behindDoc="0" locked="0" layoutInCell="1" allowOverlap="1" wp14:anchorId="4D013610" wp14:editId="7D4F25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8275" cy="1438275"/>
            <wp:effectExtent l="0" t="0" r="0" b="0"/>
            <wp:wrapNone/>
            <wp:docPr id="104354432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4432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7E4">
        <w:rPr>
          <w:rFonts w:eastAsia="Times New Roman"/>
          <w:shd w:val="clear" w:color="auto" w:fill="FFFFFF"/>
          <w:lang w:val="en-NZ" w:eastAsia="en-GB"/>
        </w:rPr>
        <w:t>You can make a submission by emailing us at</w:t>
      </w:r>
      <w:r w:rsidR="005F23EA">
        <w:rPr>
          <w:rFonts w:eastAsia="Times New Roman"/>
          <w:shd w:val="clear" w:color="auto" w:fill="FFFFFF"/>
          <w:lang w:val="en-NZ" w:eastAsia="en-GB"/>
        </w:rPr>
        <w:t>:</w:t>
      </w:r>
    </w:p>
    <w:p w14:paraId="1D13648D" w14:textId="77777777" w:rsidR="0015227B" w:rsidRDefault="0015227B" w:rsidP="0015227B"/>
    <w:p w14:paraId="4B7F9B1F" w14:textId="213F8664" w:rsidR="005267E4" w:rsidRPr="00DA4A04" w:rsidRDefault="00000000" w:rsidP="0015227B">
      <w:pPr>
        <w:ind w:hanging="142"/>
        <w:rPr>
          <w:rFonts w:eastAsia="Times New Roman"/>
          <w:b/>
          <w:shd w:val="clear" w:color="auto" w:fill="FFFFFF"/>
          <w:lang w:val="en-NZ" w:eastAsia="en-GB"/>
        </w:rPr>
      </w:pPr>
      <w:hyperlink r:id="rId59" w:history="1">
        <w:r w:rsidR="005267E4" w:rsidRPr="00DA4A04">
          <w:rPr>
            <w:rStyle w:val="Hyperlink"/>
            <w:rFonts w:eastAsia="Times New Roman"/>
            <w:b/>
            <w:color w:val="auto"/>
            <w:u w:val="none"/>
            <w:shd w:val="clear" w:color="auto" w:fill="FFFFFF"/>
            <w:lang w:val="en-NZ" w:eastAsia="en-GB"/>
          </w:rPr>
          <w:t>huarahi.whakatau@lawcom.govt.nz</w:t>
        </w:r>
      </w:hyperlink>
      <w:r w:rsidR="005267E4" w:rsidRPr="00DA4A04">
        <w:rPr>
          <w:rFonts w:eastAsia="Times New Roman"/>
          <w:b/>
          <w:shd w:val="clear" w:color="auto" w:fill="FFFFFF"/>
          <w:lang w:val="en-NZ" w:eastAsia="en-GB"/>
        </w:rPr>
        <w:br/>
      </w:r>
    </w:p>
    <w:p w14:paraId="2F65BFF2" w14:textId="77777777" w:rsidR="005267E4" w:rsidRDefault="005267E4" w:rsidP="005267E4">
      <w:pPr>
        <w:rPr>
          <w:rFonts w:eastAsia="Times New Roman"/>
          <w:shd w:val="clear" w:color="auto" w:fill="FFFFFF"/>
          <w:lang w:val="en-NZ" w:eastAsia="en-GB"/>
        </w:rPr>
      </w:pPr>
      <w:r w:rsidRPr="005C05F6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573760" behindDoc="0" locked="0" layoutInCell="1" allowOverlap="1" wp14:anchorId="6524E5B2" wp14:editId="606CBF24">
            <wp:simplePos x="0" y="0"/>
            <wp:positionH relativeFrom="column">
              <wp:posOffset>-609600</wp:posOffset>
            </wp:positionH>
            <wp:positionV relativeFrom="paragraph">
              <wp:posOffset>226695</wp:posOffset>
            </wp:positionV>
            <wp:extent cx="2514600" cy="1778273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81724A" w14:textId="77777777" w:rsidR="005267E4" w:rsidRDefault="005267E4" w:rsidP="005267E4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t xml:space="preserve">You can also </w:t>
      </w:r>
      <w:r w:rsidRPr="00DA4A04">
        <w:rPr>
          <w:rFonts w:eastAsia="Times New Roman"/>
          <w:b/>
          <w:shd w:val="clear" w:color="auto" w:fill="FFFFFF"/>
          <w:lang w:val="en-NZ" w:eastAsia="en-GB"/>
        </w:rPr>
        <w:t>post</w:t>
      </w:r>
      <w:r>
        <w:rPr>
          <w:rFonts w:eastAsia="Times New Roman"/>
          <w:shd w:val="clear" w:color="auto" w:fill="FFFFFF"/>
          <w:lang w:val="en-NZ" w:eastAsia="en-GB"/>
        </w:rPr>
        <w:t xml:space="preserve"> your submission to:</w:t>
      </w:r>
    </w:p>
    <w:p w14:paraId="1A0A76BF" w14:textId="77777777" w:rsidR="005267E4" w:rsidRDefault="005267E4" w:rsidP="005267E4">
      <w:pPr>
        <w:rPr>
          <w:rFonts w:eastAsia="Times New Roman"/>
          <w:shd w:val="clear" w:color="auto" w:fill="FFFFFF"/>
          <w:lang w:val="en-NZ" w:eastAsia="en-GB"/>
        </w:rPr>
      </w:pPr>
    </w:p>
    <w:p w14:paraId="1E7A4C97" w14:textId="2B8BE7DD" w:rsidR="005267E4" w:rsidRPr="00DA4A04" w:rsidRDefault="005267E4" w:rsidP="005267E4">
      <w:pPr>
        <w:rPr>
          <w:b/>
        </w:rPr>
      </w:pPr>
      <w:r w:rsidRPr="00DA4A04">
        <w:rPr>
          <w:b/>
        </w:rPr>
        <w:t xml:space="preserve">Review of Adult </w:t>
      </w:r>
      <w:r w:rsidR="00A012DC" w:rsidRPr="00DA4A04">
        <w:rPr>
          <w:b/>
        </w:rPr>
        <w:t>D</w:t>
      </w:r>
      <w:r w:rsidR="00A012DC">
        <w:rPr>
          <w:b/>
        </w:rPr>
        <w:t>ecision-</w:t>
      </w:r>
      <w:r>
        <w:rPr>
          <w:b/>
        </w:rPr>
        <w:t>M</w:t>
      </w:r>
      <w:r w:rsidRPr="00DA4A04">
        <w:rPr>
          <w:b/>
        </w:rPr>
        <w:t>aking Capacity Law</w:t>
      </w:r>
    </w:p>
    <w:p w14:paraId="54D8F01B" w14:textId="77777777" w:rsidR="005267E4" w:rsidRPr="00DA4A04" w:rsidRDefault="005267E4" w:rsidP="005267E4">
      <w:pPr>
        <w:rPr>
          <w:b/>
        </w:rPr>
      </w:pPr>
    </w:p>
    <w:p w14:paraId="21801EF1" w14:textId="77777777" w:rsidR="005267E4" w:rsidRPr="00DA4A04" w:rsidRDefault="005267E4" w:rsidP="005267E4">
      <w:pPr>
        <w:rPr>
          <w:b/>
        </w:rPr>
      </w:pPr>
      <w:r w:rsidRPr="00DA4A04">
        <w:rPr>
          <w:b/>
        </w:rPr>
        <w:t>Law Commission</w:t>
      </w:r>
    </w:p>
    <w:p w14:paraId="4B2FC2F1" w14:textId="77777777" w:rsidR="005267E4" w:rsidRPr="00DA4A04" w:rsidRDefault="005267E4" w:rsidP="005267E4">
      <w:pPr>
        <w:rPr>
          <w:b/>
        </w:rPr>
      </w:pPr>
    </w:p>
    <w:p w14:paraId="025664A8" w14:textId="77777777" w:rsidR="005267E4" w:rsidRPr="00DA4A04" w:rsidRDefault="005267E4" w:rsidP="005267E4">
      <w:pPr>
        <w:rPr>
          <w:b/>
        </w:rPr>
      </w:pPr>
      <w:r w:rsidRPr="00DA4A04">
        <w:rPr>
          <w:b/>
        </w:rPr>
        <w:t>PO Box 2590</w:t>
      </w:r>
    </w:p>
    <w:p w14:paraId="476030FC" w14:textId="77777777" w:rsidR="005267E4" w:rsidRPr="00DA4A04" w:rsidRDefault="005267E4" w:rsidP="005267E4">
      <w:pPr>
        <w:rPr>
          <w:b/>
        </w:rPr>
      </w:pPr>
    </w:p>
    <w:p w14:paraId="504416FA" w14:textId="77777777" w:rsidR="005267E4" w:rsidRDefault="005267E4" w:rsidP="005267E4">
      <w:pPr>
        <w:rPr>
          <w:b/>
        </w:rPr>
      </w:pPr>
      <w:r w:rsidRPr="00DA4A04">
        <w:rPr>
          <w:b/>
        </w:rPr>
        <w:t>Wellington 6140</w:t>
      </w:r>
    </w:p>
    <w:p w14:paraId="00D766F2" w14:textId="408392D2" w:rsidR="005267E4" w:rsidRDefault="005267E4" w:rsidP="005267E4">
      <w:pPr>
        <w:rPr>
          <w:b/>
        </w:rPr>
      </w:pPr>
    </w:p>
    <w:p w14:paraId="09C8E155" w14:textId="07F060EE" w:rsidR="005267E4" w:rsidRDefault="005267E4" w:rsidP="005267E4">
      <w:pPr>
        <w:rPr>
          <w:b/>
        </w:rPr>
      </w:pPr>
    </w:p>
    <w:p w14:paraId="17129F1F" w14:textId="7EF10802" w:rsidR="005267E4" w:rsidRDefault="00D36407" w:rsidP="00343963">
      <w:pPr>
        <w:tabs>
          <w:tab w:val="left" w:pos="4253"/>
        </w:tabs>
      </w:pPr>
      <w:r w:rsidRPr="00D36407">
        <w:rPr>
          <w:b/>
          <w:noProof/>
        </w:rPr>
        <w:drawing>
          <wp:anchor distT="0" distB="0" distL="114300" distR="114300" simplePos="0" relativeHeight="251817472" behindDoc="0" locked="0" layoutInCell="1" allowOverlap="1" wp14:anchorId="1CEA8BEA" wp14:editId="46EDADE8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995170" cy="1276350"/>
            <wp:effectExtent l="0" t="0" r="0" b="0"/>
            <wp:wrapNone/>
            <wp:docPr id="37008803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8803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7E4">
        <w:t xml:space="preserve">If you cannot make a submission </w:t>
      </w:r>
      <w:r w:rsidR="00A012DC">
        <w:t xml:space="preserve">in </w:t>
      </w:r>
      <w:r w:rsidR="005267E4">
        <w:t xml:space="preserve">these </w:t>
      </w:r>
      <w:proofErr w:type="gramStart"/>
      <w:r w:rsidR="005267E4">
        <w:t>ways</w:t>
      </w:r>
      <w:proofErr w:type="gramEnd"/>
      <w:r w:rsidR="005267E4">
        <w:t xml:space="preserve"> please get in touch with us.</w:t>
      </w:r>
    </w:p>
    <w:p w14:paraId="5F326716" w14:textId="77777777" w:rsidR="005267E4" w:rsidRDefault="005267E4" w:rsidP="005267E4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DF38F7D" w14:textId="20D72F14" w:rsidR="00124EA8" w:rsidRDefault="00634C10" w:rsidP="00124EA8">
      <w:pPr>
        <w:pStyle w:val="Heading1"/>
        <w:rPr>
          <w:shd w:val="clear" w:color="auto" w:fill="FFFFFF"/>
          <w:lang w:eastAsia="en-GB"/>
        </w:rPr>
      </w:pPr>
      <w:bookmarkStart w:id="13" w:name="_If_you_need"/>
      <w:bookmarkStart w:id="14" w:name="_Toc160439334"/>
      <w:bookmarkEnd w:id="13"/>
      <w:r>
        <w:rPr>
          <w:shd w:val="clear" w:color="auto" w:fill="FFFFFF"/>
          <w:lang w:eastAsia="en-GB"/>
        </w:rPr>
        <w:lastRenderedPageBreak/>
        <w:t>If you need support</w:t>
      </w:r>
      <w:bookmarkEnd w:id="14"/>
      <w:r w:rsidR="00124EA8">
        <w:rPr>
          <w:shd w:val="clear" w:color="auto" w:fill="FFFFFF"/>
          <w:lang w:eastAsia="en-GB"/>
        </w:rPr>
        <w:t xml:space="preserve"> </w:t>
      </w:r>
    </w:p>
    <w:p w14:paraId="63D48FE4" w14:textId="3611BE13" w:rsidR="00124EA8" w:rsidRPr="00124EA8" w:rsidRDefault="00124EA8" w:rsidP="00124EA8">
      <w:pPr>
        <w:rPr>
          <w:lang w:eastAsia="en-GB"/>
        </w:rPr>
      </w:pPr>
    </w:p>
    <w:p w14:paraId="6CA103BA" w14:textId="11F3EEA3" w:rsidR="00124EA8" w:rsidRDefault="00124EA8" w:rsidP="00124EA8">
      <w:pPr>
        <w:rPr>
          <w:rFonts w:eastAsia="Times New Roman"/>
          <w:shd w:val="clear" w:color="auto" w:fill="FFFFFF"/>
          <w:lang w:eastAsia="en-GB"/>
        </w:rPr>
      </w:pPr>
    </w:p>
    <w:p w14:paraId="1AD80391" w14:textId="39F316A4" w:rsidR="005267E4" w:rsidRDefault="00D36407" w:rsidP="00124EA8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30784" behindDoc="0" locked="0" layoutInCell="1" allowOverlap="1" wp14:anchorId="25993B29" wp14:editId="2735715A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683385" cy="2380615"/>
            <wp:effectExtent l="0" t="0" r="0" b="0"/>
            <wp:wrapNone/>
            <wp:docPr id="133326298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298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7E4">
        <w:rPr>
          <w:rFonts w:eastAsia="Times New Roman"/>
          <w:shd w:val="clear" w:color="auto" w:fill="FFFFFF"/>
          <w:lang w:eastAsia="en-GB"/>
        </w:rPr>
        <w:t>Some people might find it makes them sad to:</w:t>
      </w:r>
    </w:p>
    <w:p w14:paraId="23E87B02" w14:textId="32F99896" w:rsidR="005267E4" w:rsidRDefault="005267E4" w:rsidP="005267E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think about the things in the review</w:t>
      </w:r>
    </w:p>
    <w:p w14:paraId="4180B8A8" w14:textId="20C0EEF4" w:rsidR="005267E4" w:rsidRDefault="005267E4" w:rsidP="005267E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 a submission.</w:t>
      </w:r>
    </w:p>
    <w:p w14:paraId="5E3E34E4" w14:textId="2B03B723" w:rsidR="005267E4" w:rsidRDefault="005267E4" w:rsidP="00124EA8">
      <w:pPr>
        <w:rPr>
          <w:rFonts w:eastAsia="Times New Roman"/>
          <w:shd w:val="clear" w:color="auto" w:fill="FFFFFF"/>
          <w:lang w:eastAsia="en-GB"/>
        </w:rPr>
      </w:pPr>
    </w:p>
    <w:p w14:paraId="0B71DBC1" w14:textId="01C14389" w:rsidR="005267E4" w:rsidRDefault="00D36407" w:rsidP="00124EA8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23616" behindDoc="0" locked="0" layoutInCell="1" allowOverlap="1" wp14:anchorId="05816333" wp14:editId="484A5BE4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2160905" cy="1398905"/>
            <wp:effectExtent l="0" t="0" r="0" b="0"/>
            <wp:wrapNone/>
            <wp:docPr id="147505159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5159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4D48F" w14:textId="5101D572" w:rsidR="005267E4" w:rsidRDefault="005267E4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</w:t>
      </w:r>
      <w:r w:rsidR="00343963">
        <w:rPr>
          <w:rFonts w:eastAsia="Times New Roman"/>
          <w:shd w:val="clear" w:color="auto" w:fill="FFFFFF"/>
          <w:lang w:eastAsia="en-GB"/>
        </w:rPr>
        <w:t>can</w:t>
      </w:r>
      <w:r>
        <w:rPr>
          <w:rFonts w:eastAsia="Times New Roman"/>
          <w:shd w:val="clear" w:color="auto" w:fill="FFFFFF"/>
          <w:lang w:eastAsia="en-GB"/>
        </w:rPr>
        <w:t xml:space="preserve"> ask someone to support you to make a submission.</w:t>
      </w:r>
    </w:p>
    <w:p w14:paraId="7BFFD0F4" w14:textId="67BBD589" w:rsidR="005267E4" w:rsidRDefault="005267E4" w:rsidP="00124EA8">
      <w:pPr>
        <w:rPr>
          <w:rFonts w:eastAsia="Times New Roman"/>
          <w:shd w:val="clear" w:color="auto" w:fill="FFFFFF"/>
          <w:lang w:eastAsia="en-GB"/>
        </w:rPr>
      </w:pPr>
    </w:p>
    <w:p w14:paraId="3D4F8EF1" w14:textId="3C2A5285" w:rsidR="005267E4" w:rsidRDefault="005267E4" w:rsidP="00124EA8">
      <w:pPr>
        <w:rPr>
          <w:rFonts w:eastAsia="Times New Roman"/>
          <w:shd w:val="clear" w:color="auto" w:fill="FFFFFF"/>
          <w:lang w:eastAsia="en-GB"/>
        </w:rPr>
      </w:pPr>
    </w:p>
    <w:p w14:paraId="10C5338C" w14:textId="3EAC83C5" w:rsidR="005267E4" w:rsidRDefault="00D36407" w:rsidP="00D36407">
      <w:pPr>
        <w:rPr>
          <w:rFonts w:eastAsia="Times New Roman"/>
          <w:shd w:val="clear" w:color="auto" w:fill="FFFFFF"/>
          <w:lang w:eastAsia="en-GB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840000" behindDoc="0" locked="0" layoutInCell="1" allowOverlap="1" wp14:anchorId="1E235E3C" wp14:editId="67B41DA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333500" cy="1485900"/>
            <wp:effectExtent l="0" t="0" r="0" b="0"/>
            <wp:wrapNone/>
            <wp:docPr id="5112867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867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7E4">
        <w:rPr>
          <w:rFonts w:eastAsia="Times New Roman"/>
          <w:shd w:val="clear" w:color="auto" w:fill="FFFFFF"/>
          <w:lang w:eastAsia="en-GB"/>
        </w:rPr>
        <w:t xml:space="preserve">If you are </w:t>
      </w:r>
      <w:proofErr w:type="gramStart"/>
      <w:r w:rsidR="005267E4">
        <w:rPr>
          <w:rFonts w:eastAsia="Times New Roman"/>
          <w:shd w:val="clear" w:color="auto" w:fill="FFFFFF"/>
          <w:lang w:eastAsia="en-GB"/>
        </w:rPr>
        <w:t>upset</w:t>
      </w:r>
      <w:proofErr w:type="gramEnd"/>
      <w:r w:rsidR="005267E4">
        <w:rPr>
          <w:rFonts w:eastAsia="Times New Roman"/>
          <w:shd w:val="clear" w:color="auto" w:fill="FFFFFF"/>
          <w:lang w:eastAsia="en-GB"/>
        </w:rPr>
        <w:t xml:space="preserve"> you can also </w:t>
      </w:r>
      <w:r>
        <w:rPr>
          <w:rFonts w:eastAsia="Times New Roman"/>
          <w:shd w:val="clear" w:color="auto" w:fill="FFFFFF"/>
          <w:lang w:eastAsia="en-GB"/>
        </w:rPr>
        <w:t>contact:</w:t>
      </w:r>
    </w:p>
    <w:p w14:paraId="6A265EC1" w14:textId="7B54CD2A" w:rsidR="00304E71" w:rsidRDefault="00304E71" w:rsidP="00D36407">
      <w:pPr>
        <w:rPr>
          <w:rFonts w:eastAsia="Times New Roman"/>
          <w:shd w:val="clear" w:color="auto" w:fill="FFFFFF"/>
          <w:lang w:eastAsia="en-GB"/>
        </w:rPr>
      </w:pPr>
    </w:p>
    <w:p w14:paraId="6A4082DE" w14:textId="51DD4E79" w:rsidR="00304E71" w:rsidRDefault="00304E71" w:rsidP="00D36407">
      <w:pPr>
        <w:rPr>
          <w:rFonts w:cs="Arial"/>
          <w:sz w:val="36"/>
          <w:szCs w:val="36"/>
        </w:rPr>
      </w:pPr>
      <w:r>
        <w:rPr>
          <w:rStyle w:val="findhit"/>
          <w:rFonts w:eastAsiaTheme="majorEastAsia" w:cs="Arial"/>
          <w:b/>
          <w:bCs/>
          <w:sz w:val="36"/>
          <w:szCs w:val="36"/>
          <w:lang w:val="en-GB"/>
        </w:rPr>
        <w:t>17</w:t>
      </w:r>
      <w:r>
        <w:rPr>
          <w:rStyle w:val="normaltextrun"/>
          <w:rFonts w:cs="Arial"/>
          <w:b/>
          <w:bCs/>
          <w:sz w:val="36"/>
          <w:szCs w:val="36"/>
          <w:lang w:val="en-GB"/>
        </w:rPr>
        <w:t>37: Need to Talk</w:t>
      </w:r>
      <w:r>
        <w:rPr>
          <w:rStyle w:val="eop"/>
          <w:rFonts w:cs="Arial"/>
          <w:sz w:val="36"/>
          <w:szCs w:val="36"/>
        </w:rPr>
        <w:t> </w:t>
      </w:r>
    </w:p>
    <w:p w14:paraId="47E976C2" w14:textId="77777777" w:rsidR="00304E71" w:rsidRDefault="00304E71" w:rsidP="00D36407">
      <w:pPr>
        <w:rPr>
          <w:rFonts w:cs="Arial"/>
          <w:sz w:val="36"/>
          <w:szCs w:val="36"/>
        </w:rPr>
      </w:pPr>
      <w:r>
        <w:rPr>
          <w:rStyle w:val="eop"/>
          <w:rFonts w:cs="Arial"/>
          <w:sz w:val="36"/>
          <w:szCs w:val="36"/>
        </w:rPr>
        <w:t> </w:t>
      </w:r>
    </w:p>
    <w:p w14:paraId="12436B47" w14:textId="77777777" w:rsidR="00D36407" w:rsidRDefault="00D36407">
      <w:pPr>
        <w:spacing w:line="240" w:lineRule="auto"/>
        <w:ind w:left="0"/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br w:type="page"/>
      </w:r>
    </w:p>
    <w:p w14:paraId="627DD0D5" w14:textId="68F0FAB1" w:rsidR="00304E71" w:rsidRDefault="00D36407" w:rsidP="00D36407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Cs w:val="32"/>
        </w:rPr>
        <w:lastRenderedPageBreak/>
        <w:drawing>
          <wp:anchor distT="0" distB="0" distL="114300" distR="114300" simplePos="0" relativeHeight="251844096" behindDoc="0" locked="0" layoutInCell="1" allowOverlap="1" wp14:anchorId="4DE2E822" wp14:editId="03E1A799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409700" cy="1409700"/>
            <wp:effectExtent l="0" t="0" r="0" b="0"/>
            <wp:wrapNone/>
            <wp:docPr id="175066513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513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304E71">
        <w:rPr>
          <w:rStyle w:val="normaltextrun"/>
          <w:rFonts w:cs="Arial"/>
          <w:szCs w:val="32"/>
        </w:rPr>
        <w:t>At</w:t>
      </w:r>
      <w:proofErr w:type="gramEnd"/>
      <w:r w:rsidR="00304E71">
        <w:rPr>
          <w:rStyle w:val="normaltextrun"/>
          <w:rFonts w:cs="Arial"/>
          <w:szCs w:val="32"/>
        </w:rPr>
        <w:t xml:space="preserve"> </w:t>
      </w:r>
      <w:r w:rsidR="00304E71">
        <w:rPr>
          <w:rStyle w:val="findhit"/>
          <w:rFonts w:eastAsiaTheme="majorEastAsia" w:cs="Arial"/>
          <w:szCs w:val="32"/>
        </w:rPr>
        <w:t>17</w:t>
      </w:r>
      <w:r w:rsidR="00304E71">
        <w:rPr>
          <w:rStyle w:val="normaltextrun"/>
          <w:rFonts w:cs="Arial"/>
          <w:szCs w:val="32"/>
        </w:rPr>
        <w:t>37: Need to Talk you can talk to a counsellor by:</w:t>
      </w:r>
      <w:r w:rsidR="00304E71">
        <w:rPr>
          <w:rStyle w:val="eop"/>
          <w:rFonts w:cs="Arial"/>
          <w:szCs w:val="32"/>
        </w:rPr>
        <w:t> </w:t>
      </w:r>
    </w:p>
    <w:p w14:paraId="0A532FF6" w14:textId="69A35D22" w:rsidR="00304E71" w:rsidRPr="00D36407" w:rsidRDefault="00304E71" w:rsidP="00936E7B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calling:</w:t>
      </w:r>
      <w:r w:rsidR="005D0817">
        <w:rPr>
          <w:rStyle w:val="normaltextrun"/>
          <w:rFonts w:cs="Arial"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70B642ED" w14:textId="012EC625" w:rsidR="00304E71" w:rsidRPr="00D36407" w:rsidRDefault="00304E71" w:rsidP="00C73BF9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texting</w:t>
      </w:r>
      <w:r w:rsidR="005D0817">
        <w:rPr>
          <w:rStyle w:val="normaltextrun"/>
          <w:rFonts w:cs="Arial"/>
          <w:szCs w:val="32"/>
        </w:rPr>
        <w:t xml:space="preserve">: </w:t>
      </w:r>
      <w:r w:rsidR="005D0817">
        <w:rPr>
          <w:rStyle w:val="normaltextrun"/>
          <w:rFonts w:cs="Arial"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1B327ADB" w14:textId="54B2B324" w:rsidR="00304E71" w:rsidRDefault="00304E71" w:rsidP="00D36407">
      <w:pPr>
        <w:rPr>
          <w:rFonts w:cs="Arial"/>
          <w:sz w:val="36"/>
          <w:szCs w:val="36"/>
        </w:rPr>
      </w:pPr>
    </w:p>
    <w:p w14:paraId="7A9FE7AA" w14:textId="668F45EA" w:rsidR="00304E71" w:rsidRDefault="00304E71" w:rsidP="00D36407">
      <w:pPr>
        <w:rPr>
          <w:rFonts w:cs="Arial"/>
          <w:sz w:val="36"/>
          <w:szCs w:val="36"/>
        </w:rPr>
      </w:pPr>
    </w:p>
    <w:p w14:paraId="6387693B" w14:textId="6CC5D8C0" w:rsidR="00304E71" w:rsidRDefault="00D36407" w:rsidP="00D36407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848192" behindDoc="0" locked="0" layoutInCell="1" allowOverlap="1" wp14:anchorId="14F02D02" wp14:editId="02E74099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00225" cy="828675"/>
            <wp:effectExtent l="0" t="0" r="0" b="0"/>
            <wp:wrapNone/>
            <wp:docPr id="4822917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917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E71">
        <w:rPr>
          <w:rStyle w:val="findhit"/>
          <w:rFonts w:eastAsiaTheme="majorEastAsia" w:cs="Arial"/>
          <w:szCs w:val="32"/>
        </w:rPr>
        <w:t>17</w:t>
      </w:r>
      <w:r w:rsidR="00304E71">
        <w:rPr>
          <w:rStyle w:val="normaltextrun"/>
          <w:rFonts w:cs="Arial"/>
          <w:szCs w:val="32"/>
        </w:rPr>
        <w:t xml:space="preserve">37: Need to Talk is open all </w:t>
      </w:r>
      <w:r w:rsidR="00304E71">
        <w:rPr>
          <w:rStyle w:val="scxw11241075"/>
          <w:rFonts w:cs="Arial"/>
          <w:szCs w:val="32"/>
        </w:rPr>
        <w:t> </w:t>
      </w:r>
      <w:r w:rsidR="00304E71">
        <w:rPr>
          <w:rFonts w:cs="Arial"/>
          <w:szCs w:val="32"/>
        </w:rPr>
        <w:br/>
      </w:r>
      <w:r w:rsidR="00304E71">
        <w:rPr>
          <w:rStyle w:val="normaltextrun"/>
          <w:rFonts w:cs="Arial"/>
          <w:szCs w:val="32"/>
        </w:rPr>
        <w:t>day / night.</w:t>
      </w:r>
      <w:r w:rsidR="00304E71">
        <w:rPr>
          <w:rStyle w:val="eop"/>
          <w:rFonts w:cs="Arial"/>
          <w:szCs w:val="32"/>
        </w:rPr>
        <w:t> </w:t>
      </w:r>
    </w:p>
    <w:p w14:paraId="5CDCDBAB" w14:textId="77777777" w:rsidR="00304E71" w:rsidRDefault="00304E71" w:rsidP="00D36407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1FE403CB" w14:textId="77777777" w:rsidR="00304E71" w:rsidRDefault="00304E71" w:rsidP="00D36407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09723FF7" w14:textId="7AF7AF4A" w:rsidR="00304E71" w:rsidRDefault="00304E71" w:rsidP="00D36407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851264" behindDoc="0" locked="0" layoutInCell="1" allowOverlap="1" wp14:anchorId="5CFB523C" wp14:editId="7CA5E0E8">
            <wp:simplePos x="0" y="0"/>
            <wp:positionH relativeFrom="margin">
              <wp:posOffset>-75708</wp:posOffset>
            </wp:positionH>
            <wp:positionV relativeFrom="paragraph">
              <wp:posOffset>359410</wp:posOffset>
            </wp:positionV>
            <wp:extent cx="1828800" cy="1171575"/>
            <wp:effectExtent l="0" t="0" r="0" b="9525"/>
            <wp:wrapNone/>
            <wp:docPr id="70309081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9081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If the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 number does not work from your phone you can call this number:</w:t>
      </w:r>
      <w:r>
        <w:rPr>
          <w:rStyle w:val="eop"/>
          <w:rFonts w:cs="Arial"/>
          <w:szCs w:val="32"/>
        </w:rPr>
        <w:t> </w:t>
      </w:r>
    </w:p>
    <w:p w14:paraId="7F0CA990" w14:textId="217A1A0C" w:rsidR="00304E71" w:rsidRDefault="00304E71" w:rsidP="00D36407">
      <w:pPr>
        <w:rPr>
          <w:rFonts w:cs="Arial"/>
          <w:sz w:val="36"/>
          <w:szCs w:val="36"/>
        </w:rPr>
      </w:pPr>
    </w:p>
    <w:p w14:paraId="23D1FA6A" w14:textId="77777777" w:rsidR="00304E71" w:rsidRDefault="00304E71" w:rsidP="00D36407">
      <w:pPr>
        <w:rPr>
          <w:rFonts w:cs="Arial"/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 xml:space="preserve">0800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 xml:space="preserve">37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</w:t>
      </w:r>
      <w:r>
        <w:rPr>
          <w:rStyle w:val="eop"/>
          <w:rFonts w:cs="Arial"/>
          <w:szCs w:val="32"/>
        </w:rPr>
        <w:t> </w:t>
      </w:r>
    </w:p>
    <w:p w14:paraId="49808D26" w14:textId="77777777" w:rsidR="00304E71" w:rsidRDefault="00304E71" w:rsidP="00D36407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58AFAB5E" w14:textId="1576B843" w:rsidR="00D36407" w:rsidRDefault="005D0817" w:rsidP="005D0817">
      <w:pPr>
        <w:rPr>
          <w:rStyle w:val="normaltextrun"/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859456" behindDoc="0" locked="0" layoutInCell="1" allowOverlap="1" wp14:anchorId="18B66B54" wp14:editId="02B20E63">
            <wp:simplePos x="0" y="0"/>
            <wp:positionH relativeFrom="margin">
              <wp:align>left</wp:align>
            </wp:positionH>
            <wp:positionV relativeFrom="paragraph">
              <wp:posOffset>85049</wp:posOffset>
            </wp:positionV>
            <wp:extent cx="1520852" cy="1581150"/>
            <wp:effectExtent l="0" t="0" r="3175" b="0"/>
            <wp:wrapNone/>
            <wp:docPr id="1405863350" name="Picture 14058633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63350" name="Picture 1405863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E71">
        <w:rPr>
          <w:rStyle w:val="eop"/>
          <w:rFonts w:cs="Arial"/>
          <w:szCs w:val="32"/>
        </w:rPr>
        <w:t> </w:t>
      </w:r>
    </w:p>
    <w:p w14:paraId="01DC6782" w14:textId="7EF209EB" w:rsidR="00304E71" w:rsidRDefault="00304E71" w:rsidP="00D36407">
      <w:pPr>
        <w:rPr>
          <w:sz w:val="36"/>
          <w:szCs w:val="36"/>
        </w:rPr>
      </w:pPr>
      <w:r>
        <w:rPr>
          <w:rStyle w:val="normaltextrun"/>
          <w:rFonts w:cs="Arial"/>
          <w:szCs w:val="32"/>
        </w:rPr>
        <w:t xml:space="preserve">You can find out more about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on this </w:t>
      </w:r>
      <w:r>
        <w:rPr>
          <w:rStyle w:val="normaltextrun"/>
          <w:rFonts w:cs="Arial"/>
          <w:b/>
          <w:bCs/>
          <w:szCs w:val="32"/>
        </w:rPr>
        <w:t>website</w:t>
      </w:r>
      <w:r>
        <w:rPr>
          <w:rStyle w:val="normaltextrun"/>
          <w:rFonts w:cs="Arial"/>
          <w:szCs w:val="32"/>
        </w:rPr>
        <w:t>: </w:t>
      </w:r>
      <w:r>
        <w:rPr>
          <w:rStyle w:val="eop"/>
          <w:rFonts w:cs="Arial"/>
          <w:szCs w:val="32"/>
        </w:rPr>
        <w:t> </w:t>
      </w:r>
    </w:p>
    <w:p w14:paraId="7F7B8817" w14:textId="77777777" w:rsidR="00304E71" w:rsidRDefault="00304E71" w:rsidP="00D36407">
      <w:pPr>
        <w:rPr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4120DE75" w14:textId="77777777" w:rsidR="00304E71" w:rsidRDefault="00304E71" w:rsidP="00D36407">
      <w:pPr>
        <w:rPr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>www.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37.org.nz</w:t>
      </w:r>
      <w:r>
        <w:rPr>
          <w:rStyle w:val="eop"/>
          <w:rFonts w:cs="Arial"/>
          <w:szCs w:val="32"/>
        </w:rPr>
        <w:t> </w:t>
      </w:r>
    </w:p>
    <w:p w14:paraId="551B981D" w14:textId="77777777" w:rsidR="00BD34B6" w:rsidRPr="0098180B" w:rsidRDefault="0098180B" w:rsidP="0098180B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1EA76668" w14:textId="61F10808" w:rsidR="00124EA8" w:rsidRDefault="00810451" w:rsidP="00124EA8">
      <w:pPr>
        <w:pStyle w:val="Heading1"/>
        <w:rPr>
          <w:shd w:val="clear" w:color="auto" w:fill="FFFFFF"/>
          <w:lang w:eastAsia="en-GB"/>
        </w:rPr>
      </w:pPr>
      <w:bookmarkStart w:id="15" w:name="_How_we_will"/>
      <w:bookmarkStart w:id="16" w:name="_Toc160439335"/>
      <w:bookmarkEnd w:id="15"/>
      <w:r>
        <w:rPr>
          <w:shd w:val="clear" w:color="auto" w:fill="FFFFFF"/>
          <w:lang w:eastAsia="en-GB"/>
        </w:rPr>
        <w:lastRenderedPageBreak/>
        <w:t>How we will use your information</w:t>
      </w:r>
      <w:bookmarkEnd w:id="16"/>
      <w:r w:rsidR="00124EA8">
        <w:rPr>
          <w:shd w:val="clear" w:color="auto" w:fill="FFFFFF"/>
          <w:lang w:eastAsia="en-GB"/>
        </w:rPr>
        <w:t xml:space="preserve"> </w:t>
      </w:r>
    </w:p>
    <w:p w14:paraId="17105D67" w14:textId="77777777" w:rsidR="00124EA8" w:rsidRPr="00124EA8" w:rsidRDefault="00124EA8" w:rsidP="00124EA8">
      <w:pPr>
        <w:rPr>
          <w:lang w:eastAsia="en-GB"/>
        </w:rPr>
      </w:pPr>
    </w:p>
    <w:p w14:paraId="7E506D6D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  <w:r w:rsidRPr="005C05F6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531776" behindDoc="0" locked="0" layoutInCell="1" allowOverlap="1" wp14:anchorId="278408D7" wp14:editId="03DE97F4">
            <wp:simplePos x="0" y="0"/>
            <wp:positionH relativeFrom="column">
              <wp:posOffset>333375</wp:posOffset>
            </wp:positionH>
            <wp:positionV relativeFrom="paragraph">
              <wp:posOffset>48260</wp:posOffset>
            </wp:positionV>
            <wp:extent cx="943038" cy="1238250"/>
            <wp:effectExtent l="0" t="0" r="0" b="0"/>
            <wp:wrapNone/>
            <wp:docPr id="449" name="Picture 4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38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82E85B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you send us a </w:t>
      </w:r>
      <w:proofErr w:type="gramStart"/>
      <w:r>
        <w:rPr>
          <w:rFonts w:eastAsia="Times New Roman"/>
          <w:shd w:val="clear" w:color="auto" w:fill="FFFFFF"/>
          <w:lang w:eastAsia="en-GB"/>
        </w:rPr>
        <w:t>submission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we will:</w:t>
      </w:r>
    </w:p>
    <w:p w14:paraId="2F18CB58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653DB22D" w14:textId="4C16CEA8" w:rsidR="00810451" w:rsidRDefault="00810451" w:rsidP="00810451">
      <w:pPr>
        <w:pStyle w:val="ListParagraph"/>
        <w:numPr>
          <w:ilvl w:val="0"/>
          <w:numId w:val="16"/>
        </w:numPr>
        <w:spacing w:before="0" w:after="200"/>
        <w:ind w:left="4253" w:hanging="567"/>
        <w:contextualSpacing/>
        <w:rPr>
          <w:rFonts w:eastAsia="Times New Roman"/>
          <w:shd w:val="clear" w:color="auto" w:fill="FFFFFF"/>
          <w:lang w:eastAsia="en-GB"/>
        </w:rPr>
      </w:pPr>
      <w:r w:rsidRPr="005C05F6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533824" behindDoc="0" locked="0" layoutInCell="1" allowOverlap="1" wp14:anchorId="2374CCEA" wp14:editId="3FCDC089">
            <wp:simplePos x="0" y="0"/>
            <wp:positionH relativeFrom="column">
              <wp:posOffset>-295275</wp:posOffset>
            </wp:positionH>
            <wp:positionV relativeFrom="paragraph">
              <wp:posOffset>492125</wp:posOffset>
            </wp:positionV>
            <wp:extent cx="2317250" cy="1638300"/>
            <wp:effectExtent l="0" t="0" r="0" b="0"/>
            <wp:wrapNone/>
            <wp:docPr id="450" name="Picture 4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think about what you said</w:t>
      </w:r>
      <w:r w:rsidR="00343963">
        <w:rPr>
          <w:rFonts w:eastAsia="Times New Roman"/>
          <w:shd w:val="clear" w:color="auto" w:fill="FFFFFF"/>
          <w:lang w:eastAsia="en-GB"/>
        </w:rPr>
        <w:t xml:space="preserve"> in your submission</w:t>
      </w:r>
      <w:r>
        <w:rPr>
          <w:rFonts w:eastAsia="Times New Roman"/>
          <w:shd w:val="clear" w:color="auto" w:fill="FFFFFF"/>
          <w:lang w:eastAsia="en-GB"/>
        </w:rPr>
        <w:t xml:space="preserve"> when we do the review 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0AE965EE" w14:textId="77777777" w:rsidR="00810451" w:rsidRDefault="00810451" w:rsidP="00810451">
      <w:pPr>
        <w:pStyle w:val="ListParagraph"/>
        <w:numPr>
          <w:ilvl w:val="0"/>
          <w:numId w:val="16"/>
        </w:numPr>
        <w:spacing w:before="0" w:after="200"/>
        <w:ind w:left="4253" w:hanging="567"/>
        <w:contextualSpacing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keep the submission as part of our records.</w:t>
      </w:r>
    </w:p>
    <w:p w14:paraId="36F81F6C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67DA4268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1A15F2E6" w14:textId="1B3E882B" w:rsidR="00810451" w:rsidRDefault="00810451" w:rsidP="00343963">
      <w:pPr>
        <w:rPr>
          <w:rFonts w:eastAsia="Times New Roman"/>
          <w:shd w:val="clear" w:color="auto" w:fill="FFFFFF"/>
          <w:lang w:eastAsia="en-GB"/>
        </w:rPr>
      </w:pPr>
      <w:r w:rsidRPr="00B41C9B">
        <w:rPr>
          <w:rFonts w:cs="Arial"/>
          <w:noProof/>
          <w:lang w:val="en-NZ" w:eastAsia="en-NZ"/>
        </w:rPr>
        <w:drawing>
          <wp:anchor distT="0" distB="0" distL="114300" distR="114300" simplePos="0" relativeHeight="251546112" behindDoc="0" locked="0" layoutInCell="1" allowOverlap="1" wp14:anchorId="5D2E89AD" wp14:editId="5223E386">
            <wp:simplePos x="0" y="0"/>
            <wp:positionH relativeFrom="column">
              <wp:posOffset>238125</wp:posOffset>
            </wp:positionH>
            <wp:positionV relativeFrom="paragraph">
              <wp:posOffset>74930</wp:posOffset>
            </wp:positionV>
            <wp:extent cx="1104900" cy="1148707"/>
            <wp:effectExtent l="0" t="0" r="0" b="0"/>
            <wp:wrapNone/>
            <wp:docPr id="731147690" name="Picture 7311476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47690" name="Picture 7311476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If you send us a </w:t>
      </w:r>
      <w:proofErr w:type="gramStart"/>
      <w:r>
        <w:rPr>
          <w:rFonts w:eastAsia="Times New Roman"/>
          <w:shd w:val="clear" w:color="auto" w:fill="FFFFFF"/>
          <w:lang w:eastAsia="en-GB"/>
        </w:rPr>
        <w:t>submission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we may also:</w:t>
      </w:r>
    </w:p>
    <w:p w14:paraId="571425D0" w14:textId="43840DFA" w:rsidR="00810451" w:rsidRDefault="00810451" w:rsidP="00D36407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put the submission on our website</w:t>
      </w:r>
    </w:p>
    <w:p w14:paraId="77D84C45" w14:textId="2202D528" w:rsidR="00D36407" w:rsidRDefault="00810451" w:rsidP="001A1538">
      <w:pPr>
        <w:pStyle w:val="Listtoplevel"/>
        <w:rPr>
          <w:shd w:val="clear" w:color="auto" w:fill="FFFFFF"/>
          <w:lang w:eastAsia="en-GB"/>
        </w:rPr>
      </w:pPr>
      <w:r w:rsidRPr="00BD5885">
        <w:rPr>
          <w:rFonts w:cs="Arial"/>
          <w:lang w:val="en-NZ" w:eastAsia="en-NZ"/>
        </w:rPr>
        <w:drawing>
          <wp:anchor distT="0" distB="0" distL="114300" distR="114300" simplePos="0" relativeHeight="251529728" behindDoc="0" locked="0" layoutInCell="1" allowOverlap="1" wp14:anchorId="76F35DBA" wp14:editId="45DC68DA">
            <wp:simplePos x="0" y="0"/>
            <wp:positionH relativeFrom="column">
              <wp:posOffset>-161925</wp:posOffset>
            </wp:positionH>
            <wp:positionV relativeFrom="paragraph">
              <wp:posOffset>15240</wp:posOffset>
            </wp:positionV>
            <wp:extent cx="1812992" cy="1314450"/>
            <wp:effectExtent l="0" t="0" r="0" b="0"/>
            <wp:wrapNone/>
            <wp:docPr id="656035497" name="Picture 6560354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35497" name="Picture 6560354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9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407">
        <w:rPr>
          <w:shd w:val="clear" w:color="auto" w:fill="FFFFFF"/>
          <w:lang w:eastAsia="en-GB"/>
        </w:rPr>
        <w:t xml:space="preserve">talk about the things </w:t>
      </w:r>
      <w:r w:rsidR="00343963">
        <w:rPr>
          <w:shd w:val="clear" w:color="auto" w:fill="FFFFFF"/>
          <w:lang w:eastAsia="en-GB"/>
        </w:rPr>
        <w:t>in your submission</w:t>
      </w:r>
      <w:r w:rsidRPr="00D36407">
        <w:rPr>
          <w:shd w:val="clear" w:color="auto" w:fill="FFFFFF"/>
          <w:lang w:eastAsia="en-GB"/>
        </w:rPr>
        <w:t xml:space="preserve"> in things we write</w:t>
      </w:r>
    </w:p>
    <w:p w14:paraId="5EB49FA9" w14:textId="1E56827A" w:rsidR="00810451" w:rsidRPr="00D36407" w:rsidRDefault="00810451" w:rsidP="001A1538">
      <w:pPr>
        <w:pStyle w:val="Listtoplevel"/>
        <w:rPr>
          <w:shd w:val="clear" w:color="auto" w:fill="FFFFFF"/>
          <w:lang w:eastAsia="en-GB"/>
        </w:rPr>
      </w:pPr>
      <w:r w:rsidRPr="00D36407">
        <w:rPr>
          <w:shd w:val="clear" w:color="auto" w:fill="FFFFFF"/>
          <w:lang w:eastAsia="en-GB"/>
        </w:rPr>
        <w:t>think about your submission when doing other reviews.</w:t>
      </w:r>
    </w:p>
    <w:p w14:paraId="674FD874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  <w:r w:rsidRPr="005908E2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535872" behindDoc="0" locked="0" layoutInCell="1" allowOverlap="1" wp14:anchorId="79DB33B7" wp14:editId="33AF5B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9725" cy="1609725"/>
            <wp:effectExtent l="0" t="0" r="0" b="0"/>
            <wp:wrapNone/>
            <wp:docPr id="453" name="Picture 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>Your submission may have personal information like your name.</w:t>
      </w:r>
    </w:p>
    <w:p w14:paraId="7D2FB8C6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2AD06D95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1908A51A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have the right to: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7BB2A438" w14:textId="77777777" w:rsidR="00810451" w:rsidRDefault="00810451" w:rsidP="00810451">
      <w:pPr>
        <w:pStyle w:val="ListParagraph"/>
        <w:numPr>
          <w:ilvl w:val="0"/>
          <w:numId w:val="18"/>
        </w:numPr>
        <w:spacing w:before="0" w:after="200"/>
        <w:ind w:left="4253" w:hanging="567"/>
        <w:contextualSpacing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see what personal information we </w:t>
      </w:r>
      <w:r w:rsidRPr="005813CC">
        <w:rPr>
          <w:rFonts w:cs="Arial"/>
          <w:noProof/>
          <w:lang w:val="en-NZ" w:eastAsia="en-NZ"/>
        </w:rPr>
        <w:drawing>
          <wp:anchor distT="0" distB="0" distL="114300" distR="114300" simplePos="0" relativeHeight="251537920" behindDoc="0" locked="0" layoutInCell="1" allowOverlap="1" wp14:anchorId="0441F91F" wp14:editId="694A6B7F">
            <wp:simplePos x="0" y="0"/>
            <wp:positionH relativeFrom="margin">
              <wp:posOffset>0</wp:posOffset>
            </wp:positionH>
            <wp:positionV relativeFrom="paragraph">
              <wp:posOffset>363855</wp:posOffset>
            </wp:positionV>
            <wp:extent cx="1555668" cy="1555668"/>
            <wp:effectExtent l="0" t="0" r="6985" b="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have about you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0F52E704" w14:textId="4800E04E" w:rsidR="00810451" w:rsidRDefault="00810451" w:rsidP="00810451">
      <w:pPr>
        <w:pStyle w:val="ListParagraph"/>
        <w:numPr>
          <w:ilvl w:val="0"/>
          <w:numId w:val="18"/>
        </w:numPr>
        <w:spacing w:before="0" w:after="200"/>
        <w:ind w:left="4253" w:hanging="567"/>
        <w:contextualSpacing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ask us to change any personal information</w:t>
      </w:r>
      <w:r w:rsidR="00343963">
        <w:rPr>
          <w:rFonts w:eastAsia="Times New Roman"/>
          <w:shd w:val="clear" w:color="auto" w:fill="FFFFFF"/>
          <w:lang w:eastAsia="en-GB"/>
        </w:rPr>
        <w:t xml:space="preserve"> that is wrong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7A7542DD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7F93243F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4AE290C7" w14:textId="4AA73A6D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  <w:r w:rsidRPr="005908E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548160" behindDoc="0" locked="0" layoutInCell="1" allowOverlap="1" wp14:anchorId="596F2314" wp14:editId="670ADB46">
            <wp:simplePos x="0" y="0"/>
            <wp:positionH relativeFrom="column">
              <wp:posOffset>7089</wp:posOffset>
            </wp:positionH>
            <wp:positionV relativeFrom="paragraph">
              <wp:posOffset>375285</wp:posOffset>
            </wp:positionV>
            <wp:extent cx="1602740" cy="1556486"/>
            <wp:effectExtent l="0" t="0" r="0" b="0"/>
            <wp:wrapNone/>
            <wp:docPr id="454" name="Picture 4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55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You can ask </w:t>
      </w:r>
      <w:r w:rsidR="00343963">
        <w:rPr>
          <w:rFonts w:eastAsia="Times New Roman"/>
          <w:shd w:val="clear" w:color="auto" w:fill="FFFFFF"/>
          <w:lang w:eastAsia="en-GB"/>
        </w:rPr>
        <w:t>us not to</w:t>
      </w:r>
      <w:r>
        <w:rPr>
          <w:rFonts w:eastAsia="Times New Roman"/>
          <w:shd w:val="clear" w:color="auto" w:fill="FFFFFF"/>
          <w:lang w:eastAsia="en-GB"/>
        </w:rPr>
        <w:t xml:space="preserve"> tell anyone: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70D900ED" w14:textId="77777777" w:rsidR="00810451" w:rsidRPr="005C05F6" w:rsidRDefault="00810451" w:rsidP="00810451">
      <w:pPr>
        <w:pStyle w:val="ListParagraph"/>
        <w:spacing w:before="0" w:after="200"/>
        <w:ind w:left="4253"/>
        <w:contextualSpacing/>
      </w:pPr>
      <w:r w:rsidRPr="005C05F6">
        <w:t>your name</w:t>
      </w:r>
      <w:r w:rsidRPr="005C05F6">
        <w:br/>
      </w:r>
    </w:p>
    <w:p w14:paraId="50056DBF" w14:textId="77777777" w:rsidR="00810451" w:rsidRPr="005C05F6" w:rsidRDefault="00810451" w:rsidP="00810451">
      <w:pPr>
        <w:pStyle w:val="ListParagraph"/>
        <w:spacing w:before="0" w:after="200"/>
        <w:ind w:left="4253"/>
        <w:contextualSpacing/>
      </w:pPr>
      <w:r w:rsidRPr="005C05F6">
        <w:t>other information that means people can tell who you are.</w:t>
      </w:r>
    </w:p>
    <w:p w14:paraId="4A8484FB" w14:textId="77777777" w:rsidR="00810451" w:rsidRDefault="00810451" w:rsidP="00810451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8EE8000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550208" behindDoc="0" locked="0" layoutInCell="1" allowOverlap="1" wp14:anchorId="2D306153" wp14:editId="268AFB1A">
            <wp:simplePos x="0" y="0"/>
            <wp:positionH relativeFrom="column">
              <wp:posOffset>19050</wp:posOffset>
            </wp:positionH>
            <wp:positionV relativeFrom="paragraph">
              <wp:posOffset>-76200</wp:posOffset>
            </wp:positionV>
            <wp:extent cx="1333500" cy="1333500"/>
            <wp:effectExtent l="0" t="0" r="0" b="0"/>
            <wp:wrapThrough wrapText="bothSides">
              <wp:wrapPolygon edited="0">
                <wp:start x="3394" y="0"/>
                <wp:lineTo x="3086" y="926"/>
                <wp:lineTo x="3086" y="17897"/>
                <wp:lineTo x="7714" y="20366"/>
                <wp:lineTo x="14811" y="21291"/>
                <wp:lineTo x="16663" y="21291"/>
                <wp:lineTo x="17897" y="20366"/>
                <wp:lineTo x="19440" y="17280"/>
                <wp:lineTo x="19749" y="1543"/>
                <wp:lineTo x="17280" y="617"/>
                <wp:lineTo x="7406" y="0"/>
                <wp:lineTo x="3394" y="0"/>
              </wp:wrapPolygon>
            </wp:wrapThrough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If someone asks us for information under the </w:t>
      </w:r>
      <w:r w:rsidRPr="005908E2">
        <w:rPr>
          <w:rFonts w:eastAsia="Times New Roman"/>
          <w:b/>
          <w:bCs/>
          <w:shd w:val="clear" w:color="auto" w:fill="FFFFFF"/>
          <w:lang w:eastAsia="en-GB"/>
        </w:rPr>
        <w:t xml:space="preserve">Official Information </w:t>
      </w:r>
      <w:proofErr w:type="gramStart"/>
      <w:r w:rsidRPr="005908E2">
        <w:rPr>
          <w:rFonts w:eastAsia="Times New Roman"/>
          <w:b/>
          <w:bCs/>
          <w:shd w:val="clear" w:color="auto" w:fill="FFFFFF"/>
          <w:lang w:eastAsia="en-GB"/>
        </w:rPr>
        <w:t>Act</w:t>
      </w:r>
      <w:proofErr w:type="gramEnd"/>
      <w:r w:rsidRPr="005908E2"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  <w:r>
        <w:rPr>
          <w:rFonts w:eastAsia="Times New Roman"/>
          <w:shd w:val="clear" w:color="auto" w:fill="FFFFFF"/>
          <w:lang w:eastAsia="en-GB"/>
        </w:rPr>
        <w:t>we have to follow the rules about releasing it.</w:t>
      </w:r>
    </w:p>
    <w:p w14:paraId="50B172A4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4287D3F8" w14:textId="23CB55A7" w:rsidR="00810451" w:rsidRPr="005908E2" w:rsidRDefault="00D37F40" w:rsidP="00810451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00AF9C02" wp14:editId="3CCFD2C9">
                <wp:simplePos x="0" y="0"/>
                <wp:positionH relativeFrom="margin">
                  <wp:posOffset>2251075</wp:posOffset>
                </wp:positionH>
                <wp:positionV relativeFrom="paragraph">
                  <wp:posOffset>231775</wp:posOffset>
                </wp:positionV>
                <wp:extent cx="3562350" cy="1151255"/>
                <wp:effectExtent l="0" t="0" r="0" b="0"/>
                <wp:wrapNone/>
                <wp:docPr id="19227555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15125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937BD" id="Rectangle 2" o:spid="_x0000_s1026" style="position:absolute;margin-left:177.25pt;margin-top:18.25pt;width:280.5pt;height:90.65pt;z-index:-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  <w:r w:rsidR="00810451"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539968" behindDoc="0" locked="0" layoutInCell="1" allowOverlap="1" wp14:anchorId="46A8C335" wp14:editId="3588A536">
            <wp:simplePos x="0" y="0"/>
            <wp:positionH relativeFrom="margin">
              <wp:posOffset>19050</wp:posOffset>
            </wp:positionH>
            <wp:positionV relativeFrom="paragraph">
              <wp:posOffset>8890</wp:posOffset>
            </wp:positionV>
            <wp:extent cx="1152525" cy="1591332"/>
            <wp:effectExtent l="0" t="0" r="0" b="8890"/>
            <wp:wrapNone/>
            <wp:docPr id="458" name="Picture 4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BBB7D" w14:textId="77777777" w:rsidR="00810451" w:rsidRPr="005908E2" w:rsidRDefault="00810451" w:rsidP="00810451">
      <w:pPr>
        <w:rPr>
          <w:rFonts w:cs="Arial"/>
        </w:rPr>
      </w:pPr>
      <w:r w:rsidRPr="005908E2">
        <w:rPr>
          <w:rFonts w:cs="Arial"/>
        </w:rPr>
        <w:t xml:space="preserve">The </w:t>
      </w:r>
      <w:r w:rsidRPr="005908E2">
        <w:rPr>
          <w:rFonts w:cs="Arial"/>
          <w:b/>
          <w:bCs/>
        </w:rPr>
        <w:t xml:space="preserve">Official Information Act </w:t>
      </w:r>
      <w:r w:rsidRPr="005908E2">
        <w:rPr>
          <w:rFonts w:cs="Arial"/>
        </w:rPr>
        <w:t xml:space="preserve">is a law that lets people see information the </w:t>
      </w:r>
      <w:r>
        <w:rPr>
          <w:rFonts w:cs="Arial"/>
        </w:rPr>
        <w:t>G</w:t>
      </w:r>
      <w:r w:rsidRPr="005908E2">
        <w:rPr>
          <w:rFonts w:cs="Arial"/>
        </w:rPr>
        <w:t>overnment has.</w:t>
      </w:r>
    </w:p>
    <w:p w14:paraId="5BB4A7EA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3C9A9F70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12E366F4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  <w:r w:rsidRPr="005908E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542016" behindDoc="0" locked="0" layoutInCell="1" allowOverlap="1" wp14:anchorId="15EAD365" wp14:editId="5636DE69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609725" cy="1609725"/>
            <wp:effectExtent l="0" t="0" r="0" b="0"/>
            <wp:wrapNone/>
            <wp:docPr id="459" name="Pictur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If the information someone is asking for includes personal information like your </w:t>
      </w:r>
      <w:proofErr w:type="gramStart"/>
      <w:r>
        <w:rPr>
          <w:rFonts w:eastAsia="Times New Roman"/>
          <w:shd w:val="clear" w:color="auto" w:fill="FFFFFF"/>
          <w:lang w:eastAsia="en-GB"/>
        </w:rPr>
        <w:t>name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then we will talk to you.</w:t>
      </w:r>
    </w:p>
    <w:p w14:paraId="38F15B42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1E46CACB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1CDEA318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Another law we follow when using your information is the Privacy Act.</w:t>
      </w:r>
    </w:p>
    <w:p w14:paraId="24237EED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00C90E36" w14:textId="77777777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</w:p>
    <w:p w14:paraId="3C32E55D" w14:textId="7AE32C03" w:rsidR="00810451" w:rsidRDefault="00810451" w:rsidP="00810451">
      <w:pPr>
        <w:rPr>
          <w:rFonts w:eastAsia="Times New Roman"/>
          <w:shd w:val="clear" w:color="auto" w:fill="FFFFFF"/>
          <w:lang w:eastAsia="en-GB"/>
        </w:rPr>
      </w:pPr>
      <w:r w:rsidRPr="005908E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544064" behindDoc="0" locked="0" layoutInCell="1" allowOverlap="1" wp14:anchorId="18AFCE8D" wp14:editId="11FF3B2A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1609725" cy="1609725"/>
            <wp:effectExtent l="0" t="0" r="0" b="0"/>
            <wp:wrapNone/>
            <wp:docPr id="461" name="Picture 4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If you have questions about what we do with </w:t>
      </w:r>
      <w:r w:rsidRPr="001F25AE">
        <w:rPr>
          <w:rFonts w:eastAsia="Times New Roman"/>
          <w:szCs w:val="32"/>
          <w:shd w:val="clear" w:color="auto" w:fill="FFFFFF"/>
          <w:lang w:eastAsia="en-GB"/>
        </w:rPr>
        <w:t xml:space="preserve">your </w:t>
      </w:r>
      <w:r w:rsidRPr="00810451">
        <w:t>submission / information you</w:t>
      </w:r>
      <w:r w:rsidRPr="001F25AE">
        <w:rPr>
          <w:rFonts w:eastAsia="Times New Roman"/>
          <w:szCs w:val="32"/>
          <w:shd w:val="clear" w:color="auto" w:fill="FFFFFF"/>
          <w:lang w:eastAsia="en-GB"/>
        </w:rPr>
        <w:t xml:space="preserve"> can </w:t>
      </w:r>
      <w:r w:rsidRPr="001F25AE">
        <w:rPr>
          <w:rFonts w:eastAsia="Times New Roman"/>
          <w:b/>
          <w:szCs w:val="32"/>
          <w:shd w:val="clear" w:color="auto" w:fill="FFFFFF"/>
          <w:lang w:eastAsia="en-GB"/>
        </w:rPr>
        <w:t>email</w:t>
      </w:r>
      <w:r w:rsidRPr="001F25AE">
        <w:rPr>
          <w:rFonts w:eastAsia="Times New Roman"/>
          <w:szCs w:val="32"/>
          <w:shd w:val="clear" w:color="auto" w:fill="FFFFFF"/>
          <w:lang w:eastAsia="en-GB"/>
        </w:rPr>
        <w:t>:</w:t>
      </w:r>
      <w:r w:rsidR="0015227B">
        <w:rPr>
          <w:rFonts w:eastAsia="Times New Roman"/>
          <w:szCs w:val="32"/>
          <w:shd w:val="clear" w:color="auto" w:fill="FFFFFF"/>
          <w:lang w:eastAsia="en-GB"/>
        </w:rPr>
        <w:br/>
      </w:r>
    </w:p>
    <w:p w14:paraId="208B9FF4" w14:textId="262BC752" w:rsidR="00810451" w:rsidRDefault="00810451" w:rsidP="0015227B">
      <w:pPr>
        <w:ind w:hanging="284"/>
        <w:rPr>
          <w:rFonts w:eastAsia="Times New Roman"/>
          <w:shd w:val="clear" w:color="auto" w:fill="FFFFFF"/>
          <w:lang w:eastAsia="en-GB"/>
        </w:rPr>
      </w:pPr>
      <w:r w:rsidRPr="00810451">
        <w:rPr>
          <w:rFonts w:eastAsia="Times New Roman"/>
          <w:b/>
          <w:shd w:val="clear" w:color="auto" w:fill="FFFFFF"/>
          <w:lang w:eastAsia="en-GB"/>
        </w:rPr>
        <w:t>huarahi.whakatau</w:t>
      </w:r>
      <w:r w:rsidRPr="0096770C">
        <w:rPr>
          <w:rFonts w:eastAsia="Times New Roman"/>
          <w:b/>
          <w:shd w:val="clear" w:color="auto" w:fill="FFFFFF"/>
          <w:lang w:eastAsia="en-GB"/>
        </w:rPr>
        <w:t>@lawcom.govt.nz</w:t>
      </w:r>
    </w:p>
    <w:p w14:paraId="64198D9D" w14:textId="021B21C3" w:rsidR="000A3C46" w:rsidRDefault="00366ECB" w:rsidP="000A3C46">
      <w:pPr>
        <w:pStyle w:val="Heading1"/>
      </w:pPr>
      <w:bookmarkStart w:id="17" w:name="_Get_in_touch"/>
      <w:bookmarkStart w:id="18" w:name="_Toc160439336"/>
      <w:bookmarkEnd w:id="17"/>
      <w:r>
        <w:lastRenderedPageBreak/>
        <w:t>How to g</w:t>
      </w:r>
      <w:r w:rsidR="00D36407">
        <w:t>et in touch</w:t>
      </w:r>
      <w:bookmarkEnd w:id="18"/>
      <w:r>
        <w:t xml:space="preserve"> with us</w:t>
      </w:r>
    </w:p>
    <w:p w14:paraId="435A9946" w14:textId="77777777" w:rsidR="000A3C46" w:rsidRDefault="000A3C46" w:rsidP="000A3C46"/>
    <w:p w14:paraId="68067D64" w14:textId="77777777" w:rsidR="00D36407" w:rsidRDefault="00D36407" w:rsidP="000A3C46"/>
    <w:p w14:paraId="533CCAA3" w14:textId="2A17EB87" w:rsidR="00D36407" w:rsidRDefault="00D36407" w:rsidP="000A3C46">
      <w:r w:rsidRPr="00D36407">
        <w:rPr>
          <w:b/>
          <w:noProof/>
        </w:rPr>
        <w:drawing>
          <wp:anchor distT="0" distB="0" distL="114300" distR="114300" simplePos="0" relativeHeight="251968512" behindDoc="0" locked="0" layoutInCell="1" allowOverlap="1" wp14:anchorId="72B373A8" wp14:editId="3EEFB44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95170" cy="1276350"/>
            <wp:effectExtent l="0" t="0" r="0" b="0"/>
            <wp:wrapNone/>
            <wp:docPr id="211097590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590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get in touch with us by:</w:t>
      </w:r>
    </w:p>
    <w:p w14:paraId="78F4B6ED" w14:textId="77777777" w:rsidR="00D36407" w:rsidRDefault="00D36407" w:rsidP="00F26E1C">
      <w:pPr>
        <w:pStyle w:val="Listtoplevel"/>
      </w:pPr>
      <w:r>
        <w:t>email at:</w:t>
      </w:r>
    </w:p>
    <w:p w14:paraId="5D9061DE" w14:textId="147BB0F4" w:rsidR="00EF5A31" w:rsidRPr="00D36407" w:rsidRDefault="00000000" w:rsidP="00D36407">
      <w:pPr>
        <w:pStyle w:val="Listtoplevel"/>
        <w:numPr>
          <w:ilvl w:val="0"/>
          <w:numId w:val="0"/>
        </w:numPr>
        <w:ind w:left="3686" w:hanging="142"/>
        <w:rPr>
          <w:b/>
          <w:bCs/>
          <w:color w:val="000000" w:themeColor="text1"/>
        </w:rPr>
      </w:pPr>
      <w:hyperlink r:id="rId76" w:history="1">
        <w:r w:rsidR="00D36407" w:rsidRPr="00D36407">
          <w:rPr>
            <w:rStyle w:val="Hyperlink"/>
            <w:b/>
            <w:bCs/>
            <w:color w:val="000000" w:themeColor="text1"/>
            <w:u w:val="none"/>
          </w:rPr>
          <w:t>huarahi.whakatau@lawcom.govt.nz</w:t>
        </w:r>
      </w:hyperlink>
    </w:p>
    <w:p w14:paraId="115EEE66" w14:textId="7116652F" w:rsidR="00EF5A31" w:rsidRDefault="00D36407" w:rsidP="00D36407">
      <w:pPr>
        <w:pStyle w:val="Listtoplevel"/>
      </w:pPr>
      <w:r>
        <w:t>phone on:</w:t>
      </w:r>
      <w:r>
        <w:br/>
      </w:r>
      <w:r>
        <w:br/>
      </w:r>
      <w:r w:rsidR="00EF5A31" w:rsidRPr="00D36407">
        <w:rPr>
          <w:b/>
          <w:bCs/>
        </w:rPr>
        <w:t>0800 832 526</w:t>
      </w:r>
    </w:p>
    <w:p w14:paraId="3C23A6DA" w14:textId="77777777" w:rsidR="00D36407" w:rsidRDefault="00D36407" w:rsidP="00D36407">
      <w:pPr>
        <w:rPr>
          <w:rFonts w:eastAsia="Times New Roman" w:cs="Arial"/>
          <w:color w:val="000000"/>
          <w:szCs w:val="32"/>
          <w:lang w:val="en-GB" w:eastAsia="en-NZ"/>
        </w:rPr>
      </w:pPr>
      <w:bookmarkStart w:id="19" w:name="_Hlk53559738"/>
    </w:p>
    <w:p w14:paraId="54FC0B7E" w14:textId="77777777" w:rsidR="00D36407" w:rsidRDefault="00D36407" w:rsidP="00D36407">
      <w:pPr>
        <w:rPr>
          <w:rFonts w:eastAsia="Times New Roman" w:cs="Arial"/>
          <w:color w:val="000000"/>
          <w:szCs w:val="32"/>
          <w:lang w:val="en-GB" w:eastAsia="en-NZ"/>
        </w:rPr>
      </w:pPr>
    </w:p>
    <w:p w14:paraId="1F59B806" w14:textId="157C9D1F" w:rsidR="00D36407" w:rsidRPr="00D36407" w:rsidRDefault="00D36407" w:rsidP="00D36407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75840" behindDoc="0" locked="0" layoutInCell="1" allowOverlap="1" wp14:anchorId="120DAC31" wp14:editId="568124EF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4FF57314" w14:textId="4605F25D" w:rsidR="00D36407" w:rsidRPr="00D36407" w:rsidRDefault="00D36407" w:rsidP="00D36407">
      <w:pPr>
        <w:pStyle w:val="Listtoplevel"/>
      </w:pPr>
      <w:r w:rsidRPr="00D36407">
        <w:t>Deaf / hard of hearing</w:t>
      </w:r>
    </w:p>
    <w:p w14:paraId="1605ADB5" w14:textId="500F2853" w:rsidR="00D36407" w:rsidRPr="00D36407" w:rsidRDefault="00D36407" w:rsidP="006F27E2">
      <w:pPr>
        <w:pStyle w:val="Listtoplevel"/>
      </w:pPr>
      <w:r w:rsidRPr="00D36407">
        <w:drawing>
          <wp:anchor distT="0" distB="0" distL="114300" distR="114300" simplePos="0" relativeHeight="251872768" behindDoc="0" locked="0" layoutInCell="1" allowOverlap="1" wp14:anchorId="052F2FA8" wp14:editId="3372D54B">
            <wp:simplePos x="0" y="0"/>
            <wp:positionH relativeFrom="column">
              <wp:posOffset>-28575</wp:posOffset>
            </wp:positionH>
            <wp:positionV relativeFrom="paragraph">
              <wp:posOffset>316230</wp:posOffset>
            </wp:positionV>
            <wp:extent cx="1447800" cy="1447800"/>
            <wp:effectExtent l="0" t="0" r="0" b="0"/>
            <wp:wrapNone/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407">
        <w:t>deafblind</w:t>
      </w:r>
    </w:p>
    <w:p w14:paraId="6F60ACDD" w14:textId="77777777" w:rsidR="00D36407" w:rsidRPr="00EF59FC" w:rsidRDefault="00D36407" w:rsidP="00D36407">
      <w:pPr>
        <w:pStyle w:val="Listtoplevel"/>
        <w:rPr>
          <w:lang w:eastAsia="en-NZ"/>
        </w:rPr>
      </w:pPr>
      <w:r w:rsidRPr="00D36407">
        <w:t>speech impaired /</w:t>
      </w:r>
      <w:r w:rsidRPr="00EF59FC">
        <w:rPr>
          <w:lang w:eastAsia="en-NZ"/>
        </w:rPr>
        <w:t xml:space="preserve"> find it hard to talk.</w:t>
      </w:r>
    </w:p>
    <w:p w14:paraId="6AD484E8" w14:textId="77777777" w:rsidR="00D36407" w:rsidRPr="00EF59FC" w:rsidRDefault="00D36407" w:rsidP="00D36407">
      <w:pPr>
        <w:rPr>
          <w:rFonts w:eastAsia="Times New Roman" w:cs="Arial"/>
          <w:szCs w:val="32"/>
        </w:rPr>
      </w:pPr>
    </w:p>
    <w:p w14:paraId="51DEE174" w14:textId="2C83A47E" w:rsidR="00D36407" w:rsidRPr="00EF59FC" w:rsidRDefault="00D36407" w:rsidP="00D36407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865600" behindDoc="0" locked="0" layoutInCell="1" allowOverlap="1" wp14:anchorId="1004125A" wp14:editId="576D6A5F">
            <wp:simplePos x="0" y="0"/>
            <wp:positionH relativeFrom="margin">
              <wp:posOffset>-2540</wp:posOffset>
            </wp:positionH>
            <wp:positionV relativeFrom="paragraph">
              <wp:posOffset>13335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6E7BF77B" w14:textId="692B46EA" w:rsidR="00D36407" w:rsidRPr="00EF59FC" w:rsidRDefault="00D36407" w:rsidP="00D36407">
      <w:pPr>
        <w:rPr>
          <w:rFonts w:eastAsia="Times New Roman" w:cs="Arial"/>
          <w:szCs w:val="32"/>
        </w:rPr>
      </w:pPr>
    </w:p>
    <w:p w14:paraId="24D20972" w14:textId="25AE5871" w:rsidR="00D36407" w:rsidRPr="00EF59FC" w:rsidRDefault="00D36407" w:rsidP="00D36407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84B233C" w14:textId="77777777" w:rsidR="005267E4" w:rsidRDefault="005267E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2D30A78A" w14:textId="24867A33" w:rsidR="00EC5F32" w:rsidRPr="00E43F08" w:rsidRDefault="00D3640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lastRenderedPageBreak/>
        <w:drawing>
          <wp:anchor distT="0" distB="0" distL="114300" distR="114300" simplePos="0" relativeHeight="251970560" behindDoc="0" locked="0" layoutInCell="1" allowOverlap="1" wp14:anchorId="42657109" wp14:editId="48AE3A6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39240" cy="611505"/>
            <wp:effectExtent l="0" t="0" r="3810" b="0"/>
            <wp:wrapNone/>
            <wp:docPr id="2142965356" name="Picture 2142965356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F40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D93B874" wp14:editId="139DB71C">
                <wp:simplePos x="0" y="0"/>
                <wp:positionH relativeFrom="margin">
                  <wp:posOffset>-344170</wp:posOffset>
                </wp:positionH>
                <wp:positionV relativeFrom="paragraph">
                  <wp:posOffset>-268605</wp:posOffset>
                </wp:positionV>
                <wp:extent cx="6234430" cy="9241155"/>
                <wp:effectExtent l="0" t="0" r="0" b="0"/>
                <wp:wrapNone/>
                <wp:docPr id="203171941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241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8234" id="Rectangle 1" o:spid="_x0000_s1026" style="position:absolute;margin-left:-27.1pt;margin-top:-21.15pt;width:490.9pt;height:727.6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fMYg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" filled="f" strokecolor="windowText">
                <v:path arrowok="t"/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D36407">
        <w:rPr>
          <w:rFonts w:cs="Arial"/>
        </w:rPr>
        <w:t xml:space="preserve">Te Aka Matua o </w:t>
      </w:r>
      <w:proofErr w:type="spellStart"/>
      <w:r w:rsidRPr="00D36407">
        <w:rPr>
          <w:rFonts w:cs="Arial"/>
        </w:rPr>
        <w:t>te</w:t>
      </w:r>
      <w:proofErr w:type="spellEnd"/>
      <w:r w:rsidRPr="00D36407">
        <w:rPr>
          <w:rFonts w:cs="Arial"/>
        </w:rPr>
        <w:t xml:space="preserve"> Ture | Law Commission</w:t>
      </w:r>
      <w:r>
        <w:rPr>
          <w:rFonts w:cs="Arial"/>
        </w:rPr>
        <w:t>.</w:t>
      </w:r>
    </w:p>
    <w:p w14:paraId="3E9827E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E3EDF4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403776" behindDoc="0" locked="0" layoutInCell="1" allowOverlap="1" wp14:anchorId="186A451D" wp14:editId="17A8FF90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D082F8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401728" behindDoc="0" locked="0" layoutInCell="1" allowOverlap="1" wp14:anchorId="14D1FD78" wp14:editId="49610756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5648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388416" behindDoc="1" locked="0" layoutInCell="1" allowOverlap="1" wp14:anchorId="29729E36" wp14:editId="2A6347C8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5BE7851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71A9D2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30AF5CC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68461C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392512" behindDoc="0" locked="0" layoutInCell="1" allowOverlap="1" wp14:anchorId="13C5F2FF" wp14:editId="5245189A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4FA82B3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18EDD09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394560" behindDoc="0" locked="0" layoutInCell="1" allowOverlap="1" wp14:anchorId="454F97F7" wp14:editId="6190FECC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0C26601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CD0160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5E8B093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7ACAE88A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399680" behindDoc="0" locked="0" layoutInCell="1" allowOverlap="1" wp14:anchorId="3737EB0B" wp14:editId="128BCB34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5480120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390464" behindDoc="0" locked="0" layoutInCell="1" allowOverlap="1" wp14:anchorId="0DCB93C3" wp14:editId="17FF3D5E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9"/>
    </w:p>
    <w:sectPr w:rsidR="00E757C5" w:rsidRPr="0060011B" w:rsidSect="00040F62">
      <w:footerReference w:type="even" r:id="rId87"/>
      <w:footerReference w:type="default" r:id="rId8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CC761C" w14:textId="77777777" w:rsidR="009A028A" w:rsidRDefault="009A028A">
      <w:pPr>
        <w:spacing w:line="240" w:lineRule="auto"/>
      </w:pPr>
      <w:r>
        <w:separator/>
      </w:r>
    </w:p>
  </w:endnote>
  <w:endnote w:type="continuationSeparator" w:id="0">
    <w:p w14:paraId="68F82EE8" w14:textId="77777777" w:rsidR="009A028A" w:rsidRDefault="009A02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4721752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F57BA1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78304AA8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FACF4A2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065BDA" w14:textId="77777777" w:rsidR="009A028A" w:rsidRDefault="009A028A">
      <w:pPr>
        <w:spacing w:line="240" w:lineRule="auto"/>
      </w:pPr>
      <w:r>
        <w:separator/>
      </w:r>
    </w:p>
  </w:footnote>
  <w:footnote w:type="continuationSeparator" w:id="0">
    <w:p w14:paraId="747A6B61" w14:textId="77777777" w:rsidR="009A028A" w:rsidRDefault="009A028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F7C5D"/>
    <w:multiLevelType w:val="hybridMultilevel"/>
    <w:tmpl w:val="9A1252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B9B3418"/>
    <w:multiLevelType w:val="hybridMultilevel"/>
    <w:tmpl w:val="902A38DC"/>
    <w:lvl w:ilvl="0" w:tplc="D654D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D1312"/>
    <w:multiLevelType w:val="multilevel"/>
    <w:tmpl w:val="B17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DB20F8"/>
    <w:multiLevelType w:val="multilevel"/>
    <w:tmpl w:val="E2BE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F90DAE"/>
    <w:multiLevelType w:val="hybridMultilevel"/>
    <w:tmpl w:val="B12691A2"/>
    <w:lvl w:ilvl="0" w:tplc="567654B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66121B1"/>
    <w:multiLevelType w:val="hybridMultilevel"/>
    <w:tmpl w:val="8CA664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327A2CD3"/>
    <w:multiLevelType w:val="multilevel"/>
    <w:tmpl w:val="9774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6492909"/>
    <w:multiLevelType w:val="hybridMultilevel"/>
    <w:tmpl w:val="EDCC6E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8745C0D"/>
    <w:multiLevelType w:val="multilevel"/>
    <w:tmpl w:val="3A0646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958B6"/>
    <w:multiLevelType w:val="hybridMultilevel"/>
    <w:tmpl w:val="1DE2D9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1" w15:restartNumberingAfterBreak="0">
    <w:nsid w:val="5952686F"/>
    <w:multiLevelType w:val="multilevel"/>
    <w:tmpl w:val="65B0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3" w15:restartNumberingAfterBreak="0">
    <w:nsid w:val="6BD801C1"/>
    <w:multiLevelType w:val="hybridMultilevel"/>
    <w:tmpl w:val="CCAA1198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F17CD8"/>
    <w:multiLevelType w:val="multilevel"/>
    <w:tmpl w:val="74AC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13756596">
    <w:abstractNumId w:val="11"/>
  </w:num>
  <w:num w:numId="2" w16cid:durableId="1751925994">
    <w:abstractNumId w:val="2"/>
  </w:num>
  <w:num w:numId="3" w16cid:durableId="930426864">
    <w:abstractNumId w:val="20"/>
  </w:num>
  <w:num w:numId="4" w16cid:durableId="90706847">
    <w:abstractNumId w:val="22"/>
  </w:num>
  <w:num w:numId="5" w16cid:durableId="313334513">
    <w:abstractNumId w:val="13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8"/>
  </w:num>
  <w:num w:numId="9" w16cid:durableId="279923130">
    <w:abstractNumId w:val="1"/>
  </w:num>
  <w:num w:numId="10" w16cid:durableId="1141115467">
    <w:abstractNumId w:val="17"/>
  </w:num>
  <w:num w:numId="11" w16cid:durableId="1254901281">
    <w:abstractNumId w:val="0"/>
  </w:num>
  <w:num w:numId="12" w16cid:durableId="2111922917">
    <w:abstractNumId w:val="24"/>
  </w:num>
  <w:num w:numId="13" w16cid:durableId="1951277367">
    <w:abstractNumId w:val="9"/>
  </w:num>
  <w:num w:numId="14" w16cid:durableId="1063219513">
    <w:abstractNumId w:val="6"/>
  </w:num>
  <w:num w:numId="15" w16cid:durableId="1616057864">
    <w:abstractNumId w:val="19"/>
  </w:num>
  <w:num w:numId="16" w16cid:durableId="99379265">
    <w:abstractNumId w:val="4"/>
  </w:num>
  <w:num w:numId="17" w16cid:durableId="776800803">
    <w:abstractNumId w:val="23"/>
  </w:num>
  <w:num w:numId="18" w16cid:durableId="1994486197">
    <w:abstractNumId w:val="10"/>
  </w:num>
  <w:num w:numId="19" w16cid:durableId="2104496185">
    <w:abstractNumId w:val="15"/>
  </w:num>
  <w:num w:numId="20" w16cid:durableId="208415421">
    <w:abstractNumId w:val="25"/>
  </w:num>
  <w:num w:numId="21" w16cid:durableId="1943562585">
    <w:abstractNumId w:val="12"/>
  </w:num>
  <w:num w:numId="22" w16cid:durableId="250047671">
    <w:abstractNumId w:val="7"/>
  </w:num>
  <w:num w:numId="23" w16cid:durableId="1520895854">
    <w:abstractNumId w:val="16"/>
  </w:num>
  <w:num w:numId="24" w16cid:durableId="1533035209">
    <w:abstractNumId w:val="21"/>
  </w:num>
  <w:num w:numId="25" w16cid:durableId="23597834">
    <w:abstractNumId w:val="8"/>
  </w:num>
  <w:num w:numId="26" w16cid:durableId="6404292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gFAJnO0G4tAAAA"/>
  </w:docVars>
  <w:rsids>
    <w:rsidRoot w:val="00E33679"/>
    <w:rsid w:val="000013CC"/>
    <w:rsid w:val="00005DB6"/>
    <w:rsid w:val="000064D2"/>
    <w:rsid w:val="00020C92"/>
    <w:rsid w:val="000227B4"/>
    <w:rsid w:val="0003092A"/>
    <w:rsid w:val="00040F62"/>
    <w:rsid w:val="0004557B"/>
    <w:rsid w:val="00085E05"/>
    <w:rsid w:val="0009079F"/>
    <w:rsid w:val="000921EF"/>
    <w:rsid w:val="000A3C46"/>
    <w:rsid w:val="000D2B45"/>
    <w:rsid w:val="00103389"/>
    <w:rsid w:val="00111395"/>
    <w:rsid w:val="00122416"/>
    <w:rsid w:val="00124EA8"/>
    <w:rsid w:val="0015227B"/>
    <w:rsid w:val="001710C8"/>
    <w:rsid w:val="001754F4"/>
    <w:rsid w:val="001919B4"/>
    <w:rsid w:val="001A49C3"/>
    <w:rsid w:val="001B4DD5"/>
    <w:rsid w:val="001D223E"/>
    <w:rsid w:val="001E3429"/>
    <w:rsid w:val="001F62FD"/>
    <w:rsid w:val="00201791"/>
    <w:rsid w:val="00220CAC"/>
    <w:rsid w:val="00226F54"/>
    <w:rsid w:val="00257D60"/>
    <w:rsid w:val="00261BF8"/>
    <w:rsid w:val="00266B9F"/>
    <w:rsid w:val="00304E71"/>
    <w:rsid w:val="00315307"/>
    <w:rsid w:val="00323EB3"/>
    <w:rsid w:val="00327518"/>
    <w:rsid w:val="00343963"/>
    <w:rsid w:val="00366ECB"/>
    <w:rsid w:val="00371C85"/>
    <w:rsid w:val="003831EB"/>
    <w:rsid w:val="003D4CD6"/>
    <w:rsid w:val="003F07F7"/>
    <w:rsid w:val="003F5628"/>
    <w:rsid w:val="003F5D86"/>
    <w:rsid w:val="004059A3"/>
    <w:rsid w:val="00405DA9"/>
    <w:rsid w:val="0040743F"/>
    <w:rsid w:val="00412A81"/>
    <w:rsid w:val="0043313D"/>
    <w:rsid w:val="004535B5"/>
    <w:rsid w:val="004567B0"/>
    <w:rsid w:val="00495FFD"/>
    <w:rsid w:val="004F56C0"/>
    <w:rsid w:val="00503AD5"/>
    <w:rsid w:val="00522E5E"/>
    <w:rsid w:val="005267E4"/>
    <w:rsid w:val="00570380"/>
    <w:rsid w:val="005921AD"/>
    <w:rsid w:val="005D0817"/>
    <w:rsid w:val="005F23EA"/>
    <w:rsid w:val="005F3925"/>
    <w:rsid w:val="0060011B"/>
    <w:rsid w:val="00621884"/>
    <w:rsid w:val="00626D06"/>
    <w:rsid w:val="00634C10"/>
    <w:rsid w:val="0064667B"/>
    <w:rsid w:val="00683296"/>
    <w:rsid w:val="006B45FC"/>
    <w:rsid w:val="006C5C26"/>
    <w:rsid w:val="006D12ED"/>
    <w:rsid w:val="006E050D"/>
    <w:rsid w:val="00705CA3"/>
    <w:rsid w:val="00736E4E"/>
    <w:rsid w:val="007559E2"/>
    <w:rsid w:val="007829EC"/>
    <w:rsid w:val="007C7764"/>
    <w:rsid w:val="007E7233"/>
    <w:rsid w:val="00810451"/>
    <w:rsid w:val="00840E1C"/>
    <w:rsid w:val="00863D53"/>
    <w:rsid w:val="00876DAE"/>
    <w:rsid w:val="008848CB"/>
    <w:rsid w:val="00887F23"/>
    <w:rsid w:val="008D437D"/>
    <w:rsid w:val="008F6FDF"/>
    <w:rsid w:val="009345EE"/>
    <w:rsid w:val="009411B0"/>
    <w:rsid w:val="0094516C"/>
    <w:rsid w:val="00950D86"/>
    <w:rsid w:val="00974E0B"/>
    <w:rsid w:val="0098180B"/>
    <w:rsid w:val="00986235"/>
    <w:rsid w:val="00987E34"/>
    <w:rsid w:val="009A028A"/>
    <w:rsid w:val="009C7311"/>
    <w:rsid w:val="009E1A17"/>
    <w:rsid w:val="00A012DC"/>
    <w:rsid w:val="00A12915"/>
    <w:rsid w:val="00A1608E"/>
    <w:rsid w:val="00A516FD"/>
    <w:rsid w:val="00A5644A"/>
    <w:rsid w:val="00A67570"/>
    <w:rsid w:val="00A731C4"/>
    <w:rsid w:val="00A869D0"/>
    <w:rsid w:val="00B50B0B"/>
    <w:rsid w:val="00B81A2E"/>
    <w:rsid w:val="00BC7E04"/>
    <w:rsid w:val="00BD34B6"/>
    <w:rsid w:val="00BF5DDC"/>
    <w:rsid w:val="00C200AE"/>
    <w:rsid w:val="00CB3055"/>
    <w:rsid w:val="00D0554F"/>
    <w:rsid w:val="00D2151D"/>
    <w:rsid w:val="00D36407"/>
    <w:rsid w:val="00D37F40"/>
    <w:rsid w:val="00D452DA"/>
    <w:rsid w:val="00D652D9"/>
    <w:rsid w:val="00D67451"/>
    <w:rsid w:val="00D71392"/>
    <w:rsid w:val="00D852B6"/>
    <w:rsid w:val="00DB17D8"/>
    <w:rsid w:val="00DC5D2A"/>
    <w:rsid w:val="00DF2E18"/>
    <w:rsid w:val="00E17BF8"/>
    <w:rsid w:val="00E25EA4"/>
    <w:rsid w:val="00E301CA"/>
    <w:rsid w:val="00E33679"/>
    <w:rsid w:val="00E45288"/>
    <w:rsid w:val="00E56A37"/>
    <w:rsid w:val="00E70E61"/>
    <w:rsid w:val="00E757C5"/>
    <w:rsid w:val="00E90CD9"/>
    <w:rsid w:val="00EA567F"/>
    <w:rsid w:val="00EC5F32"/>
    <w:rsid w:val="00EF4A04"/>
    <w:rsid w:val="00EF5A31"/>
    <w:rsid w:val="00F14855"/>
    <w:rsid w:val="00F20BCC"/>
    <w:rsid w:val="00F32DCE"/>
    <w:rsid w:val="00F42E75"/>
    <w:rsid w:val="00F71964"/>
    <w:rsid w:val="00F87859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6888"/>
  <w15:docId w15:val="{B2DDC390-E1E4-41D9-A07F-7C74746B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34C10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E336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34C10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D0554F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D0554F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33679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customStyle="1" w:styleId="paragraph">
    <w:name w:val="paragraph"/>
    <w:basedOn w:val="Normal"/>
    <w:rsid w:val="005267E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normaltextrun">
    <w:name w:val="normaltextrun"/>
    <w:basedOn w:val="DefaultParagraphFont"/>
    <w:rsid w:val="005267E4"/>
  </w:style>
  <w:style w:type="character" w:customStyle="1" w:styleId="eop">
    <w:name w:val="eop"/>
    <w:basedOn w:val="DefaultParagraphFont"/>
    <w:rsid w:val="005267E4"/>
  </w:style>
  <w:style w:type="character" w:customStyle="1" w:styleId="wacimagecontainer">
    <w:name w:val="wacimagecontainer"/>
    <w:basedOn w:val="DefaultParagraphFont"/>
    <w:rsid w:val="005267E4"/>
  </w:style>
  <w:style w:type="character" w:customStyle="1" w:styleId="findhit">
    <w:name w:val="findhit"/>
    <w:basedOn w:val="DefaultParagraphFont"/>
    <w:rsid w:val="00304E71"/>
  </w:style>
  <w:style w:type="character" w:customStyle="1" w:styleId="scxw11241075">
    <w:name w:val="scxw11241075"/>
    <w:basedOn w:val="DefaultParagraphFont"/>
    <w:rsid w:val="00304E71"/>
  </w:style>
  <w:style w:type="character" w:styleId="UnresolvedMention">
    <w:name w:val="Unresolved Mention"/>
    <w:basedOn w:val="DefaultParagraphFont"/>
    <w:uiPriority w:val="99"/>
    <w:semiHidden/>
    <w:unhideWhenUsed/>
    <w:rsid w:val="00EF5A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3640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D3640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6407"/>
    <w:pPr>
      <w:spacing w:after="100"/>
      <w:ind w:left="0"/>
    </w:pPr>
  </w:style>
  <w:style w:type="paragraph" w:styleId="TOC3">
    <w:name w:val="toc 3"/>
    <w:basedOn w:val="Normal"/>
    <w:next w:val="Normal"/>
    <w:autoRedefine/>
    <w:uiPriority w:val="39"/>
    <w:unhideWhenUsed/>
    <w:rsid w:val="00D36407"/>
    <w:pPr>
      <w:spacing w:after="100"/>
      <w:ind w:left="640"/>
    </w:pPr>
  </w:style>
  <w:style w:type="paragraph" w:styleId="Revision">
    <w:name w:val="Revision"/>
    <w:hidden/>
    <w:uiPriority w:val="99"/>
    <w:semiHidden/>
    <w:rsid w:val="007559E2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8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5.png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6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hyperlink" Target="mailto:huarahi.whakatau@lawcom.govt.nz" TargetMode="External"/><Relationship Id="rId67" Type="http://schemas.openxmlformats.org/officeDocument/2006/relationships/image" Target="media/image59.jpe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4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hyperlink" Target="mailto:Huarahi.whakatau@lawcom.govt.nz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footer" Target="footer1.xml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9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37A3D-600F-484E-AB0A-317EB77C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1</TotalTime>
  <Pages>23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Kathryn Parrish</cp:lastModifiedBy>
  <cp:revision>2</cp:revision>
  <cp:lastPrinted>2024-04-09T20:42:00Z</cp:lastPrinted>
  <dcterms:created xsi:type="dcterms:W3CDTF">2024-04-09T20:43:00Z</dcterms:created>
  <dcterms:modified xsi:type="dcterms:W3CDTF">2024-04-09T20:43:00Z</dcterms:modified>
</cp:coreProperties>
</file>